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CDDBEF" w14:textId="77777777" w:rsidR="007750FB" w:rsidRPr="008848B4" w:rsidRDefault="009A4A49" w:rsidP="00E8117F">
      <w:pPr>
        <w:spacing w:line="240" w:lineRule="auto"/>
        <w:rPr>
          <w:szCs w:val="18"/>
        </w:rPr>
      </w:pPr>
      <w:r w:rsidRPr="008848B4">
        <w:rPr>
          <w:noProof/>
        </w:rPr>
        <mc:AlternateContent>
          <mc:Choice Requires="wps">
            <w:drawing>
              <wp:anchor distT="0" distB="0" distL="114300" distR="114300" simplePos="0" relativeHeight="251653120" behindDoc="0" locked="1" layoutInCell="1" allowOverlap="1" wp14:anchorId="3E24AB0F" wp14:editId="1FC3233C">
                <wp:simplePos x="0" y="0"/>
                <wp:positionH relativeFrom="page">
                  <wp:posOffset>757173</wp:posOffset>
                </wp:positionH>
                <wp:positionV relativeFrom="paragraph">
                  <wp:posOffset>-1116330</wp:posOffset>
                </wp:positionV>
                <wp:extent cx="6264000" cy="1310400"/>
                <wp:effectExtent l="0" t="0" r="381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1310400"/>
                        </a:xfrm>
                        <a:prstGeom prst="rect">
                          <a:avLst/>
                        </a:prstGeom>
                        <a:noFill/>
                        <a:ln w="9525">
                          <a:noFill/>
                          <a:miter lim="800000"/>
                          <a:headEnd/>
                          <a:tailEnd/>
                        </a:ln>
                      </wps:spPr>
                      <wps:txbx>
                        <w:txbxContent>
                          <w:p w14:paraId="5FDF63A4" w14:textId="09EEB8DC" w:rsidR="00EE38CD" w:rsidRPr="005F0E92" w:rsidRDefault="00EE38CD" w:rsidP="00DB6B6C">
                            <w:pPr>
                              <w:spacing w:after="80" w:line="420" w:lineRule="exact"/>
                              <w:rPr>
                                <w:b/>
                                <w:color w:val="FFFFFF" w:themeColor="background1"/>
                                <w:sz w:val="16"/>
                                <w:lang w:val="en-US"/>
                              </w:rPr>
                            </w:pPr>
                            <w:r w:rsidRPr="005F0E92">
                              <w:rPr>
                                <w:b/>
                                <w:color w:val="FFFFFF" w:themeColor="background1"/>
                                <w:sz w:val="16"/>
                                <w:lang w:val="en-US"/>
                              </w:rPr>
                              <w:t xml:space="preserve">Specification Toolbox </w:t>
                            </w:r>
                            <w:r w:rsidR="00B06811">
                              <w:rPr>
                                <w:b/>
                                <w:color w:val="FFFFFF" w:themeColor="background1"/>
                                <w:sz w:val="16"/>
                                <w:lang w:val="en-US"/>
                              </w:rPr>
                              <w:t>3</w:t>
                            </w:r>
                            <w:r w:rsidRPr="005F0E92">
                              <w:rPr>
                                <w:b/>
                                <w:color w:val="FFFFFF" w:themeColor="background1"/>
                                <w:sz w:val="16"/>
                                <w:lang w:val="en-US"/>
                              </w:rPr>
                              <w:t>.0</w:t>
                            </w:r>
                          </w:p>
                          <w:sdt>
                            <w:sdtPr>
                              <w:rPr>
                                <w:szCs w:val="36"/>
                                <w:lang w:val="en-US"/>
                              </w:rPr>
                              <w:alias w:val="Title"/>
                              <w:tag w:val=""/>
                              <w:id w:val="-401984958"/>
                              <w:dataBinding w:prefixMappings="xmlns:ns0='http://purl.org/dc/elements/1.1/' xmlns:ns1='http://schemas.openxmlformats.org/package/2006/metadata/core-properties' " w:xpath="/ns1:coreProperties[1]/ns0:title[1]" w:storeItemID="{6C3C8BC8-F283-45AE-878A-BAB7291924A1}"/>
                              <w:text/>
                            </w:sdtPr>
                            <w:sdtEndPr/>
                            <w:sdtContent>
                              <w:p w14:paraId="17FE7EA5" w14:textId="10A6D79E" w:rsidR="00EE38CD" w:rsidRPr="005F0E92" w:rsidRDefault="00F65C5C" w:rsidP="003F515F">
                                <w:pPr>
                                  <w:pStyle w:val="Titel"/>
                                  <w:spacing w:after="80" w:line="420" w:lineRule="exact"/>
                                  <w:jc w:val="both"/>
                                  <w:rPr>
                                    <w:szCs w:val="36"/>
                                    <w:lang w:val="en-US"/>
                                  </w:rPr>
                                </w:pPr>
                                <w:r w:rsidRPr="005F0E92">
                                  <w:rPr>
                                    <w:szCs w:val="36"/>
                                    <w:lang w:val="en-US"/>
                                  </w:rPr>
                                  <w:t xml:space="preserve">ABB </w:t>
                                </w:r>
                                <w:proofErr w:type="spellStart"/>
                                <w:r w:rsidRPr="005F0E92">
                                  <w:rPr>
                                    <w:szCs w:val="36"/>
                                    <w:lang w:val="en-US"/>
                                  </w:rPr>
                                  <w:t>i</w:t>
                                </w:r>
                                <w:proofErr w:type="spellEnd"/>
                                <w:r w:rsidRPr="005F0E92">
                                  <w:rPr>
                                    <w:szCs w:val="36"/>
                                    <w:lang w:val="en-US"/>
                                  </w:rPr>
                                  <w:t xml:space="preserve">-bus KNX in </w:t>
                                </w:r>
                                <w:proofErr w:type="spellStart"/>
                                <w:r w:rsidR="007B32CF">
                                  <w:rPr>
                                    <w:szCs w:val="36"/>
                                    <w:lang w:val="en-US"/>
                                  </w:rPr>
                                  <w:t>Bürogebäude</w:t>
                                </w:r>
                                <w:proofErr w:type="spellEnd"/>
                              </w:p>
                            </w:sdtContent>
                          </w:sdt>
                          <w:p w14:paraId="194D4148" w14:textId="0947C7F6" w:rsidR="00EE38CD" w:rsidRPr="00466ECB" w:rsidRDefault="00EE38CD" w:rsidP="00DB6B6C">
                            <w:pPr>
                              <w:pStyle w:val="Untertitel"/>
                              <w:spacing w:after="80" w:line="420" w:lineRule="exact"/>
                              <w:rPr>
                                <w:szCs w:val="36"/>
                              </w:rPr>
                            </w:pPr>
                            <w:r>
                              <w:rPr>
                                <w:szCs w:val="36"/>
                              </w:rPr>
                              <w:t xml:space="preserve">Funktionalausschreibung – </w:t>
                            </w:r>
                            <w:proofErr w:type="spellStart"/>
                            <w:r>
                              <w:rPr>
                                <w:szCs w:val="36"/>
                              </w:rPr>
                              <w:t>Advanced</w:t>
                            </w:r>
                            <w:proofErr w:type="spellEnd"/>
                          </w:p>
                        </w:txbxContent>
                      </wps:txbx>
                      <wps:bodyPr rot="0" vert="horz" wrap="square" lIns="147600" tIns="72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4AB0F" id="_x0000_t202" coordsize="21600,21600" o:spt="202" path="m,l,21600r21600,l21600,xe">
                <v:stroke joinstyle="miter"/>
                <v:path gradientshapeok="t" o:connecttype="rect"/>
              </v:shapetype>
              <v:shape id="Text Box 2" o:spid="_x0000_s1026" type="#_x0000_t202" style="position:absolute;margin-left:59.6pt;margin-top:-87.9pt;width:493.25pt;height:103.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" filled="f" stroked="f">
                <v:textbox inset="4.1mm,.2mm,0,0">
                  <w:txbxContent>
                    <w:p w14:paraId="5FDF63A4" w14:textId="09EEB8DC" w:rsidR="00EE38CD" w:rsidRPr="005F0E92" w:rsidRDefault="00EE38CD" w:rsidP="00DB6B6C">
                      <w:pPr>
                        <w:spacing w:after="80" w:line="420" w:lineRule="exact"/>
                        <w:rPr>
                          <w:b/>
                          <w:color w:val="FFFFFF" w:themeColor="background1"/>
                          <w:sz w:val="16"/>
                          <w:lang w:val="en-US"/>
                        </w:rPr>
                      </w:pPr>
                      <w:r w:rsidRPr="005F0E92">
                        <w:rPr>
                          <w:b/>
                          <w:color w:val="FFFFFF" w:themeColor="background1"/>
                          <w:sz w:val="16"/>
                          <w:lang w:val="en-US"/>
                        </w:rPr>
                        <w:t xml:space="preserve">Specification Toolbox </w:t>
                      </w:r>
                      <w:r w:rsidR="00B06811">
                        <w:rPr>
                          <w:b/>
                          <w:color w:val="FFFFFF" w:themeColor="background1"/>
                          <w:sz w:val="16"/>
                          <w:lang w:val="en-US"/>
                        </w:rPr>
                        <w:t>3</w:t>
                      </w:r>
                      <w:r w:rsidRPr="005F0E92">
                        <w:rPr>
                          <w:b/>
                          <w:color w:val="FFFFFF" w:themeColor="background1"/>
                          <w:sz w:val="16"/>
                          <w:lang w:val="en-US"/>
                        </w:rPr>
                        <w:t>.0</w:t>
                      </w:r>
                    </w:p>
                    <w:sdt>
                      <w:sdtPr>
                        <w:rPr>
                          <w:szCs w:val="36"/>
                          <w:lang w:val="en-US"/>
                        </w:rPr>
                        <w:alias w:val="Title"/>
                        <w:tag w:val=""/>
                        <w:id w:val="-401984958"/>
                        <w:dataBinding w:prefixMappings="xmlns:ns0='http://purl.org/dc/elements/1.1/' xmlns:ns1='http://schemas.openxmlformats.org/package/2006/metadata/core-properties' " w:xpath="/ns1:coreProperties[1]/ns0:title[1]" w:storeItemID="{6C3C8BC8-F283-45AE-878A-BAB7291924A1}"/>
                        <w:text/>
                      </w:sdtPr>
                      <w:sdtEndPr/>
                      <w:sdtContent>
                        <w:p w14:paraId="17FE7EA5" w14:textId="10A6D79E" w:rsidR="00EE38CD" w:rsidRPr="005F0E92" w:rsidRDefault="00F65C5C" w:rsidP="003F515F">
                          <w:pPr>
                            <w:pStyle w:val="Titel"/>
                            <w:spacing w:after="80" w:line="420" w:lineRule="exact"/>
                            <w:jc w:val="both"/>
                            <w:rPr>
                              <w:szCs w:val="36"/>
                              <w:lang w:val="en-US"/>
                            </w:rPr>
                          </w:pPr>
                          <w:r w:rsidRPr="005F0E92">
                            <w:rPr>
                              <w:szCs w:val="36"/>
                              <w:lang w:val="en-US"/>
                            </w:rPr>
                            <w:t xml:space="preserve">ABB </w:t>
                          </w:r>
                          <w:proofErr w:type="spellStart"/>
                          <w:r w:rsidRPr="005F0E92">
                            <w:rPr>
                              <w:szCs w:val="36"/>
                              <w:lang w:val="en-US"/>
                            </w:rPr>
                            <w:t>i</w:t>
                          </w:r>
                          <w:proofErr w:type="spellEnd"/>
                          <w:r w:rsidRPr="005F0E92">
                            <w:rPr>
                              <w:szCs w:val="36"/>
                              <w:lang w:val="en-US"/>
                            </w:rPr>
                            <w:t xml:space="preserve">-bus KNX in </w:t>
                          </w:r>
                          <w:proofErr w:type="spellStart"/>
                          <w:r w:rsidR="007B32CF">
                            <w:rPr>
                              <w:szCs w:val="36"/>
                              <w:lang w:val="en-US"/>
                            </w:rPr>
                            <w:t>Bürogebäude</w:t>
                          </w:r>
                          <w:proofErr w:type="spellEnd"/>
                        </w:p>
                      </w:sdtContent>
                    </w:sdt>
                    <w:p w14:paraId="194D4148" w14:textId="0947C7F6" w:rsidR="00EE38CD" w:rsidRPr="00466ECB" w:rsidRDefault="00EE38CD" w:rsidP="00DB6B6C">
                      <w:pPr>
                        <w:pStyle w:val="Untertitel"/>
                        <w:spacing w:after="80" w:line="420" w:lineRule="exact"/>
                        <w:rPr>
                          <w:szCs w:val="36"/>
                        </w:rPr>
                      </w:pPr>
                      <w:r>
                        <w:rPr>
                          <w:szCs w:val="36"/>
                        </w:rPr>
                        <w:t xml:space="preserve">Funktionalausschreibung – </w:t>
                      </w:r>
                      <w:proofErr w:type="spellStart"/>
                      <w:r>
                        <w:rPr>
                          <w:szCs w:val="36"/>
                        </w:rPr>
                        <w:t>Advanced</w:t>
                      </w:r>
                      <w:proofErr w:type="spellEnd"/>
                    </w:p>
                  </w:txbxContent>
                </v:textbox>
                <w10:wrap anchorx="page"/>
                <w10:anchorlock/>
              </v:shape>
            </w:pict>
          </mc:Fallback>
        </mc:AlternateContent>
      </w:r>
      <w:r w:rsidRPr="008848B4">
        <w:rPr>
          <w:szCs w:val="18"/>
        </w:rPr>
        <w:br/>
      </w:r>
    </w:p>
    <w:p w14:paraId="727B1FCF" w14:textId="77F1DADE" w:rsidR="00F12168" w:rsidRPr="008848B4" w:rsidRDefault="007B32CF">
      <w:pPr>
        <w:rPr>
          <w:szCs w:val="18"/>
        </w:rPr>
      </w:pPr>
      <w:r w:rsidRPr="00C06464">
        <w:rPr>
          <w:noProof/>
        </w:rPr>
        <w:drawing>
          <wp:inline distT="0" distB="0" distL="0" distR="0" wp14:anchorId="14666A31" wp14:editId="59DEDF50">
            <wp:extent cx="6302375" cy="3406775"/>
            <wp:effectExtent l="0" t="0" r="3175"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2375" cy="3406775"/>
                    </a:xfrm>
                    <a:prstGeom prst="rect">
                      <a:avLst/>
                    </a:prstGeom>
                  </pic:spPr>
                </pic:pic>
              </a:graphicData>
            </a:graphic>
          </wp:inline>
        </w:drawing>
      </w:r>
    </w:p>
    <w:p w14:paraId="78804D0B" w14:textId="77777777" w:rsidR="00F12168" w:rsidRPr="008848B4" w:rsidRDefault="00F12168">
      <w:pPr>
        <w:rPr>
          <w:szCs w:val="18"/>
        </w:rPr>
      </w:pPr>
    </w:p>
    <w:p w14:paraId="6D18A125" w14:textId="77777777" w:rsidR="00F12168" w:rsidRPr="008848B4" w:rsidRDefault="00F12168">
      <w:pPr>
        <w:rPr>
          <w:szCs w:val="18"/>
        </w:rPr>
      </w:pPr>
    </w:p>
    <w:p w14:paraId="64EAF5E9" w14:textId="77777777" w:rsidR="00F12168" w:rsidRPr="008848B4" w:rsidRDefault="00F12168">
      <w:pPr>
        <w:rPr>
          <w:szCs w:val="18"/>
        </w:rPr>
      </w:pPr>
    </w:p>
    <w:p w14:paraId="24E8D406" w14:textId="77777777" w:rsidR="00D6080A" w:rsidRPr="008848B4" w:rsidRDefault="00D6080A">
      <w:pPr>
        <w:rPr>
          <w:szCs w:val="18"/>
        </w:rPr>
      </w:pPr>
    </w:p>
    <w:p w14:paraId="131A9EA2" w14:textId="77777777" w:rsidR="00D6080A" w:rsidRPr="008848B4" w:rsidRDefault="00D6080A" w:rsidP="00D6080A">
      <w:pPr>
        <w:rPr>
          <w:szCs w:val="18"/>
        </w:rPr>
      </w:pPr>
    </w:p>
    <w:p w14:paraId="7F446605" w14:textId="77777777" w:rsidR="00D6080A" w:rsidRPr="008848B4" w:rsidRDefault="00D6080A" w:rsidP="00D6080A">
      <w:pPr>
        <w:rPr>
          <w:szCs w:val="18"/>
        </w:rPr>
      </w:pPr>
    </w:p>
    <w:p w14:paraId="7E0ABE5B" w14:textId="77777777" w:rsidR="00D6080A" w:rsidRPr="008848B4" w:rsidRDefault="00D6080A" w:rsidP="00D6080A">
      <w:pPr>
        <w:rPr>
          <w:szCs w:val="18"/>
        </w:rPr>
      </w:pPr>
    </w:p>
    <w:p w14:paraId="7D35A2AA" w14:textId="23940872" w:rsidR="00D6080A" w:rsidRPr="008848B4" w:rsidRDefault="00D6080A" w:rsidP="003A310F">
      <w:pPr>
        <w:tabs>
          <w:tab w:val="left" w:pos="2430"/>
        </w:tabs>
        <w:rPr>
          <w:szCs w:val="18"/>
        </w:rPr>
      </w:pPr>
    </w:p>
    <w:p w14:paraId="0DAE4C78" w14:textId="77777777" w:rsidR="007750FB" w:rsidRPr="008848B4" w:rsidRDefault="007750FB" w:rsidP="00D6080A">
      <w:pPr>
        <w:rPr>
          <w:szCs w:val="18"/>
        </w:rPr>
      </w:pPr>
    </w:p>
    <w:p w14:paraId="72B8630B" w14:textId="77777777" w:rsidR="00D6080A" w:rsidRPr="008848B4" w:rsidRDefault="00D6080A" w:rsidP="00D6080A">
      <w:pPr>
        <w:rPr>
          <w:szCs w:val="18"/>
        </w:rPr>
      </w:pPr>
    </w:p>
    <w:p w14:paraId="26BC99D4" w14:textId="77777777" w:rsidR="00D6080A" w:rsidRPr="008848B4" w:rsidRDefault="00D6080A" w:rsidP="00D6080A">
      <w:pPr>
        <w:rPr>
          <w:szCs w:val="18"/>
        </w:rPr>
      </w:pPr>
    </w:p>
    <w:p w14:paraId="2C66252C" w14:textId="77777777" w:rsidR="00D6080A" w:rsidRPr="008848B4" w:rsidRDefault="00D6080A" w:rsidP="00D6080A">
      <w:pPr>
        <w:rPr>
          <w:szCs w:val="18"/>
        </w:rPr>
      </w:pPr>
    </w:p>
    <w:p w14:paraId="65ACC394" w14:textId="77777777" w:rsidR="00D6080A" w:rsidRPr="008848B4" w:rsidRDefault="00D6080A" w:rsidP="00D6080A">
      <w:pPr>
        <w:rPr>
          <w:szCs w:val="18"/>
        </w:rPr>
      </w:pPr>
    </w:p>
    <w:p w14:paraId="2FD7E041" w14:textId="77777777" w:rsidR="0053063C" w:rsidRPr="008848B4" w:rsidRDefault="0053063C">
      <w:pPr>
        <w:rPr>
          <w:szCs w:val="18"/>
        </w:rPr>
      </w:pPr>
      <w:r w:rsidRPr="008848B4">
        <w:rPr>
          <w:szCs w:val="18"/>
        </w:rPr>
        <w:br w:type="page"/>
      </w:r>
    </w:p>
    <w:p w14:paraId="3AA1E4AC" w14:textId="5B52C452" w:rsidR="003A441C" w:rsidRPr="008848B4" w:rsidRDefault="003A441C">
      <w:pPr>
        <w:rPr>
          <w:sz w:val="28"/>
          <w:szCs w:val="18"/>
        </w:rPr>
      </w:pPr>
      <w:r w:rsidRPr="008848B4">
        <w:rPr>
          <w:sz w:val="28"/>
          <w:szCs w:val="18"/>
        </w:rPr>
        <w:lastRenderedPageBreak/>
        <w:t>INHALTSVERZEICHNIS</w:t>
      </w:r>
    </w:p>
    <w:bookmarkStart w:id="0" w:name="_Toc364945367"/>
    <w:bookmarkStart w:id="1" w:name="_Toc365625829"/>
    <w:bookmarkStart w:id="2" w:name="_Toc401070975"/>
    <w:bookmarkStart w:id="3" w:name="_Toc401072685"/>
    <w:bookmarkStart w:id="4" w:name="_Toc401072914"/>
    <w:bookmarkStart w:id="5" w:name="_Toc401072955"/>
    <w:bookmarkStart w:id="6" w:name="_Toc401073037"/>
    <w:bookmarkStart w:id="7" w:name="_Toc401073070"/>
    <w:bookmarkStart w:id="8" w:name="_Toc401073096"/>
    <w:bookmarkStart w:id="9" w:name="_Toc401073126"/>
    <w:p w14:paraId="5ACA42BE" w14:textId="77777777" w:rsidR="00051B2C" w:rsidRDefault="003A441C">
      <w:pPr>
        <w:pStyle w:val="Verzeichnis1"/>
        <w:tabs>
          <w:tab w:val="left" w:pos="440"/>
          <w:tab w:val="right" w:pos="9915"/>
        </w:tabs>
        <w:rPr>
          <w:rFonts w:asciiTheme="minorHAnsi" w:eastAsiaTheme="minorEastAsia" w:hAnsiTheme="minorHAnsi" w:cstheme="minorBidi"/>
          <w:b w:val="0"/>
          <w:bCs w:val="0"/>
          <w:noProof/>
          <w:color w:val="auto"/>
          <w:sz w:val="22"/>
          <w:szCs w:val="22"/>
        </w:rPr>
      </w:pPr>
      <w:r w:rsidRPr="008848B4">
        <w:fldChar w:fldCharType="begin"/>
      </w:r>
      <w:r w:rsidRPr="008848B4">
        <w:instrText xml:space="preserve"> TOC \o "1-2" \h \z \u </w:instrText>
      </w:r>
      <w:r w:rsidRPr="008848B4">
        <w:fldChar w:fldCharType="separate"/>
      </w:r>
      <w:hyperlink w:anchor="_Toc467069894" w:history="1">
        <w:r w:rsidR="00051B2C" w:rsidRPr="00AD5774">
          <w:rPr>
            <w:rStyle w:val="Hyperlink"/>
            <w:noProof/>
          </w:rPr>
          <w:t>1.</w:t>
        </w:r>
        <w:r w:rsidR="00051B2C">
          <w:rPr>
            <w:rFonts w:asciiTheme="minorHAnsi" w:eastAsiaTheme="minorEastAsia" w:hAnsiTheme="minorHAnsi" w:cstheme="minorBidi"/>
            <w:b w:val="0"/>
            <w:bCs w:val="0"/>
            <w:noProof/>
            <w:color w:val="auto"/>
            <w:sz w:val="22"/>
            <w:szCs w:val="22"/>
          </w:rPr>
          <w:tab/>
        </w:r>
        <w:r w:rsidR="00051B2C" w:rsidRPr="00AD5774">
          <w:rPr>
            <w:rStyle w:val="Hyperlink"/>
            <w:noProof/>
          </w:rPr>
          <w:t>Allgemeine Anforderungen</w:t>
        </w:r>
        <w:r w:rsidR="00051B2C">
          <w:rPr>
            <w:noProof/>
            <w:webHidden/>
          </w:rPr>
          <w:tab/>
        </w:r>
        <w:r w:rsidR="00051B2C">
          <w:rPr>
            <w:noProof/>
            <w:webHidden/>
          </w:rPr>
          <w:fldChar w:fldCharType="begin"/>
        </w:r>
        <w:r w:rsidR="00051B2C">
          <w:rPr>
            <w:noProof/>
            <w:webHidden/>
          </w:rPr>
          <w:instrText xml:space="preserve"> PAGEREF _Toc467069894 \h </w:instrText>
        </w:r>
        <w:r w:rsidR="00051B2C">
          <w:rPr>
            <w:noProof/>
            <w:webHidden/>
          </w:rPr>
        </w:r>
        <w:r w:rsidR="00051B2C">
          <w:rPr>
            <w:noProof/>
            <w:webHidden/>
          </w:rPr>
          <w:fldChar w:fldCharType="separate"/>
        </w:r>
        <w:r w:rsidR="00051B2C">
          <w:rPr>
            <w:noProof/>
            <w:webHidden/>
          </w:rPr>
          <w:t>4</w:t>
        </w:r>
        <w:r w:rsidR="00051B2C">
          <w:rPr>
            <w:noProof/>
            <w:webHidden/>
          </w:rPr>
          <w:fldChar w:fldCharType="end"/>
        </w:r>
      </w:hyperlink>
    </w:p>
    <w:p w14:paraId="1C6F51E3"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895" w:history="1">
        <w:r w:rsidR="00051B2C" w:rsidRPr="00AD5774">
          <w:rPr>
            <w:rStyle w:val="Hyperlink"/>
            <w:noProof/>
            <w:u w:color="000000" w:themeColor="text1"/>
          </w:rPr>
          <w:t>1.1.</w:t>
        </w:r>
        <w:r w:rsidR="00051B2C">
          <w:rPr>
            <w:rFonts w:eastAsiaTheme="minorEastAsia" w:cstheme="minorBidi"/>
            <w:bCs w:val="0"/>
            <w:noProof/>
            <w:color w:val="auto"/>
            <w:sz w:val="22"/>
            <w:szCs w:val="22"/>
          </w:rPr>
          <w:tab/>
        </w:r>
        <w:r w:rsidR="00051B2C" w:rsidRPr="00AD5774">
          <w:rPr>
            <w:rStyle w:val="Hyperlink"/>
            <w:noProof/>
          </w:rPr>
          <w:t>Systembeschreibung</w:t>
        </w:r>
        <w:r w:rsidR="00051B2C">
          <w:rPr>
            <w:noProof/>
            <w:webHidden/>
          </w:rPr>
          <w:tab/>
        </w:r>
        <w:r w:rsidR="00051B2C">
          <w:rPr>
            <w:noProof/>
            <w:webHidden/>
          </w:rPr>
          <w:fldChar w:fldCharType="begin"/>
        </w:r>
        <w:r w:rsidR="00051B2C">
          <w:rPr>
            <w:noProof/>
            <w:webHidden/>
          </w:rPr>
          <w:instrText xml:space="preserve"> PAGEREF _Toc467069895 \h </w:instrText>
        </w:r>
        <w:r w:rsidR="00051B2C">
          <w:rPr>
            <w:noProof/>
            <w:webHidden/>
          </w:rPr>
        </w:r>
        <w:r w:rsidR="00051B2C">
          <w:rPr>
            <w:noProof/>
            <w:webHidden/>
          </w:rPr>
          <w:fldChar w:fldCharType="separate"/>
        </w:r>
        <w:r w:rsidR="00051B2C">
          <w:rPr>
            <w:noProof/>
            <w:webHidden/>
          </w:rPr>
          <w:t>5</w:t>
        </w:r>
        <w:r w:rsidR="00051B2C">
          <w:rPr>
            <w:noProof/>
            <w:webHidden/>
          </w:rPr>
          <w:fldChar w:fldCharType="end"/>
        </w:r>
      </w:hyperlink>
    </w:p>
    <w:p w14:paraId="75A5234A"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896" w:history="1">
        <w:r w:rsidR="00051B2C" w:rsidRPr="00AD5774">
          <w:rPr>
            <w:rStyle w:val="Hyperlink"/>
            <w:noProof/>
            <w:u w:color="000000" w:themeColor="text1"/>
          </w:rPr>
          <w:t>1.2.</w:t>
        </w:r>
        <w:r w:rsidR="00051B2C">
          <w:rPr>
            <w:rFonts w:eastAsiaTheme="minorEastAsia" w:cstheme="minorBidi"/>
            <w:bCs w:val="0"/>
            <w:noProof/>
            <w:color w:val="auto"/>
            <w:sz w:val="22"/>
            <w:szCs w:val="22"/>
          </w:rPr>
          <w:tab/>
        </w:r>
        <w:r w:rsidR="00051B2C" w:rsidRPr="00AD5774">
          <w:rPr>
            <w:rStyle w:val="Hyperlink"/>
            <w:noProof/>
          </w:rPr>
          <w:t>Bussystem-Steuergeräte</w:t>
        </w:r>
        <w:r w:rsidR="00051B2C">
          <w:rPr>
            <w:noProof/>
            <w:webHidden/>
          </w:rPr>
          <w:tab/>
        </w:r>
        <w:r w:rsidR="00051B2C">
          <w:rPr>
            <w:noProof/>
            <w:webHidden/>
          </w:rPr>
          <w:fldChar w:fldCharType="begin"/>
        </w:r>
        <w:r w:rsidR="00051B2C">
          <w:rPr>
            <w:noProof/>
            <w:webHidden/>
          </w:rPr>
          <w:instrText xml:space="preserve"> PAGEREF _Toc467069896 \h </w:instrText>
        </w:r>
        <w:r w:rsidR="00051B2C">
          <w:rPr>
            <w:noProof/>
            <w:webHidden/>
          </w:rPr>
        </w:r>
        <w:r w:rsidR="00051B2C">
          <w:rPr>
            <w:noProof/>
            <w:webHidden/>
          </w:rPr>
          <w:fldChar w:fldCharType="separate"/>
        </w:r>
        <w:r w:rsidR="00051B2C">
          <w:rPr>
            <w:noProof/>
            <w:webHidden/>
          </w:rPr>
          <w:t>5</w:t>
        </w:r>
        <w:r w:rsidR="00051B2C">
          <w:rPr>
            <w:noProof/>
            <w:webHidden/>
          </w:rPr>
          <w:fldChar w:fldCharType="end"/>
        </w:r>
      </w:hyperlink>
    </w:p>
    <w:p w14:paraId="5B47C611"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897" w:history="1">
        <w:r w:rsidR="00051B2C" w:rsidRPr="00AD5774">
          <w:rPr>
            <w:rStyle w:val="Hyperlink"/>
            <w:noProof/>
            <w:u w:color="000000" w:themeColor="text1"/>
          </w:rPr>
          <w:t>1.3.</w:t>
        </w:r>
        <w:r w:rsidR="00051B2C">
          <w:rPr>
            <w:rFonts w:eastAsiaTheme="minorEastAsia" w:cstheme="minorBidi"/>
            <w:bCs w:val="0"/>
            <w:noProof/>
            <w:color w:val="auto"/>
            <w:sz w:val="22"/>
            <w:szCs w:val="22"/>
          </w:rPr>
          <w:tab/>
        </w:r>
        <w:r w:rsidR="00051B2C" w:rsidRPr="00AD5774">
          <w:rPr>
            <w:rStyle w:val="Hyperlink"/>
            <w:noProof/>
          </w:rPr>
          <w:t>Montageort für Reiheneinbaugeräte</w:t>
        </w:r>
        <w:r w:rsidR="00051B2C">
          <w:rPr>
            <w:noProof/>
            <w:webHidden/>
          </w:rPr>
          <w:tab/>
        </w:r>
        <w:r w:rsidR="00051B2C">
          <w:rPr>
            <w:noProof/>
            <w:webHidden/>
          </w:rPr>
          <w:fldChar w:fldCharType="begin"/>
        </w:r>
        <w:r w:rsidR="00051B2C">
          <w:rPr>
            <w:noProof/>
            <w:webHidden/>
          </w:rPr>
          <w:instrText xml:space="preserve"> PAGEREF _Toc467069897 \h </w:instrText>
        </w:r>
        <w:r w:rsidR="00051B2C">
          <w:rPr>
            <w:noProof/>
            <w:webHidden/>
          </w:rPr>
        </w:r>
        <w:r w:rsidR="00051B2C">
          <w:rPr>
            <w:noProof/>
            <w:webHidden/>
          </w:rPr>
          <w:fldChar w:fldCharType="separate"/>
        </w:r>
        <w:r w:rsidR="00051B2C">
          <w:rPr>
            <w:noProof/>
            <w:webHidden/>
          </w:rPr>
          <w:t>5</w:t>
        </w:r>
        <w:r w:rsidR="00051B2C">
          <w:rPr>
            <w:noProof/>
            <w:webHidden/>
          </w:rPr>
          <w:fldChar w:fldCharType="end"/>
        </w:r>
      </w:hyperlink>
    </w:p>
    <w:p w14:paraId="6B866180"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898" w:history="1">
        <w:r w:rsidR="00051B2C" w:rsidRPr="00AD5774">
          <w:rPr>
            <w:rStyle w:val="Hyperlink"/>
            <w:noProof/>
            <w:u w:color="000000" w:themeColor="text1"/>
          </w:rPr>
          <w:t>1.4.</w:t>
        </w:r>
        <w:r w:rsidR="00051B2C">
          <w:rPr>
            <w:rFonts w:eastAsiaTheme="minorEastAsia" w:cstheme="minorBidi"/>
            <w:bCs w:val="0"/>
            <w:noProof/>
            <w:color w:val="auto"/>
            <w:sz w:val="22"/>
            <w:szCs w:val="22"/>
          </w:rPr>
          <w:tab/>
        </w:r>
        <w:r w:rsidR="00051B2C" w:rsidRPr="00AD5774">
          <w:rPr>
            <w:rStyle w:val="Hyperlink"/>
            <w:noProof/>
          </w:rPr>
          <w:t>Allgemeines Steuerungskonzept</w:t>
        </w:r>
        <w:r w:rsidR="00051B2C">
          <w:rPr>
            <w:noProof/>
            <w:webHidden/>
          </w:rPr>
          <w:tab/>
        </w:r>
        <w:r w:rsidR="00051B2C">
          <w:rPr>
            <w:noProof/>
            <w:webHidden/>
          </w:rPr>
          <w:fldChar w:fldCharType="begin"/>
        </w:r>
        <w:r w:rsidR="00051B2C">
          <w:rPr>
            <w:noProof/>
            <w:webHidden/>
          </w:rPr>
          <w:instrText xml:space="preserve"> PAGEREF _Toc467069898 \h </w:instrText>
        </w:r>
        <w:r w:rsidR="00051B2C">
          <w:rPr>
            <w:noProof/>
            <w:webHidden/>
          </w:rPr>
        </w:r>
        <w:r w:rsidR="00051B2C">
          <w:rPr>
            <w:noProof/>
            <w:webHidden/>
          </w:rPr>
          <w:fldChar w:fldCharType="separate"/>
        </w:r>
        <w:r w:rsidR="00051B2C">
          <w:rPr>
            <w:noProof/>
            <w:webHidden/>
          </w:rPr>
          <w:t>5</w:t>
        </w:r>
        <w:r w:rsidR="00051B2C">
          <w:rPr>
            <w:noProof/>
            <w:webHidden/>
          </w:rPr>
          <w:fldChar w:fldCharType="end"/>
        </w:r>
      </w:hyperlink>
    </w:p>
    <w:p w14:paraId="1D5757D9"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899" w:history="1">
        <w:r w:rsidR="00051B2C" w:rsidRPr="00AD5774">
          <w:rPr>
            <w:rStyle w:val="Hyperlink"/>
            <w:noProof/>
            <w:u w:color="000000" w:themeColor="text1"/>
          </w:rPr>
          <w:t>1.5.</w:t>
        </w:r>
        <w:r w:rsidR="00051B2C">
          <w:rPr>
            <w:rFonts w:eastAsiaTheme="minorEastAsia" w:cstheme="minorBidi"/>
            <w:bCs w:val="0"/>
            <w:noProof/>
            <w:color w:val="auto"/>
            <w:sz w:val="22"/>
            <w:szCs w:val="22"/>
          </w:rPr>
          <w:tab/>
        </w:r>
        <w:r w:rsidR="00051B2C" w:rsidRPr="00AD5774">
          <w:rPr>
            <w:rStyle w:val="Hyperlink"/>
            <w:noProof/>
          </w:rPr>
          <w:t>KNX-Steuerelemente</w:t>
        </w:r>
        <w:r w:rsidR="00051B2C">
          <w:rPr>
            <w:noProof/>
            <w:webHidden/>
          </w:rPr>
          <w:tab/>
        </w:r>
        <w:r w:rsidR="00051B2C">
          <w:rPr>
            <w:noProof/>
            <w:webHidden/>
          </w:rPr>
          <w:fldChar w:fldCharType="begin"/>
        </w:r>
        <w:r w:rsidR="00051B2C">
          <w:rPr>
            <w:noProof/>
            <w:webHidden/>
          </w:rPr>
          <w:instrText xml:space="preserve"> PAGEREF _Toc467069899 \h </w:instrText>
        </w:r>
        <w:r w:rsidR="00051B2C">
          <w:rPr>
            <w:noProof/>
            <w:webHidden/>
          </w:rPr>
        </w:r>
        <w:r w:rsidR="00051B2C">
          <w:rPr>
            <w:noProof/>
            <w:webHidden/>
          </w:rPr>
          <w:fldChar w:fldCharType="separate"/>
        </w:r>
        <w:r w:rsidR="00051B2C">
          <w:rPr>
            <w:noProof/>
            <w:webHidden/>
          </w:rPr>
          <w:t>5</w:t>
        </w:r>
        <w:r w:rsidR="00051B2C">
          <w:rPr>
            <w:noProof/>
            <w:webHidden/>
          </w:rPr>
          <w:fldChar w:fldCharType="end"/>
        </w:r>
      </w:hyperlink>
    </w:p>
    <w:p w14:paraId="3AD1EC7C" w14:textId="77777777" w:rsidR="00051B2C" w:rsidRDefault="00BE51DE">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7069900" w:history="1">
        <w:r w:rsidR="00051B2C" w:rsidRPr="00AD5774">
          <w:rPr>
            <w:rStyle w:val="Hyperlink"/>
            <w:noProof/>
          </w:rPr>
          <w:t>2.</w:t>
        </w:r>
        <w:r w:rsidR="00051B2C">
          <w:rPr>
            <w:rFonts w:asciiTheme="minorHAnsi" w:eastAsiaTheme="minorEastAsia" w:hAnsiTheme="minorHAnsi" w:cstheme="minorBidi"/>
            <w:b w:val="0"/>
            <w:bCs w:val="0"/>
            <w:noProof/>
            <w:color w:val="auto"/>
            <w:sz w:val="22"/>
            <w:szCs w:val="22"/>
          </w:rPr>
          <w:tab/>
        </w:r>
        <w:r w:rsidR="00051B2C" w:rsidRPr="00AD5774">
          <w:rPr>
            <w:rStyle w:val="Hyperlink"/>
            <w:noProof/>
          </w:rPr>
          <w:t>Bürogebäude – Advanced-Ausstattung</w:t>
        </w:r>
        <w:r w:rsidR="00051B2C">
          <w:rPr>
            <w:noProof/>
            <w:webHidden/>
          </w:rPr>
          <w:tab/>
        </w:r>
        <w:r w:rsidR="00051B2C">
          <w:rPr>
            <w:noProof/>
            <w:webHidden/>
          </w:rPr>
          <w:fldChar w:fldCharType="begin"/>
        </w:r>
        <w:r w:rsidR="00051B2C">
          <w:rPr>
            <w:noProof/>
            <w:webHidden/>
          </w:rPr>
          <w:instrText xml:space="preserve"> PAGEREF _Toc467069900 \h </w:instrText>
        </w:r>
        <w:r w:rsidR="00051B2C">
          <w:rPr>
            <w:noProof/>
            <w:webHidden/>
          </w:rPr>
        </w:r>
        <w:r w:rsidR="00051B2C">
          <w:rPr>
            <w:noProof/>
            <w:webHidden/>
          </w:rPr>
          <w:fldChar w:fldCharType="separate"/>
        </w:r>
        <w:r w:rsidR="00051B2C">
          <w:rPr>
            <w:noProof/>
            <w:webHidden/>
          </w:rPr>
          <w:t>6</w:t>
        </w:r>
        <w:r w:rsidR="00051B2C">
          <w:rPr>
            <w:noProof/>
            <w:webHidden/>
          </w:rPr>
          <w:fldChar w:fldCharType="end"/>
        </w:r>
      </w:hyperlink>
    </w:p>
    <w:p w14:paraId="226A23EB"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01" w:history="1">
        <w:r w:rsidR="00051B2C" w:rsidRPr="00AD5774">
          <w:rPr>
            <w:rStyle w:val="Hyperlink"/>
            <w:noProof/>
            <w:u w:color="000000" w:themeColor="text1"/>
          </w:rPr>
          <w:t>2.1.</w:t>
        </w:r>
        <w:r w:rsidR="00051B2C">
          <w:rPr>
            <w:rFonts w:eastAsiaTheme="minorEastAsia" w:cstheme="minorBidi"/>
            <w:bCs w:val="0"/>
            <w:noProof/>
            <w:color w:val="auto"/>
            <w:sz w:val="22"/>
            <w:szCs w:val="22"/>
          </w:rPr>
          <w:tab/>
        </w:r>
        <w:r w:rsidR="00051B2C" w:rsidRPr="00AD5774">
          <w:rPr>
            <w:rStyle w:val="Hyperlink"/>
            <w:noProof/>
          </w:rPr>
          <w:t>Lichtsteuerung und -regelung</w:t>
        </w:r>
        <w:r w:rsidR="00051B2C">
          <w:rPr>
            <w:noProof/>
            <w:webHidden/>
          </w:rPr>
          <w:tab/>
        </w:r>
        <w:r w:rsidR="00051B2C">
          <w:rPr>
            <w:noProof/>
            <w:webHidden/>
          </w:rPr>
          <w:fldChar w:fldCharType="begin"/>
        </w:r>
        <w:r w:rsidR="00051B2C">
          <w:rPr>
            <w:noProof/>
            <w:webHidden/>
          </w:rPr>
          <w:instrText xml:space="preserve"> PAGEREF _Toc467069901 \h </w:instrText>
        </w:r>
        <w:r w:rsidR="00051B2C">
          <w:rPr>
            <w:noProof/>
            <w:webHidden/>
          </w:rPr>
        </w:r>
        <w:r w:rsidR="00051B2C">
          <w:rPr>
            <w:noProof/>
            <w:webHidden/>
          </w:rPr>
          <w:fldChar w:fldCharType="separate"/>
        </w:r>
        <w:r w:rsidR="00051B2C">
          <w:rPr>
            <w:noProof/>
            <w:webHidden/>
          </w:rPr>
          <w:t>6</w:t>
        </w:r>
        <w:r w:rsidR="00051B2C">
          <w:rPr>
            <w:noProof/>
            <w:webHidden/>
          </w:rPr>
          <w:fldChar w:fldCharType="end"/>
        </w:r>
      </w:hyperlink>
    </w:p>
    <w:p w14:paraId="5CF0C42A"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02" w:history="1">
        <w:r w:rsidR="00051B2C" w:rsidRPr="00AD5774">
          <w:rPr>
            <w:rStyle w:val="Hyperlink"/>
            <w:noProof/>
            <w:u w:color="000000" w:themeColor="text1"/>
          </w:rPr>
          <w:t>2.2.</w:t>
        </w:r>
        <w:r w:rsidR="00051B2C">
          <w:rPr>
            <w:rFonts w:eastAsiaTheme="minorEastAsia" w:cstheme="minorBidi"/>
            <w:bCs w:val="0"/>
            <w:noProof/>
            <w:color w:val="auto"/>
            <w:sz w:val="22"/>
            <w:szCs w:val="22"/>
          </w:rPr>
          <w:tab/>
        </w:r>
        <w:r w:rsidR="00051B2C" w:rsidRPr="00AD5774">
          <w:rPr>
            <w:rStyle w:val="Hyperlink"/>
            <w:noProof/>
          </w:rPr>
          <w:t>Heizungs-, Lüftungs- und Klimaregelung</w:t>
        </w:r>
        <w:r w:rsidR="00051B2C">
          <w:rPr>
            <w:noProof/>
            <w:webHidden/>
          </w:rPr>
          <w:tab/>
        </w:r>
        <w:r w:rsidR="00051B2C">
          <w:rPr>
            <w:noProof/>
            <w:webHidden/>
          </w:rPr>
          <w:fldChar w:fldCharType="begin"/>
        </w:r>
        <w:r w:rsidR="00051B2C">
          <w:rPr>
            <w:noProof/>
            <w:webHidden/>
          </w:rPr>
          <w:instrText xml:space="preserve"> PAGEREF _Toc467069902 \h </w:instrText>
        </w:r>
        <w:r w:rsidR="00051B2C">
          <w:rPr>
            <w:noProof/>
            <w:webHidden/>
          </w:rPr>
        </w:r>
        <w:r w:rsidR="00051B2C">
          <w:rPr>
            <w:noProof/>
            <w:webHidden/>
          </w:rPr>
          <w:fldChar w:fldCharType="separate"/>
        </w:r>
        <w:r w:rsidR="00051B2C">
          <w:rPr>
            <w:noProof/>
            <w:webHidden/>
          </w:rPr>
          <w:t>7</w:t>
        </w:r>
        <w:r w:rsidR="00051B2C">
          <w:rPr>
            <w:noProof/>
            <w:webHidden/>
          </w:rPr>
          <w:fldChar w:fldCharType="end"/>
        </w:r>
      </w:hyperlink>
    </w:p>
    <w:p w14:paraId="1BA25846"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03" w:history="1">
        <w:r w:rsidR="00051B2C" w:rsidRPr="00AD5774">
          <w:rPr>
            <w:rStyle w:val="Hyperlink"/>
            <w:noProof/>
            <w:u w:color="000000" w:themeColor="text1"/>
          </w:rPr>
          <w:t>2.3.</w:t>
        </w:r>
        <w:r w:rsidR="00051B2C">
          <w:rPr>
            <w:rFonts w:eastAsiaTheme="minorEastAsia" w:cstheme="minorBidi"/>
            <w:bCs w:val="0"/>
            <w:noProof/>
            <w:color w:val="auto"/>
            <w:sz w:val="22"/>
            <w:szCs w:val="22"/>
          </w:rPr>
          <w:tab/>
        </w:r>
        <w:r w:rsidR="00051B2C" w:rsidRPr="00AD5774">
          <w:rPr>
            <w:rStyle w:val="Hyperlink"/>
            <w:noProof/>
          </w:rPr>
          <w:t>Rollladen-/Vorhang-/Jalousie-Steuerung</w:t>
        </w:r>
        <w:r w:rsidR="00051B2C">
          <w:rPr>
            <w:noProof/>
            <w:webHidden/>
          </w:rPr>
          <w:tab/>
        </w:r>
        <w:r w:rsidR="00051B2C">
          <w:rPr>
            <w:noProof/>
            <w:webHidden/>
          </w:rPr>
          <w:fldChar w:fldCharType="begin"/>
        </w:r>
        <w:r w:rsidR="00051B2C">
          <w:rPr>
            <w:noProof/>
            <w:webHidden/>
          </w:rPr>
          <w:instrText xml:space="preserve"> PAGEREF _Toc467069903 \h </w:instrText>
        </w:r>
        <w:r w:rsidR="00051B2C">
          <w:rPr>
            <w:noProof/>
            <w:webHidden/>
          </w:rPr>
        </w:r>
        <w:r w:rsidR="00051B2C">
          <w:rPr>
            <w:noProof/>
            <w:webHidden/>
          </w:rPr>
          <w:fldChar w:fldCharType="separate"/>
        </w:r>
        <w:r w:rsidR="00051B2C">
          <w:rPr>
            <w:noProof/>
            <w:webHidden/>
          </w:rPr>
          <w:t>7</w:t>
        </w:r>
        <w:r w:rsidR="00051B2C">
          <w:rPr>
            <w:noProof/>
            <w:webHidden/>
          </w:rPr>
          <w:fldChar w:fldCharType="end"/>
        </w:r>
      </w:hyperlink>
    </w:p>
    <w:p w14:paraId="3E21472D"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04" w:history="1">
        <w:r w:rsidR="00051B2C" w:rsidRPr="00AD5774">
          <w:rPr>
            <w:rStyle w:val="Hyperlink"/>
            <w:noProof/>
            <w:u w:color="000000" w:themeColor="text1"/>
          </w:rPr>
          <w:t>2.4.</w:t>
        </w:r>
        <w:r w:rsidR="00051B2C">
          <w:rPr>
            <w:rFonts w:eastAsiaTheme="minorEastAsia" w:cstheme="minorBidi"/>
            <w:bCs w:val="0"/>
            <w:noProof/>
            <w:color w:val="auto"/>
            <w:sz w:val="22"/>
            <w:szCs w:val="22"/>
          </w:rPr>
          <w:tab/>
        </w:r>
        <w:r w:rsidR="00051B2C" w:rsidRPr="00AD5774">
          <w:rPr>
            <w:rStyle w:val="Hyperlink"/>
            <w:noProof/>
          </w:rPr>
          <w:t>KNX-Bussteuerelemente</w:t>
        </w:r>
        <w:r w:rsidR="00051B2C">
          <w:rPr>
            <w:noProof/>
            <w:webHidden/>
          </w:rPr>
          <w:tab/>
        </w:r>
        <w:r w:rsidR="00051B2C">
          <w:rPr>
            <w:noProof/>
            <w:webHidden/>
          </w:rPr>
          <w:fldChar w:fldCharType="begin"/>
        </w:r>
        <w:r w:rsidR="00051B2C">
          <w:rPr>
            <w:noProof/>
            <w:webHidden/>
          </w:rPr>
          <w:instrText xml:space="preserve"> PAGEREF _Toc467069904 \h </w:instrText>
        </w:r>
        <w:r w:rsidR="00051B2C">
          <w:rPr>
            <w:noProof/>
            <w:webHidden/>
          </w:rPr>
        </w:r>
        <w:r w:rsidR="00051B2C">
          <w:rPr>
            <w:noProof/>
            <w:webHidden/>
          </w:rPr>
          <w:fldChar w:fldCharType="separate"/>
        </w:r>
        <w:r w:rsidR="00051B2C">
          <w:rPr>
            <w:noProof/>
            <w:webHidden/>
          </w:rPr>
          <w:t>7</w:t>
        </w:r>
        <w:r w:rsidR="00051B2C">
          <w:rPr>
            <w:noProof/>
            <w:webHidden/>
          </w:rPr>
          <w:fldChar w:fldCharType="end"/>
        </w:r>
      </w:hyperlink>
    </w:p>
    <w:p w14:paraId="1DB469B5" w14:textId="77777777" w:rsidR="00051B2C" w:rsidRDefault="00BE51DE">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7069905" w:history="1">
        <w:r w:rsidR="00051B2C" w:rsidRPr="00AD5774">
          <w:rPr>
            <w:rStyle w:val="Hyperlink"/>
            <w:noProof/>
          </w:rPr>
          <w:t>3.</w:t>
        </w:r>
        <w:r w:rsidR="00051B2C">
          <w:rPr>
            <w:rFonts w:asciiTheme="minorHAnsi" w:eastAsiaTheme="minorEastAsia" w:hAnsiTheme="minorHAnsi" w:cstheme="minorBidi"/>
            <w:b w:val="0"/>
            <w:bCs w:val="0"/>
            <w:noProof/>
            <w:color w:val="auto"/>
            <w:sz w:val="22"/>
            <w:szCs w:val="22"/>
          </w:rPr>
          <w:tab/>
        </w:r>
        <w:r w:rsidR="00051B2C" w:rsidRPr="00AD5774">
          <w:rPr>
            <w:rStyle w:val="Hyperlink"/>
            <w:noProof/>
          </w:rPr>
          <w:t>Steuergeräte – Spannungsversorgung und Systemgeräte</w:t>
        </w:r>
        <w:r w:rsidR="00051B2C">
          <w:rPr>
            <w:noProof/>
            <w:webHidden/>
          </w:rPr>
          <w:tab/>
        </w:r>
        <w:r w:rsidR="00051B2C">
          <w:rPr>
            <w:noProof/>
            <w:webHidden/>
          </w:rPr>
          <w:fldChar w:fldCharType="begin"/>
        </w:r>
        <w:r w:rsidR="00051B2C">
          <w:rPr>
            <w:noProof/>
            <w:webHidden/>
          </w:rPr>
          <w:instrText xml:space="preserve"> PAGEREF _Toc467069905 \h </w:instrText>
        </w:r>
        <w:r w:rsidR="00051B2C">
          <w:rPr>
            <w:noProof/>
            <w:webHidden/>
          </w:rPr>
        </w:r>
        <w:r w:rsidR="00051B2C">
          <w:rPr>
            <w:noProof/>
            <w:webHidden/>
          </w:rPr>
          <w:fldChar w:fldCharType="separate"/>
        </w:r>
        <w:r w:rsidR="00051B2C">
          <w:rPr>
            <w:noProof/>
            <w:webHidden/>
          </w:rPr>
          <w:t>8</w:t>
        </w:r>
        <w:r w:rsidR="00051B2C">
          <w:rPr>
            <w:noProof/>
            <w:webHidden/>
          </w:rPr>
          <w:fldChar w:fldCharType="end"/>
        </w:r>
      </w:hyperlink>
    </w:p>
    <w:p w14:paraId="2D480EDC"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06" w:history="1">
        <w:r w:rsidR="00051B2C" w:rsidRPr="00AD5774">
          <w:rPr>
            <w:rStyle w:val="Hyperlink"/>
            <w:noProof/>
            <w:u w:color="000000" w:themeColor="text1"/>
          </w:rPr>
          <w:t>3.1.</w:t>
        </w:r>
        <w:r w:rsidR="00051B2C">
          <w:rPr>
            <w:rFonts w:eastAsiaTheme="minorEastAsia" w:cstheme="minorBidi"/>
            <w:bCs w:val="0"/>
            <w:noProof/>
            <w:color w:val="auto"/>
            <w:sz w:val="22"/>
            <w:szCs w:val="22"/>
          </w:rPr>
          <w:tab/>
        </w:r>
        <w:r w:rsidR="00051B2C" w:rsidRPr="00AD5774">
          <w:rPr>
            <w:rStyle w:val="Hyperlink"/>
            <w:noProof/>
          </w:rPr>
          <w:t>KNX-Spannungsversorgung mit Diagnosefunktion (320 mA/640 mA)</w:t>
        </w:r>
        <w:r w:rsidR="00051B2C">
          <w:rPr>
            <w:noProof/>
            <w:webHidden/>
          </w:rPr>
          <w:tab/>
        </w:r>
        <w:r w:rsidR="00051B2C">
          <w:rPr>
            <w:noProof/>
            <w:webHidden/>
          </w:rPr>
          <w:fldChar w:fldCharType="begin"/>
        </w:r>
        <w:r w:rsidR="00051B2C">
          <w:rPr>
            <w:noProof/>
            <w:webHidden/>
          </w:rPr>
          <w:instrText xml:space="preserve"> PAGEREF _Toc467069906 \h </w:instrText>
        </w:r>
        <w:r w:rsidR="00051B2C">
          <w:rPr>
            <w:noProof/>
            <w:webHidden/>
          </w:rPr>
        </w:r>
        <w:r w:rsidR="00051B2C">
          <w:rPr>
            <w:noProof/>
            <w:webHidden/>
          </w:rPr>
          <w:fldChar w:fldCharType="separate"/>
        </w:r>
        <w:r w:rsidR="00051B2C">
          <w:rPr>
            <w:noProof/>
            <w:webHidden/>
          </w:rPr>
          <w:t>8</w:t>
        </w:r>
        <w:r w:rsidR="00051B2C">
          <w:rPr>
            <w:noProof/>
            <w:webHidden/>
          </w:rPr>
          <w:fldChar w:fldCharType="end"/>
        </w:r>
      </w:hyperlink>
    </w:p>
    <w:p w14:paraId="406EDA0D"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07" w:history="1">
        <w:r w:rsidR="00051B2C" w:rsidRPr="00AD5774">
          <w:rPr>
            <w:rStyle w:val="Hyperlink"/>
            <w:noProof/>
            <w:u w:color="000000" w:themeColor="text1"/>
          </w:rPr>
          <w:t>3.2.</w:t>
        </w:r>
        <w:r w:rsidR="00051B2C">
          <w:rPr>
            <w:rFonts w:eastAsiaTheme="minorEastAsia" w:cstheme="minorBidi"/>
            <w:bCs w:val="0"/>
            <w:noProof/>
            <w:color w:val="auto"/>
            <w:sz w:val="22"/>
            <w:szCs w:val="22"/>
          </w:rPr>
          <w:tab/>
        </w:r>
        <w:r w:rsidR="00051B2C" w:rsidRPr="00AD5774">
          <w:rPr>
            <w:rStyle w:val="Hyperlink"/>
            <w:noProof/>
          </w:rPr>
          <w:t>Linienkoppler</w:t>
        </w:r>
        <w:r w:rsidR="00051B2C">
          <w:rPr>
            <w:noProof/>
            <w:webHidden/>
          </w:rPr>
          <w:tab/>
        </w:r>
        <w:r w:rsidR="00051B2C">
          <w:rPr>
            <w:noProof/>
            <w:webHidden/>
          </w:rPr>
          <w:fldChar w:fldCharType="begin"/>
        </w:r>
        <w:r w:rsidR="00051B2C">
          <w:rPr>
            <w:noProof/>
            <w:webHidden/>
          </w:rPr>
          <w:instrText xml:space="preserve"> PAGEREF _Toc467069907 \h </w:instrText>
        </w:r>
        <w:r w:rsidR="00051B2C">
          <w:rPr>
            <w:noProof/>
            <w:webHidden/>
          </w:rPr>
        </w:r>
        <w:r w:rsidR="00051B2C">
          <w:rPr>
            <w:noProof/>
            <w:webHidden/>
          </w:rPr>
          <w:fldChar w:fldCharType="separate"/>
        </w:r>
        <w:r w:rsidR="00051B2C">
          <w:rPr>
            <w:noProof/>
            <w:webHidden/>
          </w:rPr>
          <w:t>9</w:t>
        </w:r>
        <w:r w:rsidR="00051B2C">
          <w:rPr>
            <w:noProof/>
            <w:webHidden/>
          </w:rPr>
          <w:fldChar w:fldCharType="end"/>
        </w:r>
      </w:hyperlink>
    </w:p>
    <w:p w14:paraId="77AFED2D"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08" w:history="1">
        <w:r w:rsidR="00051B2C" w:rsidRPr="00AD5774">
          <w:rPr>
            <w:rStyle w:val="Hyperlink"/>
            <w:noProof/>
            <w:u w:color="000000" w:themeColor="text1"/>
          </w:rPr>
          <w:t>3.3.</w:t>
        </w:r>
        <w:r w:rsidR="00051B2C">
          <w:rPr>
            <w:rFonts w:eastAsiaTheme="minorEastAsia" w:cstheme="minorBidi"/>
            <w:bCs w:val="0"/>
            <w:noProof/>
            <w:color w:val="auto"/>
            <w:sz w:val="22"/>
            <w:szCs w:val="22"/>
          </w:rPr>
          <w:tab/>
        </w:r>
        <w:r w:rsidR="00051B2C" w:rsidRPr="00AD5774">
          <w:rPr>
            <w:rStyle w:val="Hyperlink"/>
            <w:noProof/>
          </w:rPr>
          <w:t>IP-Schnittstelle, REG</w:t>
        </w:r>
        <w:r w:rsidR="00051B2C">
          <w:rPr>
            <w:noProof/>
            <w:webHidden/>
          </w:rPr>
          <w:tab/>
        </w:r>
        <w:r w:rsidR="00051B2C">
          <w:rPr>
            <w:noProof/>
            <w:webHidden/>
          </w:rPr>
          <w:fldChar w:fldCharType="begin"/>
        </w:r>
        <w:r w:rsidR="00051B2C">
          <w:rPr>
            <w:noProof/>
            <w:webHidden/>
          </w:rPr>
          <w:instrText xml:space="preserve"> PAGEREF _Toc467069908 \h </w:instrText>
        </w:r>
        <w:r w:rsidR="00051B2C">
          <w:rPr>
            <w:noProof/>
            <w:webHidden/>
          </w:rPr>
        </w:r>
        <w:r w:rsidR="00051B2C">
          <w:rPr>
            <w:noProof/>
            <w:webHidden/>
          </w:rPr>
          <w:fldChar w:fldCharType="separate"/>
        </w:r>
        <w:r w:rsidR="00051B2C">
          <w:rPr>
            <w:noProof/>
            <w:webHidden/>
          </w:rPr>
          <w:t>10</w:t>
        </w:r>
        <w:r w:rsidR="00051B2C">
          <w:rPr>
            <w:noProof/>
            <w:webHidden/>
          </w:rPr>
          <w:fldChar w:fldCharType="end"/>
        </w:r>
      </w:hyperlink>
    </w:p>
    <w:p w14:paraId="332AC9FD"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09" w:history="1">
        <w:r w:rsidR="00051B2C" w:rsidRPr="00AD5774">
          <w:rPr>
            <w:rStyle w:val="Hyperlink"/>
            <w:noProof/>
            <w:u w:color="000000" w:themeColor="text1"/>
          </w:rPr>
          <w:t>3.4.</w:t>
        </w:r>
        <w:r w:rsidR="00051B2C">
          <w:rPr>
            <w:rFonts w:eastAsiaTheme="minorEastAsia" w:cstheme="minorBidi"/>
            <w:bCs w:val="0"/>
            <w:noProof/>
            <w:color w:val="auto"/>
            <w:sz w:val="22"/>
            <w:szCs w:val="22"/>
          </w:rPr>
          <w:tab/>
        </w:r>
        <w:r w:rsidR="00051B2C" w:rsidRPr="00AD5774">
          <w:rPr>
            <w:rStyle w:val="Hyperlink"/>
            <w:noProof/>
          </w:rPr>
          <w:t>IP-Schnittstelle, REG</w:t>
        </w:r>
        <w:r w:rsidR="00051B2C">
          <w:rPr>
            <w:noProof/>
            <w:webHidden/>
          </w:rPr>
          <w:tab/>
        </w:r>
        <w:r w:rsidR="00051B2C">
          <w:rPr>
            <w:noProof/>
            <w:webHidden/>
          </w:rPr>
          <w:fldChar w:fldCharType="begin"/>
        </w:r>
        <w:r w:rsidR="00051B2C">
          <w:rPr>
            <w:noProof/>
            <w:webHidden/>
          </w:rPr>
          <w:instrText xml:space="preserve"> PAGEREF _Toc467069909 \h </w:instrText>
        </w:r>
        <w:r w:rsidR="00051B2C">
          <w:rPr>
            <w:noProof/>
            <w:webHidden/>
          </w:rPr>
        </w:r>
        <w:r w:rsidR="00051B2C">
          <w:rPr>
            <w:noProof/>
            <w:webHidden/>
          </w:rPr>
          <w:fldChar w:fldCharType="separate"/>
        </w:r>
        <w:r w:rsidR="00051B2C">
          <w:rPr>
            <w:noProof/>
            <w:webHidden/>
          </w:rPr>
          <w:t>11</w:t>
        </w:r>
        <w:r w:rsidR="00051B2C">
          <w:rPr>
            <w:noProof/>
            <w:webHidden/>
          </w:rPr>
          <w:fldChar w:fldCharType="end"/>
        </w:r>
      </w:hyperlink>
    </w:p>
    <w:p w14:paraId="0B93C575" w14:textId="77777777" w:rsidR="00051B2C" w:rsidRDefault="00BE51DE">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7069910" w:history="1">
        <w:r w:rsidR="00051B2C" w:rsidRPr="00AD5774">
          <w:rPr>
            <w:rStyle w:val="Hyperlink"/>
            <w:noProof/>
          </w:rPr>
          <w:t>4.</w:t>
        </w:r>
        <w:r w:rsidR="00051B2C">
          <w:rPr>
            <w:rFonts w:asciiTheme="minorHAnsi" w:eastAsiaTheme="minorEastAsia" w:hAnsiTheme="minorHAnsi" w:cstheme="minorBidi"/>
            <w:b w:val="0"/>
            <w:bCs w:val="0"/>
            <w:noProof/>
            <w:color w:val="auto"/>
            <w:sz w:val="22"/>
            <w:szCs w:val="22"/>
          </w:rPr>
          <w:tab/>
        </w:r>
        <w:r w:rsidR="00051B2C" w:rsidRPr="00AD5774">
          <w:rPr>
            <w:rStyle w:val="Hyperlink"/>
            <w:noProof/>
          </w:rPr>
          <w:t>Steuergeräte – Schalten und Dimmen</w:t>
        </w:r>
        <w:r w:rsidR="00051B2C">
          <w:rPr>
            <w:noProof/>
            <w:webHidden/>
          </w:rPr>
          <w:tab/>
        </w:r>
        <w:r w:rsidR="00051B2C">
          <w:rPr>
            <w:noProof/>
            <w:webHidden/>
          </w:rPr>
          <w:fldChar w:fldCharType="begin"/>
        </w:r>
        <w:r w:rsidR="00051B2C">
          <w:rPr>
            <w:noProof/>
            <w:webHidden/>
          </w:rPr>
          <w:instrText xml:space="preserve"> PAGEREF _Toc467069910 \h </w:instrText>
        </w:r>
        <w:r w:rsidR="00051B2C">
          <w:rPr>
            <w:noProof/>
            <w:webHidden/>
          </w:rPr>
        </w:r>
        <w:r w:rsidR="00051B2C">
          <w:rPr>
            <w:noProof/>
            <w:webHidden/>
          </w:rPr>
          <w:fldChar w:fldCharType="separate"/>
        </w:r>
        <w:r w:rsidR="00051B2C">
          <w:rPr>
            <w:noProof/>
            <w:webHidden/>
          </w:rPr>
          <w:t>12</w:t>
        </w:r>
        <w:r w:rsidR="00051B2C">
          <w:rPr>
            <w:noProof/>
            <w:webHidden/>
          </w:rPr>
          <w:fldChar w:fldCharType="end"/>
        </w:r>
      </w:hyperlink>
    </w:p>
    <w:p w14:paraId="3F0AC51D"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11" w:history="1">
        <w:r w:rsidR="00051B2C" w:rsidRPr="00AD5774">
          <w:rPr>
            <w:rStyle w:val="Hyperlink"/>
            <w:noProof/>
            <w:u w:color="000000" w:themeColor="text1"/>
          </w:rPr>
          <w:t>4.1.</w:t>
        </w:r>
        <w:r w:rsidR="00051B2C">
          <w:rPr>
            <w:rFonts w:eastAsiaTheme="minorEastAsia" w:cstheme="minorBidi"/>
            <w:bCs w:val="0"/>
            <w:noProof/>
            <w:color w:val="auto"/>
            <w:sz w:val="22"/>
            <w:szCs w:val="22"/>
          </w:rPr>
          <w:tab/>
        </w:r>
        <w:r w:rsidR="00051B2C" w:rsidRPr="00AD5774">
          <w:rPr>
            <w:rStyle w:val="Hyperlink"/>
            <w:noProof/>
          </w:rPr>
          <w:t>Schaltaktor 16/20 A, C-Last</w:t>
        </w:r>
        <w:r w:rsidR="00051B2C">
          <w:rPr>
            <w:noProof/>
            <w:webHidden/>
          </w:rPr>
          <w:tab/>
        </w:r>
        <w:r w:rsidR="00051B2C">
          <w:rPr>
            <w:noProof/>
            <w:webHidden/>
          </w:rPr>
          <w:fldChar w:fldCharType="begin"/>
        </w:r>
        <w:r w:rsidR="00051B2C">
          <w:rPr>
            <w:noProof/>
            <w:webHidden/>
          </w:rPr>
          <w:instrText xml:space="preserve"> PAGEREF _Toc467069911 \h </w:instrText>
        </w:r>
        <w:r w:rsidR="00051B2C">
          <w:rPr>
            <w:noProof/>
            <w:webHidden/>
          </w:rPr>
        </w:r>
        <w:r w:rsidR="00051B2C">
          <w:rPr>
            <w:noProof/>
            <w:webHidden/>
          </w:rPr>
          <w:fldChar w:fldCharType="separate"/>
        </w:r>
        <w:r w:rsidR="00051B2C">
          <w:rPr>
            <w:noProof/>
            <w:webHidden/>
          </w:rPr>
          <w:t>12</w:t>
        </w:r>
        <w:r w:rsidR="00051B2C">
          <w:rPr>
            <w:noProof/>
            <w:webHidden/>
          </w:rPr>
          <w:fldChar w:fldCharType="end"/>
        </w:r>
      </w:hyperlink>
    </w:p>
    <w:p w14:paraId="1B38B870"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12" w:history="1">
        <w:r w:rsidR="00051B2C" w:rsidRPr="00AD5774">
          <w:rPr>
            <w:rStyle w:val="Hyperlink"/>
            <w:noProof/>
            <w:u w:color="000000" w:themeColor="text1"/>
          </w:rPr>
          <w:t>4.2.</w:t>
        </w:r>
        <w:r w:rsidR="00051B2C">
          <w:rPr>
            <w:rFonts w:eastAsiaTheme="minorEastAsia" w:cstheme="minorBidi"/>
            <w:bCs w:val="0"/>
            <w:noProof/>
            <w:color w:val="auto"/>
            <w:sz w:val="22"/>
            <w:szCs w:val="22"/>
          </w:rPr>
          <w:tab/>
        </w:r>
        <w:r w:rsidR="00051B2C" w:rsidRPr="00AD5774">
          <w:rPr>
            <w:rStyle w:val="Hyperlink"/>
            <w:noProof/>
          </w:rPr>
          <w:t>Universal-Dimmaktor</w:t>
        </w:r>
        <w:r w:rsidR="00051B2C">
          <w:rPr>
            <w:noProof/>
            <w:webHidden/>
          </w:rPr>
          <w:tab/>
        </w:r>
        <w:r w:rsidR="00051B2C">
          <w:rPr>
            <w:noProof/>
            <w:webHidden/>
          </w:rPr>
          <w:fldChar w:fldCharType="begin"/>
        </w:r>
        <w:r w:rsidR="00051B2C">
          <w:rPr>
            <w:noProof/>
            <w:webHidden/>
          </w:rPr>
          <w:instrText xml:space="preserve"> PAGEREF _Toc467069912 \h </w:instrText>
        </w:r>
        <w:r w:rsidR="00051B2C">
          <w:rPr>
            <w:noProof/>
            <w:webHidden/>
          </w:rPr>
        </w:r>
        <w:r w:rsidR="00051B2C">
          <w:rPr>
            <w:noProof/>
            <w:webHidden/>
          </w:rPr>
          <w:fldChar w:fldCharType="separate"/>
        </w:r>
        <w:r w:rsidR="00051B2C">
          <w:rPr>
            <w:noProof/>
            <w:webHidden/>
          </w:rPr>
          <w:t>14</w:t>
        </w:r>
        <w:r w:rsidR="00051B2C">
          <w:rPr>
            <w:noProof/>
            <w:webHidden/>
          </w:rPr>
          <w:fldChar w:fldCharType="end"/>
        </w:r>
      </w:hyperlink>
    </w:p>
    <w:p w14:paraId="6A085E6D"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13" w:history="1">
        <w:r w:rsidR="00051B2C" w:rsidRPr="00AD5774">
          <w:rPr>
            <w:rStyle w:val="Hyperlink"/>
            <w:noProof/>
            <w:u w:color="000000" w:themeColor="text1"/>
          </w:rPr>
          <w:t>4.3.</w:t>
        </w:r>
        <w:r w:rsidR="00051B2C">
          <w:rPr>
            <w:rFonts w:eastAsiaTheme="minorEastAsia" w:cstheme="minorBidi"/>
            <w:bCs w:val="0"/>
            <w:noProof/>
            <w:color w:val="auto"/>
            <w:sz w:val="22"/>
            <w:szCs w:val="22"/>
          </w:rPr>
          <w:tab/>
        </w:r>
        <w:r w:rsidR="00051B2C" w:rsidRPr="00AD5774">
          <w:rPr>
            <w:rStyle w:val="Hyperlink"/>
            <w:noProof/>
          </w:rPr>
          <w:t>Schalt-/Dimmaktor 16 A</w:t>
        </w:r>
        <w:r w:rsidR="00051B2C">
          <w:rPr>
            <w:noProof/>
            <w:webHidden/>
          </w:rPr>
          <w:tab/>
        </w:r>
        <w:r w:rsidR="00051B2C">
          <w:rPr>
            <w:noProof/>
            <w:webHidden/>
          </w:rPr>
          <w:fldChar w:fldCharType="begin"/>
        </w:r>
        <w:r w:rsidR="00051B2C">
          <w:rPr>
            <w:noProof/>
            <w:webHidden/>
          </w:rPr>
          <w:instrText xml:space="preserve"> PAGEREF _Toc467069913 \h </w:instrText>
        </w:r>
        <w:r w:rsidR="00051B2C">
          <w:rPr>
            <w:noProof/>
            <w:webHidden/>
          </w:rPr>
        </w:r>
        <w:r w:rsidR="00051B2C">
          <w:rPr>
            <w:noProof/>
            <w:webHidden/>
          </w:rPr>
          <w:fldChar w:fldCharType="separate"/>
        </w:r>
        <w:r w:rsidR="00051B2C">
          <w:rPr>
            <w:noProof/>
            <w:webHidden/>
          </w:rPr>
          <w:t>16</w:t>
        </w:r>
        <w:r w:rsidR="00051B2C">
          <w:rPr>
            <w:noProof/>
            <w:webHidden/>
          </w:rPr>
          <w:fldChar w:fldCharType="end"/>
        </w:r>
      </w:hyperlink>
    </w:p>
    <w:p w14:paraId="5E1B6F36"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14" w:history="1">
        <w:r w:rsidR="00051B2C" w:rsidRPr="00AD5774">
          <w:rPr>
            <w:rStyle w:val="Hyperlink"/>
            <w:noProof/>
            <w:u w:color="000000" w:themeColor="text1"/>
          </w:rPr>
          <w:t>4.4.</w:t>
        </w:r>
        <w:r w:rsidR="00051B2C">
          <w:rPr>
            <w:rFonts w:eastAsiaTheme="minorEastAsia" w:cstheme="minorBidi"/>
            <w:bCs w:val="0"/>
            <w:noProof/>
            <w:color w:val="auto"/>
            <w:sz w:val="22"/>
            <w:szCs w:val="22"/>
          </w:rPr>
          <w:tab/>
        </w:r>
        <w:r w:rsidR="00051B2C" w:rsidRPr="00AD5774">
          <w:rPr>
            <w:rStyle w:val="Hyperlink"/>
            <w:noProof/>
          </w:rPr>
          <w:t>DALI-Gateway</w:t>
        </w:r>
        <w:r w:rsidR="00051B2C">
          <w:rPr>
            <w:noProof/>
            <w:webHidden/>
          </w:rPr>
          <w:tab/>
        </w:r>
        <w:r w:rsidR="00051B2C">
          <w:rPr>
            <w:noProof/>
            <w:webHidden/>
          </w:rPr>
          <w:fldChar w:fldCharType="begin"/>
        </w:r>
        <w:r w:rsidR="00051B2C">
          <w:rPr>
            <w:noProof/>
            <w:webHidden/>
          </w:rPr>
          <w:instrText xml:space="preserve"> PAGEREF _Toc467069914 \h </w:instrText>
        </w:r>
        <w:r w:rsidR="00051B2C">
          <w:rPr>
            <w:noProof/>
            <w:webHidden/>
          </w:rPr>
        </w:r>
        <w:r w:rsidR="00051B2C">
          <w:rPr>
            <w:noProof/>
            <w:webHidden/>
          </w:rPr>
          <w:fldChar w:fldCharType="separate"/>
        </w:r>
        <w:r w:rsidR="00051B2C">
          <w:rPr>
            <w:noProof/>
            <w:webHidden/>
          </w:rPr>
          <w:t>18</w:t>
        </w:r>
        <w:r w:rsidR="00051B2C">
          <w:rPr>
            <w:noProof/>
            <w:webHidden/>
          </w:rPr>
          <w:fldChar w:fldCharType="end"/>
        </w:r>
      </w:hyperlink>
    </w:p>
    <w:p w14:paraId="5D864EDF" w14:textId="77777777" w:rsidR="00051B2C" w:rsidRDefault="00BE51DE">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7069915" w:history="1">
        <w:r w:rsidR="00051B2C" w:rsidRPr="00AD5774">
          <w:rPr>
            <w:rStyle w:val="Hyperlink"/>
            <w:noProof/>
          </w:rPr>
          <w:t>5.</w:t>
        </w:r>
        <w:r w:rsidR="00051B2C">
          <w:rPr>
            <w:rFonts w:asciiTheme="minorHAnsi" w:eastAsiaTheme="minorEastAsia" w:hAnsiTheme="minorHAnsi" w:cstheme="minorBidi"/>
            <w:b w:val="0"/>
            <w:bCs w:val="0"/>
            <w:noProof/>
            <w:color w:val="auto"/>
            <w:sz w:val="22"/>
            <w:szCs w:val="22"/>
          </w:rPr>
          <w:tab/>
        </w:r>
        <w:r w:rsidR="00051B2C" w:rsidRPr="00AD5774">
          <w:rPr>
            <w:rStyle w:val="Hyperlink"/>
            <w:noProof/>
          </w:rPr>
          <w:t>Steuergeräte – Jalousie/Sonnenschutz</w:t>
        </w:r>
        <w:r w:rsidR="00051B2C">
          <w:rPr>
            <w:noProof/>
            <w:webHidden/>
          </w:rPr>
          <w:tab/>
        </w:r>
        <w:r w:rsidR="00051B2C">
          <w:rPr>
            <w:noProof/>
            <w:webHidden/>
          </w:rPr>
          <w:fldChar w:fldCharType="begin"/>
        </w:r>
        <w:r w:rsidR="00051B2C">
          <w:rPr>
            <w:noProof/>
            <w:webHidden/>
          </w:rPr>
          <w:instrText xml:space="preserve"> PAGEREF _Toc467069915 \h </w:instrText>
        </w:r>
        <w:r w:rsidR="00051B2C">
          <w:rPr>
            <w:noProof/>
            <w:webHidden/>
          </w:rPr>
        </w:r>
        <w:r w:rsidR="00051B2C">
          <w:rPr>
            <w:noProof/>
            <w:webHidden/>
          </w:rPr>
          <w:fldChar w:fldCharType="separate"/>
        </w:r>
        <w:r w:rsidR="00051B2C">
          <w:rPr>
            <w:noProof/>
            <w:webHidden/>
          </w:rPr>
          <w:t>20</w:t>
        </w:r>
        <w:r w:rsidR="00051B2C">
          <w:rPr>
            <w:noProof/>
            <w:webHidden/>
          </w:rPr>
          <w:fldChar w:fldCharType="end"/>
        </w:r>
      </w:hyperlink>
    </w:p>
    <w:p w14:paraId="048C9C34"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16" w:history="1">
        <w:r w:rsidR="00051B2C" w:rsidRPr="00AD5774">
          <w:rPr>
            <w:rStyle w:val="Hyperlink"/>
            <w:noProof/>
            <w:u w:color="000000" w:themeColor="text1"/>
          </w:rPr>
          <w:t>5.1.</w:t>
        </w:r>
        <w:r w:rsidR="00051B2C">
          <w:rPr>
            <w:rFonts w:eastAsiaTheme="minorEastAsia" w:cstheme="minorBidi"/>
            <w:bCs w:val="0"/>
            <w:noProof/>
            <w:color w:val="auto"/>
            <w:sz w:val="22"/>
            <w:szCs w:val="22"/>
          </w:rPr>
          <w:tab/>
        </w:r>
        <w:r w:rsidR="00051B2C" w:rsidRPr="00AD5774">
          <w:rPr>
            <w:rStyle w:val="Hyperlink"/>
            <w:noProof/>
          </w:rPr>
          <w:t>Jalousie-/Rollladenaktor mit Fahrzeitermittlung und manueller Bedienung</w:t>
        </w:r>
        <w:r w:rsidR="00051B2C">
          <w:rPr>
            <w:noProof/>
            <w:webHidden/>
          </w:rPr>
          <w:tab/>
        </w:r>
        <w:r w:rsidR="00051B2C">
          <w:rPr>
            <w:noProof/>
            <w:webHidden/>
          </w:rPr>
          <w:fldChar w:fldCharType="begin"/>
        </w:r>
        <w:r w:rsidR="00051B2C">
          <w:rPr>
            <w:noProof/>
            <w:webHidden/>
          </w:rPr>
          <w:instrText xml:space="preserve"> PAGEREF _Toc467069916 \h </w:instrText>
        </w:r>
        <w:r w:rsidR="00051B2C">
          <w:rPr>
            <w:noProof/>
            <w:webHidden/>
          </w:rPr>
        </w:r>
        <w:r w:rsidR="00051B2C">
          <w:rPr>
            <w:noProof/>
            <w:webHidden/>
          </w:rPr>
          <w:fldChar w:fldCharType="separate"/>
        </w:r>
        <w:r w:rsidR="00051B2C">
          <w:rPr>
            <w:noProof/>
            <w:webHidden/>
          </w:rPr>
          <w:t>20</w:t>
        </w:r>
        <w:r w:rsidR="00051B2C">
          <w:rPr>
            <w:noProof/>
            <w:webHidden/>
          </w:rPr>
          <w:fldChar w:fldCharType="end"/>
        </w:r>
      </w:hyperlink>
    </w:p>
    <w:p w14:paraId="21512C8B"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17" w:history="1">
        <w:r w:rsidR="00051B2C" w:rsidRPr="00AD5774">
          <w:rPr>
            <w:rStyle w:val="Hyperlink"/>
            <w:noProof/>
            <w:u w:color="000000" w:themeColor="text1"/>
          </w:rPr>
          <w:t>5.2.</w:t>
        </w:r>
        <w:r w:rsidR="00051B2C">
          <w:rPr>
            <w:rFonts w:eastAsiaTheme="minorEastAsia" w:cstheme="minorBidi"/>
            <w:bCs w:val="0"/>
            <w:noProof/>
            <w:color w:val="auto"/>
            <w:sz w:val="22"/>
            <w:szCs w:val="22"/>
          </w:rPr>
          <w:tab/>
        </w:r>
        <w:r w:rsidR="00051B2C" w:rsidRPr="00AD5774">
          <w:rPr>
            <w:rStyle w:val="Hyperlink"/>
            <w:noProof/>
          </w:rPr>
          <w:t>KNX-Wettersystem</w:t>
        </w:r>
        <w:r w:rsidR="00051B2C">
          <w:rPr>
            <w:noProof/>
            <w:webHidden/>
          </w:rPr>
          <w:tab/>
        </w:r>
        <w:r w:rsidR="00051B2C">
          <w:rPr>
            <w:noProof/>
            <w:webHidden/>
          </w:rPr>
          <w:fldChar w:fldCharType="begin"/>
        </w:r>
        <w:r w:rsidR="00051B2C">
          <w:rPr>
            <w:noProof/>
            <w:webHidden/>
          </w:rPr>
          <w:instrText xml:space="preserve"> PAGEREF _Toc467069917 \h </w:instrText>
        </w:r>
        <w:r w:rsidR="00051B2C">
          <w:rPr>
            <w:noProof/>
            <w:webHidden/>
          </w:rPr>
        </w:r>
        <w:r w:rsidR="00051B2C">
          <w:rPr>
            <w:noProof/>
            <w:webHidden/>
          </w:rPr>
          <w:fldChar w:fldCharType="separate"/>
        </w:r>
        <w:r w:rsidR="00051B2C">
          <w:rPr>
            <w:noProof/>
            <w:webHidden/>
          </w:rPr>
          <w:t>22</w:t>
        </w:r>
        <w:r w:rsidR="00051B2C">
          <w:rPr>
            <w:noProof/>
            <w:webHidden/>
          </w:rPr>
          <w:fldChar w:fldCharType="end"/>
        </w:r>
      </w:hyperlink>
    </w:p>
    <w:p w14:paraId="42268612" w14:textId="77777777" w:rsidR="00051B2C" w:rsidRDefault="00BE51DE">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7069918" w:history="1">
        <w:r w:rsidR="00051B2C" w:rsidRPr="00AD5774">
          <w:rPr>
            <w:rStyle w:val="Hyperlink"/>
            <w:noProof/>
          </w:rPr>
          <w:t>6.</w:t>
        </w:r>
        <w:r w:rsidR="00051B2C">
          <w:rPr>
            <w:rFonts w:asciiTheme="minorHAnsi" w:eastAsiaTheme="minorEastAsia" w:hAnsiTheme="minorHAnsi" w:cstheme="minorBidi"/>
            <w:b w:val="0"/>
            <w:bCs w:val="0"/>
            <w:noProof/>
            <w:color w:val="auto"/>
            <w:sz w:val="22"/>
            <w:szCs w:val="22"/>
          </w:rPr>
          <w:tab/>
        </w:r>
        <w:r w:rsidR="00051B2C" w:rsidRPr="00AD5774">
          <w:rPr>
            <w:rStyle w:val="Hyperlink"/>
            <w:noProof/>
          </w:rPr>
          <w:t>Steuergeräte – Heizen, Kühlen, Lüften</w:t>
        </w:r>
        <w:r w:rsidR="00051B2C">
          <w:rPr>
            <w:noProof/>
            <w:webHidden/>
          </w:rPr>
          <w:tab/>
        </w:r>
        <w:r w:rsidR="00051B2C">
          <w:rPr>
            <w:noProof/>
            <w:webHidden/>
          </w:rPr>
          <w:fldChar w:fldCharType="begin"/>
        </w:r>
        <w:r w:rsidR="00051B2C">
          <w:rPr>
            <w:noProof/>
            <w:webHidden/>
          </w:rPr>
          <w:instrText xml:space="preserve"> PAGEREF _Toc467069918 \h </w:instrText>
        </w:r>
        <w:r w:rsidR="00051B2C">
          <w:rPr>
            <w:noProof/>
            <w:webHidden/>
          </w:rPr>
        </w:r>
        <w:r w:rsidR="00051B2C">
          <w:rPr>
            <w:noProof/>
            <w:webHidden/>
          </w:rPr>
          <w:fldChar w:fldCharType="separate"/>
        </w:r>
        <w:r w:rsidR="00051B2C">
          <w:rPr>
            <w:noProof/>
            <w:webHidden/>
          </w:rPr>
          <w:t>24</w:t>
        </w:r>
        <w:r w:rsidR="00051B2C">
          <w:rPr>
            <w:noProof/>
            <w:webHidden/>
          </w:rPr>
          <w:fldChar w:fldCharType="end"/>
        </w:r>
      </w:hyperlink>
    </w:p>
    <w:p w14:paraId="5AF23582"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19" w:history="1">
        <w:r w:rsidR="00051B2C" w:rsidRPr="00AD5774">
          <w:rPr>
            <w:rStyle w:val="Hyperlink"/>
            <w:noProof/>
            <w:u w:color="000000" w:themeColor="text1"/>
          </w:rPr>
          <w:t>6.1.</w:t>
        </w:r>
        <w:r w:rsidR="00051B2C">
          <w:rPr>
            <w:rFonts w:eastAsiaTheme="minorEastAsia" w:cstheme="minorBidi"/>
            <w:bCs w:val="0"/>
            <w:noProof/>
            <w:color w:val="auto"/>
            <w:sz w:val="22"/>
            <w:szCs w:val="22"/>
          </w:rPr>
          <w:tab/>
        </w:r>
        <w:r w:rsidR="00051B2C" w:rsidRPr="00AD5774">
          <w:rPr>
            <w:rStyle w:val="Hyperlink"/>
            <w:noProof/>
          </w:rPr>
          <w:t>Bedienelement mit Raumtemperaturregler, Standard</w:t>
        </w:r>
        <w:r w:rsidR="00051B2C">
          <w:rPr>
            <w:noProof/>
            <w:webHidden/>
          </w:rPr>
          <w:tab/>
        </w:r>
        <w:r w:rsidR="00051B2C">
          <w:rPr>
            <w:noProof/>
            <w:webHidden/>
          </w:rPr>
          <w:fldChar w:fldCharType="begin"/>
        </w:r>
        <w:r w:rsidR="00051B2C">
          <w:rPr>
            <w:noProof/>
            <w:webHidden/>
          </w:rPr>
          <w:instrText xml:space="preserve"> PAGEREF _Toc467069919 \h </w:instrText>
        </w:r>
        <w:r w:rsidR="00051B2C">
          <w:rPr>
            <w:noProof/>
            <w:webHidden/>
          </w:rPr>
        </w:r>
        <w:r w:rsidR="00051B2C">
          <w:rPr>
            <w:noProof/>
            <w:webHidden/>
          </w:rPr>
          <w:fldChar w:fldCharType="separate"/>
        </w:r>
        <w:r w:rsidR="00051B2C">
          <w:rPr>
            <w:noProof/>
            <w:webHidden/>
          </w:rPr>
          <w:t>24</w:t>
        </w:r>
        <w:r w:rsidR="00051B2C">
          <w:rPr>
            <w:noProof/>
            <w:webHidden/>
          </w:rPr>
          <w:fldChar w:fldCharType="end"/>
        </w:r>
      </w:hyperlink>
    </w:p>
    <w:p w14:paraId="18FB9552"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20" w:history="1">
        <w:r w:rsidR="00051B2C" w:rsidRPr="00AD5774">
          <w:rPr>
            <w:rStyle w:val="Hyperlink"/>
            <w:noProof/>
            <w:u w:color="000000" w:themeColor="text1"/>
          </w:rPr>
          <w:t>6.2.</w:t>
        </w:r>
        <w:r w:rsidR="00051B2C">
          <w:rPr>
            <w:rFonts w:eastAsiaTheme="minorEastAsia" w:cstheme="minorBidi"/>
            <w:bCs w:val="0"/>
            <w:noProof/>
            <w:color w:val="auto"/>
            <w:sz w:val="22"/>
            <w:szCs w:val="22"/>
          </w:rPr>
          <w:tab/>
        </w:r>
        <w:r w:rsidR="00051B2C" w:rsidRPr="00AD5774">
          <w:rPr>
            <w:rStyle w:val="Hyperlink"/>
            <w:noProof/>
          </w:rPr>
          <w:t>Bedienelement mit Raumtemperaturregler, Multifunktion</w:t>
        </w:r>
        <w:r w:rsidR="00051B2C">
          <w:rPr>
            <w:noProof/>
            <w:webHidden/>
          </w:rPr>
          <w:tab/>
        </w:r>
        <w:r w:rsidR="00051B2C">
          <w:rPr>
            <w:noProof/>
            <w:webHidden/>
          </w:rPr>
          <w:fldChar w:fldCharType="begin"/>
        </w:r>
        <w:r w:rsidR="00051B2C">
          <w:rPr>
            <w:noProof/>
            <w:webHidden/>
          </w:rPr>
          <w:instrText xml:space="preserve"> PAGEREF _Toc467069920 \h </w:instrText>
        </w:r>
        <w:r w:rsidR="00051B2C">
          <w:rPr>
            <w:noProof/>
            <w:webHidden/>
          </w:rPr>
        </w:r>
        <w:r w:rsidR="00051B2C">
          <w:rPr>
            <w:noProof/>
            <w:webHidden/>
          </w:rPr>
          <w:fldChar w:fldCharType="separate"/>
        </w:r>
        <w:r w:rsidR="00051B2C">
          <w:rPr>
            <w:noProof/>
            <w:webHidden/>
          </w:rPr>
          <w:t>26</w:t>
        </w:r>
        <w:r w:rsidR="00051B2C">
          <w:rPr>
            <w:noProof/>
            <w:webHidden/>
          </w:rPr>
          <w:fldChar w:fldCharType="end"/>
        </w:r>
      </w:hyperlink>
    </w:p>
    <w:p w14:paraId="069C1D25"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21" w:history="1">
        <w:r w:rsidR="00051B2C" w:rsidRPr="00AD5774">
          <w:rPr>
            <w:rStyle w:val="Hyperlink"/>
            <w:noProof/>
            <w:u w:color="000000" w:themeColor="text1"/>
          </w:rPr>
          <w:t>6.3.</w:t>
        </w:r>
        <w:r w:rsidR="00051B2C">
          <w:rPr>
            <w:rFonts w:eastAsiaTheme="minorEastAsia" w:cstheme="minorBidi"/>
            <w:bCs w:val="0"/>
            <w:noProof/>
            <w:color w:val="auto"/>
            <w:sz w:val="22"/>
            <w:szCs w:val="22"/>
          </w:rPr>
          <w:tab/>
        </w:r>
        <w:r w:rsidR="00051B2C" w:rsidRPr="00AD5774">
          <w:rPr>
            <w:rStyle w:val="Hyperlink"/>
            <w:noProof/>
          </w:rPr>
          <w:t>Ventilantrieb-Aktor</w:t>
        </w:r>
        <w:r w:rsidR="00051B2C">
          <w:rPr>
            <w:noProof/>
            <w:webHidden/>
          </w:rPr>
          <w:tab/>
        </w:r>
        <w:r w:rsidR="00051B2C">
          <w:rPr>
            <w:noProof/>
            <w:webHidden/>
          </w:rPr>
          <w:fldChar w:fldCharType="begin"/>
        </w:r>
        <w:r w:rsidR="00051B2C">
          <w:rPr>
            <w:noProof/>
            <w:webHidden/>
          </w:rPr>
          <w:instrText xml:space="preserve"> PAGEREF _Toc467069921 \h </w:instrText>
        </w:r>
        <w:r w:rsidR="00051B2C">
          <w:rPr>
            <w:noProof/>
            <w:webHidden/>
          </w:rPr>
        </w:r>
        <w:r w:rsidR="00051B2C">
          <w:rPr>
            <w:noProof/>
            <w:webHidden/>
          </w:rPr>
          <w:fldChar w:fldCharType="separate"/>
        </w:r>
        <w:r w:rsidR="00051B2C">
          <w:rPr>
            <w:noProof/>
            <w:webHidden/>
          </w:rPr>
          <w:t>28</w:t>
        </w:r>
        <w:r w:rsidR="00051B2C">
          <w:rPr>
            <w:noProof/>
            <w:webHidden/>
          </w:rPr>
          <w:fldChar w:fldCharType="end"/>
        </w:r>
      </w:hyperlink>
    </w:p>
    <w:p w14:paraId="2E16CA51"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22" w:history="1">
        <w:r w:rsidR="00051B2C" w:rsidRPr="00AD5774">
          <w:rPr>
            <w:rStyle w:val="Hyperlink"/>
            <w:noProof/>
            <w:u w:color="000000" w:themeColor="text1"/>
          </w:rPr>
          <w:t>6.4.</w:t>
        </w:r>
        <w:r w:rsidR="00051B2C">
          <w:rPr>
            <w:rFonts w:eastAsiaTheme="minorEastAsia" w:cstheme="minorBidi"/>
            <w:bCs w:val="0"/>
            <w:noProof/>
            <w:color w:val="auto"/>
            <w:sz w:val="22"/>
            <w:szCs w:val="22"/>
          </w:rPr>
          <w:tab/>
        </w:r>
        <w:r w:rsidR="00051B2C" w:rsidRPr="00AD5774">
          <w:rPr>
            <w:rStyle w:val="Hyperlink"/>
            <w:noProof/>
          </w:rPr>
          <w:t>Thermoelektrischer Stellantrieb</w:t>
        </w:r>
        <w:r w:rsidR="00051B2C">
          <w:rPr>
            <w:noProof/>
            <w:webHidden/>
          </w:rPr>
          <w:tab/>
        </w:r>
        <w:r w:rsidR="00051B2C">
          <w:rPr>
            <w:noProof/>
            <w:webHidden/>
          </w:rPr>
          <w:fldChar w:fldCharType="begin"/>
        </w:r>
        <w:r w:rsidR="00051B2C">
          <w:rPr>
            <w:noProof/>
            <w:webHidden/>
          </w:rPr>
          <w:instrText xml:space="preserve"> PAGEREF _Toc467069922 \h </w:instrText>
        </w:r>
        <w:r w:rsidR="00051B2C">
          <w:rPr>
            <w:noProof/>
            <w:webHidden/>
          </w:rPr>
        </w:r>
        <w:r w:rsidR="00051B2C">
          <w:rPr>
            <w:noProof/>
            <w:webHidden/>
          </w:rPr>
          <w:fldChar w:fldCharType="separate"/>
        </w:r>
        <w:r w:rsidR="00051B2C">
          <w:rPr>
            <w:noProof/>
            <w:webHidden/>
          </w:rPr>
          <w:t>30</w:t>
        </w:r>
        <w:r w:rsidR="00051B2C">
          <w:rPr>
            <w:noProof/>
            <w:webHidden/>
          </w:rPr>
          <w:fldChar w:fldCharType="end"/>
        </w:r>
      </w:hyperlink>
    </w:p>
    <w:p w14:paraId="3B5C4FE8"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23" w:history="1">
        <w:r w:rsidR="00051B2C" w:rsidRPr="00AD5774">
          <w:rPr>
            <w:rStyle w:val="Hyperlink"/>
            <w:noProof/>
            <w:u w:color="000000" w:themeColor="text1"/>
          </w:rPr>
          <w:t>6.5.</w:t>
        </w:r>
        <w:r w:rsidR="00051B2C">
          <w:rPr>
            <w:rFonts w:eastAsiaTheme="minorEastAsia" w:cstheme="minorBidi"/>
            <w:bCs w:val="0"/>
            <w:noProof/>
            <w:color w:val="auto"/>
            <w:sz w:val="22"/>
            <w:szCs w:val="22"/>
          </w:rPr>
          <w:tab/>
        </w:r>
        <w:r w:rsidR="00051B2C" w:rsidRPr="00AD5774">
          <w:rPr>
            <w:rStyle w:val="Hyperlink"/>
            <w:noProof/>
          </w:rPr>
          <w:t>Lüfter-Aktor 6 A</w:t>
        </w:r>
        <w:r w:rsidR="00051B2C">
          <w:rPr>
            <w:noProof/>
            <w:webHidden/>
          </w:rPr>
          <w:tab/>
        </w:r>
        <w:r w:rsidR="00051B2C">
          <w:rPr>
            <w:noProof/>
            <w:webHidden/>
          </w:rPr>
          <w:fldChar w:fldCharType="begin"/>
        </w:r>
        <w:r w:rsidR="00051B2C">
          <w:rPr>
            <w:noProof/>
            <w:webHidden/>
          </w:rPr>
          <w:instrText xml:space="preserve"> PAGEREF _Toc467069923 \h </w:instrText>
        </w:r>
        <w:r w:rsidR="00051B2C">
          <w:rPr>
            <w:noProof/>
            <w:webHidden/>
          </w:rPr>
        </w:r>
        <w:r w:rsidR="00051B2C">
          <w:rPr>
            <w:noProof/>
            <w:webHidden/>
          </w:rPr>
          <w:fldChar w:fldCharType="separate"/>
        </w:r>
        <w:r w:rsidR="00051B2C">
          <w:rPr>
            <w:noProof/>
            <w:webHidden/>
          </w:rPr>
          <w:t>31</w:t>
        </w:r>
        <w:r w:rsidR="00051B2C">
          <w:rPr>
            <w:noProof/>
            <w:webHidden/>
          </w:rPr>
          <w:fldChar w:fldCharType="end"/>
        </w:r>
      </w:hyperlink>
    </w:p>
    <w:p w14:paraId="5F723FE3" w14:textId="77777777" w:rsidR="00051B2C" w:rsidRDefault="00BE51DE">
      <w:pPr>
        <w:pStyle w:val="Verzeichnis1"/>
        <w:tabs>
          <w:tab w:val="left" w:pos="440"/>
          <w:tab w:val="right" w:pos="9915"/>
        </w:tabs>
        <w:rPr>
          <w:rFonts w:asciiTheme="minorHAnsi" w:eastAsiaTheme="minorEastAsia" w:hAnsiTheme="minorHAnsi" w:cstheme="minorBidi"/>
          <w:b w:val="0"/>
          <w:bCs w:val="0"/>
          <w:noProof/>
          <w:color w:val="auto"/>
          <w:sz w:val="22"/>
          <w:szCs w:val="22"/>
        </w:rPr>
      </w:pPr>
      <w:hyperlink w:anchor="_Toc467069924" w:history="1">
        <w:r w:rsidR="00051B2C" w:rsidRPr="00AD5774">
          <w:rPr>
            <w:rStyle w:val="Hyperlink"/>
            <w:noProof/>
          </w:rPr>
          <w:t>7.</w:t>
        </w:r>
        <w:r w:rsidR="00051B2C">
          <w:rPr>
            <w:rFonts w:asciiTheme="minorHAnsi" w:eastAsiaTheme="minorEastAsia" w:hAnsiTheme="minorHAnsi" w:cstheme="minorBidi"/>
            <w:b w:val="0"/>
            <w:bCs w:val="0"/>
            <w:noProof/>
            <w:color w:val="auto"/>
            <w:sz w:val="22"/>
            <w:szCs w:val="22"/>
          </w:rPr>
          <w:tab/>
        </w:r>
        <w:r w:rsidR="00051B2C" w:rsidRPr="00AD5774">
          <w:rPr>
            <w:rStyle w:val="Hyperlink"/>
            <w:noProof/>
          </w:rPr>
          <w:t>Steuergeräte – Bedienung</w:t>
        </w:r>
        <w:r w:rsidR="00051B2C">
          <w:rPr>
            <w:noProof/>
            <w:webHidden/>
          </w:rPr>
          <w:tab/>
        </w:r>
        <w:r w:rsidR="00051B2C">
          <w:rPr>
            <w:noProof/>
            <w:webHidden/>
          </w:rPr>
          <w:fldChar w:fldCharType="begin"/>
        </w:r>
        <w:r w:rsidR="00051B2C">
          <w:rPr>
            <w:noProof/>
            <w:webHidden/>
          </w:rPr>
          <w:instrText xml:space="preserve"> PAGEREF _Toc467069924 \h </w:instrText>
        </w:r>
        <w:r w:rsidR="00051B2C">
          <w:rPr>
            <w:noProof/>
            <w:webHidden/>
          </w:rPr>
        </w:r>
        <w:r w:rsidR="00051B2C">
          <w:rPr>
            <w:noProof/>
            <w:webHidden/>
          </w:rPr>
          <w:fldChar w:fldCharType="separate"/>
        </w:r>
        <w:r w:rsidR="00051B2C">
          <w:rPr>
            <w:noProof/>
            <w:webHidden/>
          </w:rPr>
          <w:t>33</w:t>
        </w:r>
        <w:r w:rsidR="00051B2C">
          <w:rPr>
            <w:noProof/>
            <w:webHidden/>
          </w:rPr>
          <w:fldChar w:fldCharType="end"/>
        </w:r>
      </w:hyperlink>
    </w:p>
    <w:p w14:paraId="3D09C1AE"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25" w:history="1">
        <w:r w:rsidR="00051B2C" w:rsidRPr="00AD5774">
          <w:rPr>
            <w:rStyle w:val="Hyperlink"/>
            <w:noProof/>
            <w:u w:color="000000" w:themeColor="text1"/>
          </w:rPr>
          <w:t>7.1.</w:t>
        </w:r>
        <w:r w:rsidR="00051B2C">
          <w:rPr>
            <w:rFonts w:eastAsiaTheme="minorEastAsia" w:cstheme="minorBidi"/>
            <w:bCs w:val="0"/>
            <w:noProof/>
            <w:color w:val="auto"/>
            <w:sz w:val="22"/>
            <w:szCs w:val="22"/>
          </w:rPr>
          <w:tab/>
        </w:r>
        <w:r w:rsidR="00051B2C" w:rsidRPr="00AD5774">
          <w:rPr>
            <w:rStyle w:val="Hyperlink"/>
            <w:noProof/>
          </w:rPr>
          <w:t>Bedienelement</w:t>
        </w:r>
        <w:r w:rsidR="00051B2C">
          <w:rPr>
            <w:noProof/>
            <w:webHidden/>
          </w:rPr>
          <w:tab/>
        </w:r>
        <w:r w:rsidR="00051B2C">
          <w:rPr>
            <w:noProof/>
            <w:webHidden/>
          </w:rPr>
          <w:fldChar w:fldCharType="begin"/>
        </w:r>
        <w:r w:rsidR="00051B2C">
          <w:rPr>
            <w:noProof/>
            <w:webHidden/>
          </w:rPr>
          <w:instrText xml:space="preserve"> PAGEREF _Toc467069925 \h </w:instrText>
        </w:r>
        <w:r w:rsidR="00051B2C">
          <w:rPr>
            <w:noProof/>
            <w:webHidden/>
          </w:rPr>
        </w:r>
        <w:r w:rsidR="00051B2C">
          <w:rPr>
            <w:noProof/>
            <w:webHidden/>
          </w:rPr>
          <w:fldChar w:fldCharType="separate"/>
        </w:r>
        <w:r w:rsidR="00051B2C">
          <w:rPr>
            <w:noProof/>
            <w:webHidden/>
          </w:rPr>
          <w:t>33</w:t>
        </w:r>
        <w:r w:rsidR="00051B2C">
          <w:rPr>
            <w:noProof/>
            <w:webHidden/>
          </w:rPr>
          <w:fldChar w:fldCharType="end"/>
        </w:r>
      </w:hyperlink>
    </w:p>
    <w:p w14:paraId="3A57FE5D"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26" w:history="1">
        <w:r w:rsidR="00051B2C" w:rsidRPr="00AD5774">
          <w:rPr>
            <w:rStyle w:val="Hyperlink"/>
            <w:noProof/>
            <w:u w:color="000000" w:themeColor="text1"/>
          </w:rPr>
          <w:t>7.2.</w:t>
        </w:r>
        <w:r w:rsidR="00051B2C">
          <w:rPr>
            <w:rFonts w:eastAsiaTheme="minorEastAsia" w:cstheme="minorBidi"/>
            <w:bCs w:val="0"/>
            <w:noProof/>
            <w:color w:val="auto"/>
            <w:sz w:val="22"/>
            <w:szCs w:val="22"/>
          </w:rPr>
          <w:tab/>
        </w:r>
        <w:r w:rsidR="00051B2C" w:rsidRPr="00AD5774">
          <w:rPr>
            <w:rStyle w:val="Hyperlink"/>
            <w:noProof/>
          </w:rPr>
          <w:t>Präsenzmelder</w:t>
        </w:r>
        <w:r w:rsidR="00051B2C">
          <w:rPr>
            <w:noProof/>
            <w:webHidden/>
          </w:rPr>
          <w:tab/>
        </w:r>
        <w:r w:rsidR="00051B2C">
          <w:rPr>
            <w:noProof/>
            <w:webHidden/>
          </w:rPr>
          <w:fldChar w:fldCharType="begin"/>
        </w:r>
        <w:r w:rsidR="00051B2C">
          <w:rPr>
            <w:noProof/>
            <w:webHidden/>
          </w:rPr>
          <w:instrText xml:space="preserve"> PAGEREF _Toc467069926 \h </w:instrText>
        </w:r>
        <w:r w:rsidR="00051B2C">
          <w:rPr>
            <w:noProof/>
            <w:webHidden/>
          </w:rPr>
        </w:r>
        <w:r w:rsidR="00051B2C">
          <w:rPr>
            <w:noProof/>
            <w:webHidden/>
          </w:rPr>
          <w:fldChar w:fldCharType="separate"/>
        </w:r>
        <w:r w:rsidR="00051B2C">
          <w:rPr>
            <w:noProof/>
            <w:webHidden/>
          </w:rPr>
          <w:t>34</w:t>
        </w:r>
        <w:r w:rsidR="00051B2C">
          <w:rPr>
            <w:noProof/>
            <w:webHidden/>
          </w:rPr>
          <w:fldChar w:fldCharType="end"/>
        </w:r>
      </w:hyperlink>
    </w:p>
    <w:p w14:paraId="5CC5FA91"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27" w:history="1">
        <w:r w:rsidR="00051B2C" w:rsidRPr="00AD5774">
          <w:rPr>
            <w:rStyle w:val="Hyperlink"/>
            <w:noProof/>
            <w:u w:color="000000" w:themeColor="text1"/>
          </w:rPr>
          <w:t>7.3.</w:t>
        </w:r>
        <w:r w:rsidR="00051B2C">
          <w:rPr>
            <w:rFonts w:eastAsiaTheme="minorEastAsia" w:cstheme="minorBidi"/>
            <w:bCs w:val="0"/>
            <w:noProof/>
            <w:color w:val="auto"/>
            <w:sz w:val="22"/>
            <w:szCs w:val="22"/>
          </w:rPr>
          <w:tab/>
        </w:r>
        <w:r w:rsidR="00051B2C" w:rsidRPr="00AD5774">
          <w:rPr>
            <w:rStyle w:val="Hyperlink"/>
            <w:noProof/>
          </w:rPr>
          <w:t>Funkschaltuhr</w:t>
        </w:r>
        <w:r w:rsidR="00051B2C">
          <w:rPr>
            <w:noProof/>
            <w:webHidden/>
          </w:rPr>
          <w:tab/>
        </w:r>
        <w:r w:rsidR="00051B2C">
          <w:rPr>
            <w:noProof/>
            <w:webHidden/>
          </w:rPr>
          <w:fldChar w:fldCharType="begin"/>
        </w:r>
        <w:r w:rsidR="00051B2C">
          <w:rPr>
            <w:noProof/>
            <w:webHidden/>
          </w:rPr>
          <w:instrText xml:space="preserve"> PAGEREF _Toc467069927 \h </w:instrText>
        </w:r>
        <w:r w:rsidR="00051B2C">
          <w:rPr>
            <w:noProof/>
            <w:webHidden/>
          </w:rPr>
        </w:r>
        <w:r w:rsidR="00051B2C">
          <w:rPr>
            <w:noProof/>
            <w:webHidden/>
          </w:rPr>
          <w:fldChar w:fldCharType="separate"/>
        </w:r>
        <w:r w:rsidR="00051B2C">
          <w:rPr>
            <w:noProof/>
            <w:webHidden/>
          </w:rPr>
          <w:t>35</w:t>
        </w:r>
        <w:r w:rsidR="00051B2C">
          <w:rPr>
            <w:noProof/>
            <w:webHidden/>
          </w:rPr>
          <w:fldChar w:fldCharType="end"/>
        </w:r>
      </w:hyperlink>
    </w:p>
    <w:p w14:paraId="322A8323" w14:textId="77777777" w:rsidR="00051B2C" w:rsidRDefault="00BE51DE">
      <w:pPr>
        <w:pStyle w:val="Verzeichnis2"/>
        <w:tabs>
          <w:tab w:val="left" w:pos="660"/>
          <w:tab w:val="right" w:pos="9915"/>
        </w:tabs>
        <w:rPr>
          <w:rFonts w:eastAsiaTheme="minorEastAsia" w:cstheme="minorBidi"/>
          <w:bCs w:val="0"/>
          <w:noProof/>
          <w:color w:val="auto"/>
          <w:sz w:val="22"/>
          <w:szCs w:val="22"/>
        </w:rPr>
      </w:pPr>
      <w:hyperlink w:anchor="_Toc467069928" w:history="1">
        <w:r w:rsidR="00051B2C" w:rsidRPr="00AD5774">
          <w:rPr>
            <w:rStyle w:val="Hyperlink"/>
            <w:noProof/>
            <w:u w:color="000000" w:themeColor="text1"/>
          </w:rPr>
          <w:t>7.4.</w:t>
        </w:r>
        <w:r w:rsidR="00051B2C">
          <w:rPr>
            <w:rFonts w:eastAsiaTheme="minorEastAsia" w:cstheme="minorBidi"/>
            <w:bCs w:val="0"/>
            <w:noProof/>
            <w:color w:val="auto"/>
            <w:sz w:val="22"/>
            <w:szCs w:val="22"/>
          </w:rPr>
          <w:tab/>
        </w:r>
        <w:r w:rsidR="00051B2C" w:rsidRPr="00AD5774">
          <w:rPr>
            <w:rStyle w:val="Hyperlink"/>
            <w:noProof/>
          </w:rPr>
          <w:t>Raumtemperaturegler mit Display</w:t>
        </w:r>
        <w:r w:rsidR="00051B2C">
          <w:rPr>
            <w:noProof/>
            <w:webHidden/>
          </w:rPr>
          <w:tab/>
        </w:r>
        <w:r w:rsidR="00051B2C">
          <w:rPr>
            <w:noProof/>
            <w:webHidden/>
          </w:rPr>
          <w:fldChar w:fldCharType="begin"/>
        </w:r>
        <w:r w:rsidR="00051B2C">
          <w:rPr>
            <w:noProof/>
            <w:webHidden/>
          </w:rPr>
          <w:instrText xml:space="preserve"> PAGEREF _Toc467069928 \h </w:instrText>
        </w:r>
        <w:r w:rsidR="00051B2C">
          <w:rPr>
            <w:noProof/>
            <w:webHidden/>
          </w:rPr>
        </w:r>
        <w:r w:rsidR="00051B2C">
          <w:rPr>
            <w:noProof/>
            <w:webHidden/>
          </w:rPr>
          <w:fldChar w:fldCharType="separate"/>
        </w:r>
        <w:r w:rsidR="00051B2C">
          <w:rPr>
            <w:noProof/>
            <w:webHidden/>
          </w:rPr>
          <w:t>36</w:t>
        </w:r>
        <w:r w:rsidR="00051B2C">
          <w:rPr>
            <w:noProof/>
            <w:webHidden/>
          </w:rPr>
          <w:fldChar w:fldCharType="end"/>
        </w:r>
      </w:hyperlink>
    </w:p>
    <w:p w14:paraId="5D0C2DFB" w14:textId="6C7D0998" w:rsidR="007C7625" w:rsidRPr="008848B4" w:rsidRDefault="003A441C" w:rsidP="00214C99">
      <w:pPr>
        <w:pStyle w:val="berschrift1"/>
        <w:pageBreakBefore/>
      </w:pPr>
      <w:r w:rsidRPr="008848B4">
        <w:lastRenderedPageBreak/>
        <w:fldChar w:fldCharType="end"/>
      </w:r>
      <w:bookmarkStart w:id="10" w:name="_Toc388953787"/>
      <w:bookmarkStart w:id="11" w:name="_Toc467069894"/>
      <w:bookmarkEnd w:id="0"/>
      <w:bookmarkEnd w:id="1"/>
      <w:bookmarkEnd w:id="2"/>
      <w:bookmarkEnd w:id="3"/>
      <w:bookmarkEnd w:id="4"/>
      <w:bookmarkEnd w:id="5"/>
      <w:bookmarkEnd w:id="6"/>
      <w:bookmarkEnd w:id="7"/>
      <w:bookmarkEnd w:id="8"/>
      <w:bookmarkEnd w:id="9"/>
      <w:r w:rsidRPr="008848B4">
        <w:t>Allgemeine Anforderungen</w:t>
      </w:r>
      <w:bookmarkEnd w:id="10"/>
      <w:bookmarkEnd w:id="11"/>
    </w:p>
    <w:p w14:paraId="374CE29B" w14:textId="77777777" w:rsidR="007C7625" w:rsidRPr="008848B4" w:rsidRDefault="007C7625" w:rsidP="007C7625"/>
    <w:p w14:paraId="14FB8BF7" w14:textId="77777777" w:rsidR="00A252C5" w:rsidRPr="008848B4" w:rsidRDefault="00A252C5" w:rsidP="00A252C5">
      <w:pPr>
        <w:pStyle w:val="BulletPoint01"/>
      </w:pPr>
      <w:r w:rsidRPr="008848B4">
        <w:t>Die intelligente Gebäudesystemtechnik soll dem herstellerunabhängigen KNX-Standard und den folgenden Normen entsprechen:</w:t>
      </w:r>
    </w:p>
    <w:p w14:paraId="11355082" w14:textId="77777777" w:rsidR="00A252C5" w:rsidRPr="008848B4" w:rsidRDefault="00A252C5" w:rsidP="00A252C5">
      <w:pPr>
        <w:pStyle w:val="BulletPoint02"/>
        <w:ind w:left="568" w:hanging="284"/>
      </w:pPr>
      <w:r w:rsidRPr="008848B4">
        <w:t>Europäische Norm (CENELEC EN 50090 und CEN EN 13321-1)</w:t>
      </w:r>
    </w:p>
    <w:p w14:paraId="455E5388" w14:textId="77777777" w:rsidR="00A252C5" w:rsidRPr="008848B4" w:rsidRDefault="00A252C5" w:rsidP="00A252C5">
      <w:pPr>
        <w:pStyle w:val="BulletPoint02"/>
        <w:ind w:left="568" w:hanging="284"/>
      </w:pPr>
      <w:r w:rsidRPr="008848B4">
        <w:t>Internationale Norm (ISO/IEC 14543-3)</w:t>
      </w:r>
    </w:p>
    <w:p w14:paraId="4EB76D1C" w14:textId="77777777" w:rsidR="00A252C5" w:rsidRPr="008848B4" w:rsidRDefault="00A252C5" w:rsidP="00A252C5">
      <w:pPr>
        <w:pStyle w:val="BulletPoint02"/>
        <w:ind w:left="568" w:hanging="284"/>
      </w:pPr>
      <w:r w:rsidRPr="008848B4">
        <w:t>Chinesische Norm (GB/T 20965)</w:t>
      </w:r>
    </w:p>
    <w:p w14:paraId="6DE1A9CE" w14:textId="77777777" w:rsidR="00A252C5" w:rsidRPr="008848B4" w:rsidRDefault="00A252C5" w:rsidP="00A252C5">
      <w:pPr>
        <w:pStyle w:val="BulletPoint02"/>
        <w:ind w:left="568" w:hanging="284"/>
      </w:pPr>
      <w:r w:rsidRPr="008848B4">
        <w:t>US-Norm (ANSI/ASHRAE 135)</w:t>
      </w:r>
    </w:p>
    <w:p w14:paraId="053C2D7D" w14:textId="77777777" w:rsidR="00A252C5" w:rsidRPr="008848B4" w:rsidRDefault="00A252C5" w:rsidP="00A252C5">
      <w:pPr>
        <w:pStyle w:val="BulletPoint01"/>
      </w:pPr>
      <w:r w:rsidRPr="008848B4">
        <w:t>Herstellerspezifische Systeme, die mit proprietären Protokollen betrieben werden, sind nicht zulässig. Geräte unterschiedlicher Hersteller sollen interoperabel und miteinander kompatibel sein. Dadurch ist eine zukunftssichere, flexible Lösung gewährleistet.</w:t>
      </w:r>
    </w:p>
    <w:p w14:paraId="70A9CC61" w14:textId="77777777" w:rsidR="00A252C5" w:rsidRPr="008848B4" w:rsidRDefault="00A252C5" w:rsidP="00A252C5">
      <w:pPr>
        <w:pStyle w:val="BulletPoint01"/>
      </w:pPr>
      <w:r w:rsidRPr="008848B4">
        <w:t>Das System soll die Anforderungen an handelsübliche Steuerungssysteme mit einer oder mehreren Anwendungen, wie Beleuchtung, Heizungs-, Lüftungs- und Klimaregelung (HLK), Beschattung usw., erfüllen.</w:t>
      </w:r>
    </w:p>
    <w:p w14:paraId="3D129961" w14:textId="77777777" w:rsidR="00A252C5" w:rsidRPr="008848B4" w:rsidRDefault="00A252C5" w:rsidP="00A252C5">
      <w:pPr>
        <w:pStyle w:val="BulletPoint01"/>
        <w:ind w:left="360" w:hanging="360"/>
      </w:pPr>
      <w:r w:rsidRPr="008848B4">
        <w:t xml:space="preserve">Das System soll komplett dezentral funktionieren und programmierbar sein. Jedes Gerät soll über eine eigene Intelligenz verfügen. </w:t>
      </w:r>
      <w:r w:rsidRPr="008848B4">
        <w:br/>
        <w:t xml:space="preserve">Die Parameter werden mithilfe eines PCs oder Notebooks konfiguriert, der bzw. das sich an jeder beliebigen Position in der Systemtopologie befinden kann. Systeme, die zentrale Steuerungsgeräte verwenden, sind nicht zulässig. Im Fall eines Stromausfalls müssen alle Konfigurations- und Statusinformationen in einem nichtflüchtigen Speicher gespeichert werden und erhalten bleiben. Diese Daten sollen dem Gerät wieder zur Verfügung stehen, sobald die Stromversorgung wieder gesichert ist. Systeme mit zusätzlicher integrierter oder externer Batterie oder zusätzlichem integriertem oder externem Akku, die bzw. der regelmäßig für die Informationsspeicherung gewechselt werden muss, sind nicht zulässig. </w:t>
      </w:r>
    </w:p>
    <w:p w14:paraId="0D92E6B3" w14:textId="77777777" w:rsidR="00A252C5" w:rsidRPr="008848B4" w:rsidRDefault="00A252C5" w:rsidP="00A252C5">
      <w:pPr>
        <w:pStyle w:val="BulletPoint01"/>
        <w:ind w:left="360" w:hanging="360"/>
      </w:pPr>
      <w:r w:rsidRPr="008848B4">
        <w:t>Alle Geräte sind durch eine Kommunikationsleitung miteinander verbunden. Dadurch erfolgen die Daten- und die Energieversorgung über dasselbe Medium. Das Kabel soll auch entlang der Stromleitung verlegt werden können. Es ist nicht zulässig, dass für die Signal- und die Stromübertragung zwischen den Geräten verschiedene Leitungen verwendet werden.</w:t>
      </w:r>
    </w:p>
    <w:p w14:paraId="57A906F1" w14:textId="221B094D" w:rsidR="00A252C5" w:rsidRPr="008848B4" w:rsidRDefault="00A252C5" w:rsidP="00A252C5">
      <w:pPr>
        <w:pStyle w:val="BulletPoint01"/>
        <w:ind w:left="360" w:hanging="360"/>
      </w:pPr>
      <w:r w:rsidRPr="008848B4">
        <w:t>Die Busanschlussklemme der Geräte soll über 4 Anschlussmöglichkeiten für das Durchschleifen oder Verzweigen des Signals verfügen. Das Buskabel soll ähnlich der Stromleitung im Gebäude verlegt werden können: Sowohl Linien- und Baum- als auch Sternverdrahtung sind möglich. Systeme mit fester Verdrahtungsstruktur sind nicht zulässig. Geräte sollen vom Stromnetz oder von der Busleitung getrennt werden können, ohne die Buskommunikation zu unterbrechen. Systeme, die spezielle Verarbeitungswerkzeuge für die Verdrahtung erfordern, sind nicht zulässig.</w:t>
      </w:r>
    </w:p>
    <w:p w14:paraId="0A7C21F2" w14:textId="77777777" w:rsidR="00A252C5" w:rsidRPr="008848B4" w:rsidRDefault="00A252C5" w:rsidP="00A252C5">
      <w:pPr>
        <w:pStyle w:val="BulletPoint01"/>
        <w:ind w:left="360" w:hanging="360"/>
      </w:pPr>
      <w:r w:rsidRPr="008848B4">
        <w:t>Jeder Busteilnehmer soll unabhängig programmiert werden können, ohne die Funktion anderer Busteilnehmer einzuschränken. Ebenso soll es möglich sein, ein Gerät vor dem finalen Einbau zu programmieren, um die direkte Funktion nach Montage sicherzustellen. Bei Ausfall eines Geräts sollen nur die von diesem Gerät ausgeführten Steuerfunktionen betroffen sein. Alle anderen Geräte sollen weiterhin uneingeschränkt funktionieren.</w:t>
      </w:r>
    </w:p>
    <w:p w14:paraId="572F04F3" w14:textId="77777777" w:rsidR="00A252C5" w:rsidRPr="008848B4" w:rsidRDefault="00A252C5" w:rsidP="00A252C5">
      <w:pPr>
        <w:pStyle w:val="BulletPoint01"/>
        <w:ind w:left="360" w:hanging="360"/>
        <w:rPr>
          <w:iCs/>
        </w:rPr>
      </w:pPr>
      <w:r w:rsidRPr="008848B4">
        <w:rPr>
          <w:iCs/>
        </w:rPr>
        <w:t xml:space="preserve">Jedes Gerät soll über eine Spannung von 21...30 V DC betrieben werden, die über die KNX-Busleitung zur Verfügung gestellt wird. Das Busnetzteil zur Versorgung der Buskomponenten soll in Ausführungen mit 160 mA/320 mA/640 mA verfügbar sein, um eine bedarfsgerechte Stromversorgung je nach Anzahl der Busteilnehmer zu gewährleisten. </w:t>
      </w:r>
    </w:p>
    <w:p w14:paraId="41DDB56B" w14:textId="77777777" w:rsidR="00A252C5" w:rsidRPr="008848B4" w:rsidRDefault="00A252C5" w:rsidP="00A252C5">
      <w:pPr>
        <w:pStyle w:val="BulletPoint01"/>
        <w:rPr>
          <w:iCs/>
        </w:rPr>
      </w:pPr>
      <w:r w:rsidRPr="008848B4">
        <w:rPr>
          <w:iCs/>
        </w:rPr>
        <w:t>Das System soll über CSMA/CA mit Paritätsprüfungen kommunizieren, um Kollisionen im Bus zu verhindern und so die Bussystemkommunikation zu verbessern. Systeme, die mit Polling- oder Master/Slave-Konfigurationen arbeiten, sind nicht zulässig.</w:t>
      </w:r>
    </w:p>
    <w:p w14:paraId="2DDA5BBD" w14:textId="77777777" w:rsidR="007C7625" w:rsidRPr="008848B4" w:rsidRDefault="007C7625" w:rsidP="007C7625">
      <w:pPr>
        <w:pStyle w:val="Text"/>
      </w:pPr>
    </w:p>
    <w:p w14:paraId="2CFE3DC0" w14:textId="77777777" w:rsidR="007C7625" w:rsidRPr="008848B4" w:rsidRDefault="007C7625" w:rsidP="007C7625">
      <w:pPr>
        <w:pStyle w:val="Text"/>
      </w:pPr>
    </w:p>
    <w:p w14:paraId="3093AB4B" w14:textId="77777777" w:rsidR="007C7625" w:rsidRPr="008848B4" w:rsidRDefault="007C7625" w:rsidP="007C7625">
      <w:pPr>
        <w:rPr>
          <w:rFonts w:ascii="Arial" w:eastAsia="Arial" w:hAnsi="Arial" w:cs="Arial"/>
          <w:b/>
        </w:rPr>
      </w:pPr>
      <w:bookmarkStart w:id="12" w:name="_Toc364945368"/>
      <w:bookmarkStart w:id="13" w:name="_Toc365625830"/>
      <w:r w:rsidRPr="008848B4">
        <w:br w:type="page"/>
      </w:r>
    </w:p>
    <w:p w14:paraId="2C1F2D18" w14:textId="44D2BF71" w:rsidR="007C7625" w:rsidRPr="008848B4" w:rsidRDefault="007C7625" w:rsidP="007C7625">
      <w:pPr>
        <w:pStyle w:val="berschrift2"/>
      </w:pPr>
      <w:bookmarkStart w:id="14" w:name="_Toc388953788"/>
      <w:bookmarkStart w:id="15" w:name="_Toc467069895"/>
      <w:r w:rsidRPr="008848B4">
        <w:lastRenderedPageBreak/>
        <w:t>Systembeschreibung</w:t>
      </w:r>
      <w:bookmarkEnd w:id="12"/>
      <w:bookmarkEnd w:id="13"/>
      <w:bookmarkEnd w:id="14"/>
      <w:bookmarkEnd w:id="15"/>
    </w:p>
    <w:p w14:paraId="4311CB2F" w14:textId="77777777" w:rsidR="007C7625" w:rsidRPr="008848B4" w:rsidRDefault="007C7625" w:rsidP="007C7625">
      <w:pPr>
        <w:pStyle w:val="BulletPoint01"/>
      </w:pPr>
      <w:r w:rsidRPr="008848B4">
        <w:t>Die intelligente Gebäudesystemtechnik soll folgende Funktionen zur Verfügung stellen:</w:t>
      </w:r>
    </w:p>
    <w:p w14:paraId="1CAC9F45" w14:textId="0F9047C8" w:rsidR="007C7625" w:rsidRPr="008848B4" w:rsidRDefault="007C7625" w:rsidP="00A252C5">
      <w:pPr>
        <w:pStyle w:val="BulletPoint02"/>
      </w:pPr>
      <w:r w:rsidRPr="008848B4">
        <w:t>Ästhetische Beleuchtung und Energiemanagement in allen zugewiesenen Bereichen in Bezug auf die Regelung und Steuerung der Beleuchtung durch manuelle Bedienung oder auf Grundlage vordefinierter Zeitpläne, die von einem dafür vorgesehenen KNX-Gerät ausgeführt werden. Die Beleuchtung soll auch anwesenheitsabhängig gesteuert werden können.</w:t>
      </w:r>
    </w:p>
    <w:p w14:paraId="0B166D2F" w14:textId="04BAB34E" w:rsidR="00C72DA5" w:rsidRPr="008848B4" w:rsidRDefault="00C72DA5" w:rsidP="007C7625">
      <w:pPr>
        <w:pStyle w:val="BulletPoint02"/>
      </w:pPr>
      <w:r w:rsidRPr="008848B4">
        <w:t>Heizungs-, Lüftungs- und Klimaregelung</w:t>
      </w:r>
    </w:p>
    <w:p w14:paraId="2566E1B3" w14:textId="77777777" w:rsidR="007C7625" w:rsidRPr="008848B4" w:rsidRDefault="007C7625" w:rsidP="007C7625">
      <w:pPr>
        <w:pStyle w:val="BulletPoint02"/>
      </w:pPr>
      <w:r w:rsidRPr="008848B4">
        <w:t>Elektrische Rollladen- und Jalousiesteuerung</w:t>
      </w:r>
    </w:p>
    <w:p w14:paraId="76ED5C60" w14:textId="2D1E720A" w:rsidR="007C7625" w:rsidRPr="008848B4" w:rsidRDefault="007C7625" w:rsidP="007C7625">
      <w:pPr>
        <w:pStyle w:val="BulletPoint02"/>
      </w:pPr>
      <w:r w:rsidRPr="008848B4">
        <w:t>Betrieb über vorgegebene Szenarien und Zeitprogramme</w:t>
      </w:r>
    </w:p>
    <w:p w14:paraId="0AFDD29A" w14:textId="54A960AF" w:rsidR="007C7625" w:rsidRPr="008848B4" w:rsidRDefault="007C7625" w:rsidP="007C7625">
      <w:pPr>
        <w:pStyle w:val="BulletPoint02"/>
      </w:pPr>
      <w:r w:rsidRPr="008848B4">
        <w:t>Das System soll vollständig über Software konfigurierbar sein. Es sollen keine zentralen Steuerungs- oder Speichergeräte erforderlich sein. Es soll die Möglichkeit bestehen, z. B. via Ethernet mitttels eines OPC-Servers eine Verbindung zum Gebäudemanagementsystem herzustellen. Das System soll so flexibel sein, dass es einfach modifiziert oder um neue Funktionen erweitert werden kann.</w:t>
      </w:r>
    </w:p>
    <w:p w14:paraId="7BDD182D" w14:textId="6D98D179" w:rsidR="007C7625" w:rsidRPr="008848B4" w:rsidRDefault="007C7625" w:rsidP="00A252C5">
      <w:pPr>
        <w:pStyle w:val="berschrift2"/>
      </w:pPr>
      <w:bookmarkStart w:id="16" w:name="_Toc365641586"/>
      <w:bookmarkStart w:id="17" w:name="_Toc388953789"/>
      <w:bookmarkStart w:id="18" w:name="_Toc467069896"/>
      <w:bookmarkStart w:id="19" w:name="_Toc364945374"/>
      <w:r w:rsidRPr="008848B4">
        <w:t>Bussystem-Steuergeräte</w:t>
      </w:r>
      <w:bookmarkEnd w:id="16"/>
      <w:bookmarkEnd w:id="17"/>
      <w:bookmarkEnd w:id="18"/>
    </w:p>
    <w:p w14:paraId="2029BA17" w14:textId="77777777" w:rsidR="00A252C5" w:rsidRPr="008848B4" w:rsidRDefault="00A252C5" w:rsidP="00A252C5">
      <w:pPr>
        <w:pStyle w:val="BulletPoint01"/>
        <w:rPr>
          <w:b/>
        </w:rPr>
      </w:pPr>
      <w:bookmarkStart w:id="20" w:name="_Toc365641587"/>
      <w:bookmarkStart w:id="21" w:name="_Toc388953790"/>
      <w:r w:rsidRPr="008848B4">
        <w:t xml:space="preserve">Zum Steuern bzw. Regeln von Beleuchtung, HLK, Jalousien usw. sollen in den einzelnen Räumen KNX-Steuergeräte eingesetzt werden. Die Steuergeräte verfügen über eine eigene Intelligenz und sind unabhängig von zentralen Geräten bzw. zentraler Software. Für die einzelnen Anwendungen wie Beleuchtungs-, Behang- und HLK-Steuerung sollen entsprechend geeignete KNX-Steuergeräte verwendet werden. </w:t>
      </w:r>
    </w:p>
    <w:p w14:paraId="1A0A31CF" w14:textId="457A7EDC" w:rsidR="007C7625" w:rsidRPr="008848B4" w:rsidRDefault="007C7625" w:rsidP="00A252C5">
      <w:pPr>
        <w:pStyle w:val="berschrift2"/>
      </w:pPr>
      <w:bookmarkStart w:id="22" w:name="_Toc467069897"/>
      <w:r w:rsidRPr="008848B4">
        <w:t>Montageort für Reiheneinbaugeräte</w:t>
      </w:r>
      <w:bookmarkEnd w:id="20"/>
      <w:bookmarkEnd w:id="21"/>
      <w:bookmarkEnd w:id="22"/>
    </w:p>
    <w:p w14:paraId="2E1B2FD5" w14:textId="3D2F023C" w:rsidR="00A252C5" w:rsidRPr="008848B4" w:rsidRDefault="00A252C5" w:rsidP="00A252C5">
      <w:pPr>
        <w:pStyle w:val="BulletPoint01"/>
      </w:pPr>
      <w:bookmarkStart w:id="23" w:name="_Toc365641588"/>
      <w:bookmarkStart w:id="24" w:name="_Toc388953791"/>
      <w:r w:rsidRPr="008848B4">
        <w:t>Für die benötigten Reiheneinbaugeräte des Bussystems sollen Verteiler bedarfsgerecht, z. B. pro Stockwerk, vorgesehen werden. Die Verteiler sollen neben den erforderlichen Buskomponenten ebenfalls alle notwendigen Leitungs- und Personenschutzgeräte enthalten. Durch eine möglichst dezentrale Verteilerstruktur wird sichergestellt, dass der Verkabelungsaufwand zwischen den Buskomponenten und den zu steuernden Lasten gering gehalten wird.</w:t>
      </w:r>
    </w:p>
    <w:p w14:paraId="017191EC" w14:textId="30F3471C" w:rsidR="007C7625" w:rsidRPr="008848B4" w:rsidRDefault="007C7625" w:rsidP="00A252C5">
      <w:pPr>
        <w:pStyle w:val="berschrift2"/>
      </w:pPr>
      <w:bookmarkStart w:id="25" w:name="_Toc467069898"/>
      <w:r w:rsidRPr="008848B4">
        <w:t>Allgemeines Steuerungskonzept</w:t>
      </w:r>
      <w:bookmarkEnd w:id="23"/>
      <w:bookmarkEnd w:id="24"/>
      <w:bookmarkEnd w:id="25"/>
    </w:p>
    <w:p w14:paraId="7CF7C1A8" w14:textId="215631BE" w:rsidR="007C7625" w:rsidRPr="008848B4" w:rsidRDefault="00B164BE" w:rsidP="007C7625">
      <w:pPr>
        <w:pStyle w:val="BulletPoint01"/>
      </w:pPr>
      <w:r w:rsidRPr="008848B4">
        <w:t xml:space="preserve">Der manuelle Betrieb wird auf ein Minimum reduziert. Alle Hauptfunktionen wie die Steuerung bzw. Regelung der Beleuchtung, Beschattung und HLK werden automatisch vom Bussystem betrieben. Dennoch sollte der lokale und manuelle Betrieb immer dann in Betracht gezogen werden, wenn eine manuelle Übersteuerung der automatischen Steuerung erforderlich ist. Dies soll lokal über Bussteuerelemente möglich sein. </w:t>
      </w:r>
      <w:r w:rsidRPr="008848B4">
        <w:br/>
        <w:t xml:space="preserve">Vordefinierte Beleuchtungs-/Jalousie-/HLK-Szenen sind vorgesehen, um entsprechend der verschiedenen Anwendungsfälle einen effizienten und komfortablen Betrieb zu ermöglichen. Die Szenen werden über Bussteuerelemente verfügbar sein. Darüber hinaus werden zur Reduzierung des Energieverbrauchs Präsenzmelder verwendet, um die volle Beleuchtungsstärke nur dann bereitzustellen, wenn sie benötigt wird. Der Betrieb kann ebenfalls nach einem vorgegebenen Zeitplan erfolgen. </w:t>
      </w:r>
    </w:p>
    <w:p w14:paraId="0B0314F6" w14:textId="77777777" w:rsidR="00B164BE" w:rsidRPr="008848B4" w:rsidRDefault="00B164BE" w:rsidP="00B164BE">
      <w:pPr>
        <w:pStyle w:val="BulletPoint01"/>
      </w:pPr>
      <w:bookmarkStart w:id="26" w:name="_Toc388953792"/>
      <w:r w:rsidRPr="008848B4">
        <w:t>Eine Steuerung des Gebäudes soll auch über eine zentrale Visualisierung möglich sein, die mit dem Bus verbunden werden kann (z. B. über eine LAN-Schnittstelle). Die Software bietet auch eine vorgegebene zeitbasierte Steuerung, um das Beleuchtungs-/Jalousie-/HLK-System auf vorgegebene Status abhängig von der Tageszeit festzulegen. Eine Bildschirmanzeige, basierend auf Grundrissen oder einzelnen Raumplänen (optional), stellt den Status des Gebäudes dar.</w:t>
      </w:r>
    </w:p>
    <w:p w14:paraId="55A0E1B5" w14:textId="00CBC7CE" w:rsidR="007C7625" w:rsidRPr="008848B4" w:rsidRDefault="007C7625" w:rsidP="00A252C5">
      <w:pPr>
        <w:pStyle w:val="berschrift2"/>
      </w:pPr>
      <w:bookmarkStart w:id="27" w:name="_Toc467069899"/>
      <w:r w:rsidRPr="008848B4">
        <w:t>KNX-Steuerelemente</w:t>
      </w:r>
      <w:bookmarkEnd w:id="26"/>
      <w:bookmarkEnd w:id="27"/>
    </w:p>
    <w:p w14:paraId="17FFBF4A" w14:textId="46E30F11" w:rsidR="007C7625" w:rsidRPr="008848B4" w:rsidRDefault="00B164BE" w:rsidP="007C7625">
      <w:pPr>
        <w:pStyle w:val="BulletPoint01"/>
      </w:pPr>
      <w:r w:rsidRPr="008848B4">
        <w:t xml:space="preserve">KNX-Steuerelemente werden zur Bedienung verschiedener Funktionen und Szenen im Gebäude verwendet. Sie enthalten als Bestandteil der Lieferung gegebenenfalls einen Busankoppler. Die Steuerelemente sollen je nach Bedarf geplant und installiert werden. Alle Steuerelemente werden mit dem Bussystem verbunden. Über Binäreingänge sollen auch konventionelle Tastschalter an das Bussystem angeschlossen werden können. </w:t>
      </w:r>
    </w:p>
    <w:p w14:paraId="495A27E3" w14:textId="7E861615" w:rsidR="00725051" w:rsidRPr="008848B4" w:rsidRDefault="00725051">
      <w:pPr>
        <w:rPr>
          <w:rFonts w:ascii="Arial" w:eastAsia="Arial" w:hAnsi="Arial" w:cs="Arial"/>
        </w:rPr>
      </w:pPr>
      <w:bookmarkStart w:id="28" w:name="_Toc378070880"/>
      <w:bookmarkEnd w:id="19"/>
      <w:r w:rsidRPr="008848B4">
        <w:rPr>
          <w:rFonts w:ascii="Arial" w:eastAsia="Arial" w:hAnsi="Arial" w:cs="Arial"/>
        </w:rPr>
        <w:br w:type="page"/>
      </w:r>
    </w:p>
    <w:p w14:paraId="7D4E052B" w14:textId="64D39B1D" w:rsidR="00DB2A75" w:rsidRPr="008848B4" w:rsidRDefault="007C7625" w:rsidP="00E05164">
      <w:pPr>
        <w:pStyle w:val="berschrift1"/>
      </w:pPr>
      <w:bookmarkStart w:id="29" w:name="_Toc423424741"/>
      <w:bookmarkStart w:id="30" w:name="_Toc388953793"/>
      <w:bookmarkStart w:id="31" w:name="_Toc467069900"/>
      <w:bookmarkEnd w:id="28"/>
      <w:bookmarkEnd w:id="29"/>
      <w:r w:rsidRPr="008848B4">
        <w:lastRenderedPageBreak/>
        <w:t xml:space="preserve">Bürogebäude – </w:t>
      </w:r>
      <w:proofErr w:type="spellStart"/>
      <w:r w:rsidRPr="008848B4">
        <w:t>Advanced</w:t>
      </w:r>
      <w:proofErr w:type="spellEnd"/>
      <w:r w:rsidRPr="008848B4">
        <w:t>-</w:t>
      </w:r>
      <w:bookmarkEnd w:id="30"/>
      <w:r w:rsidRPr="008848B4">
        <w:t>Ausstattung</w:t>
      </w:r>
      <w:bookmarkEnd w:id="31"/>
    </w:p>
    <w:p w14:paraId="517027F6" w14:textId="77777777" w:rsidR="00DB2A75" w:rsidRPr="008848B4" w:rsidRDefault="00DB2A75" w:rsidP="00DB2A75"/>
    <w:p w14:paraId="32AEE417" w14:textId="57617744" w:rsidR="007C7625" w:rsidRPr="008848B4" w:rsidRDefault="007C7625" w:rsidP="007C7625">
      <w:pPr>
        <w:pStyle w:val="berschrift2"/>
        <w:numPr>
          <w:ilvl w:val="1"/>
          <w:numId w:val="13"/>
        </w:numPr>
        <w:ind w:left="454" w:hanging="454"/>
      </w:pPr>
      <w:bookmarkStart w:id="32" w:name="_Toc378070886"/>
      <w:bookmarkStart w:id="33" w:name="_Toc388953794"/>
      <w:bookmarkStart w:id="34" w:name="_Toc467069901"/>
      <w:r w:rsidRPr="008848B4">
        <w:t>Lichtsteuerung und -regelung</w:t>
      </w:r>
      <w:bookmarkEnd w:id="32"/>
      <w:bookmarkEnd w:id="33"/>
      <w:bookmarkEnd w:id="34"/>
    </w:p>
    <w:p w14:paraId="1B9679E7" w14:textId="77777777" w:rsidR="00B164BE" w:rsidRPr="008848B4" w:rsidRDefault="00B164BE" w:rsidP="00B164BE">
      <w:pPr>
        <w:pStyle w:val="BulletPoint01"/>
      </w:pPr>
      <w:bookmarkStart w:id="35" w:name="_Toc378070887"/>
      <w:bookmarkStart w:id="36" w:name="_Toc388953795"/>
      <w:r w:rsidRPr="008848B4">
        <w:t>Die Lichtsteuerung und -regelung mit der KNX-Technologie bietet folgende Funktionen:</w:t>
      </w:r>
    </w:p>
    <w:p w14:paraId="06CE361D" w14:textId="77777777" w:rsidR="00E156F7" w:rsidRPr="008848B4" w:rsidRDefault="00E156F7" w:rsidP="00E156F7"/>
    <w:p w14:paraId="0A866F29" w14:textId="187816BB" w:rsidR="007C7625" w:rsidRPr="008848B4" w:rsidRDefault="00050BE7" w:rsidP="007C7625">
      <w:pPr>
        <w:pStyle w:val="berschrift3"/>
        <w:numPr>
          <w:ilvl w:val="2"/>
          <w:numId w:val="13"/>
        </w:numPr>
        <w:ind w:left="454" w:hanging="454"/>
      </w:pPr>
      <w:r w:rsidRPr="008848B4">
        <w:t>Schalten der Beleuchtung</w:t>
      </w:r>
      <w:bookmarkEnd w:id="35"/>
      <w:bookmarkEnd w:id="36"/>
    </w:p>
    <w:p w14:paraId="097BBA7A" w14:textId="77777777" w:rsidR="00B164BE" w:rsidRPr="008848B4" w:rsidRDefault="00B164BE" w:rsidP="00B164BE">
      <w:pPr>
        <w:pStyle w:val="BulletPoint01"/>
      </w:pPr>
      <w:bookmarkStart w:id="37" w:name="_Toc378070888"/>
      <w:bookmarkStart w:id="38" w:name="_Toc388953796"/>
      <w:r w:rsidRPr="008848B4">
        <w:t>Schaltbare Beleuchtungskreise sollen über einen Schaltaktor gesteuert werden, der über Relais mehrere Kanäle ein- bzw. ausschalten kann. Statusmeldungen ermöglichen, dass das Verhalten des verbundenen Relais überwacht werden kann.</w:t>
      </w:r>
    </w:p>
    <w:p w14:paraId="231E0473" w14:textId="520CD2FB" w:rsidR="007C7625" w:rsidRPr="008848B4" w:rsidRDefault="00050BE7" w:rsidP="007C7625">
      <w:pPr>
        <w:pStyle w:val="berschrift3"/>
        <w:numPr>
          <w:ilvl w:val="2"/>
          <w:numId w:val="13"/>
        </w:numPr>
        <w:ind w:left="454" w:hanging="454"/>
      </w:pPr>
      <w:r w:rsidRPr="008848B4">
        <w:t>Dimmen der Beleuchtung</w:t>
      </w:r>
      <w:bookmarkEnd w:id="37"/>
      <w:bookmarkEnd w:id="38"/>
    </w:p>
    <w:p w14:paraId="184E98E7" w14:textId="77777777" w:rsidR="00B164BE" w:rsidRPr="008848B4" w:rsidRDefault="00B164BE" w:rsidP="00B164BE">
      <w:pPr>
        <w:pStyle w:val="BulletPoint01"/>
      </w:pPr>
      <w:bookmarkStart w:id="39" w:name="_Toc378070889"/>
      <w:bookmarkStart w:id="40" w:name="_Toc388953797"/>
      <w:r w:rsidRPr="008848B4">
        <w:t>Dimmbare Beleuchtungskreise werden über entsprechende Aktoren/Gateways gesteuert. Es können drei unterschiedliche Dimmarten zum Einsatz kommen, abhängig davon, welcher Aktor im Bussystem verwendet wird:</w:t>
      </w:r>
    </w:p>
    <w:p w14:paraId="1A4C95E9" w14:textId="77777777" w:rsidR="00B164BE" w:rsidRPr="008848B4" w:rsidRDefault="00B164BE" w:rsidP="00B164BE">
      <w:pPr>
        <w:pStyle w:val="BulletPoint02"/>
      </w:pPr>
      <w:r w:rsidRPr="008848B4">
        <w:t>Universal-Dimmaktor: Die Last wird direkt mit dem Dimmer verbunden. Es können Glühlampen, Niedervolt-Halogenlampen (auf herkömmlichen oder elektronischen Transformatoren) oder 230-V-Halogenglühlampen betrieben werden. Die Ausgänge erkennen die angeschlossene Last automatisch. Die Betriebsart kann außerdem manuell ausgewählt werden.</w:t>
      </w:r>
    </w:p>
    <w:p w14:paraId="071FC3C5" w14:textId="77777777" w:rsidR="00B164BE" w:rsidRPr="008848B4" w:rsidRDefault="00B164BE" w:rsidP="00B164BE">
      <w:pPr>
        <w:pStyle w:val="BulletPoint02"/>
      </w:pPr>
      <w:r w:rsidRPr="008848B4">
        <w:t>Schalt-/Dimmaktor (1...10 V): Die Dimmregelung erfolgt über Vorschaltgeräte mit 1...10 V, die an die entsprechenden Ausgänge des Schalt-/Dimmaktors angeschlossen werden. Das Ein-/Ausschalten des Lichts erfolgt über potentialfreie Kontakte, die die Netzspannungsversorgung des Vorschaltgeräts zu- oder abschalten.</w:t>
      </w:r>
    </w:p>
    <w:p w14:paraId="68A611EA" w14:textId="77777777" w:rsidR="00B164BE" w:rsidRPr="008848B4" w:rsidRDefault="00B164BE" w:rsidP="00B164BE">
      <w:pPr>
        <w:pStyle w:val="BulletPoint02"/>
      </w:pPr>
      <w:r w:rsidRPr="008848B4">
        <w:t>DALI-Gateway: Das Lichtsteuerungssystem sollte entsprechend der technischen Norm IEC 62 386 (DALI-Norm) ausgeführt werden. Zur Steuerung der DALI-Betriebsgeräte wie Vorschaltgeräte, Transformatoren, LED-Konverter usw. wird ein KNX/DALI-Gateway verwendet. DALI ermöglicht die Adressierung von 64 DALI-Teilnehmern, die 16 DALI-Leuchtengruppen individuell zugeordnet werden können. Die DALI-Steuerleitung kann zusammen mit dem 230-V-Kabel installiert werden (z. B. mithilfe eines 5-Leiter-Standardkabels). Typiesche DALI-Funktionen: Lichtszenen, Dimm- und Helligkeitswertfunktion, Rückmeldung in Bezug auf die angeschlossenen DALI-Betriebsmittel (z. B. Lampen- oder EVG-Ausfall) usw.</w:t>
      </w:r>
    </w:p>
    <w:p w14:paraId="34B689E6" w14:textId="5106D939" w:rsidR="00516CC3" w:rsidRPr="008848B4" w:rsidRDefault="00050BE7" w:rsidP="00516CC3">
      <w:pPr>
        <w:pStyle w:val="berschrift3"/>
        <w:numPr>
          <w:ilvl w:val="2"/>
          <w:numId w:val="13"/>
        </w:numPr>
        <w:ind w:left="454" w:hanging="454"/>
      </w:pPr>
      <w:r w:rsidRPr="008848B4">
        <w:t>Tageslichtabhängige Steuerung</w:t>
      </w:r>
      <w:bookmarkEnd w:id="39"/>
      <w:bookmarkEnd w:id="40"/>
    </w:p>
    <w:p w14:paraId="529BDBCD" w14:textId="77777777" w:rsidR="00B164BE" w:rsidRPr="008848B4" w:rsidRDefault="00B164BE" w:rsidP="00B164BE">
      <w:pPr>
        <w:pStyle w:val="BulletPoint01"/>
      </w:pPr>
      <w:r w:rsidRPr="008848B4">
        <w:t>Eine tageslichtabhängige Steuerung verwendet das verfügbare Tageslicht, um Betriebs- und Energiekosten zu sparen. Zur Umsetzung der Steuerung wird an der Außenfassade des Gebäudes ein Außenhelligkeitssensor montiert, der den Außenhelligkeitswert misst. Der Helligkeitssensor ist Teil des Wettersystems.</w:t>
      </w:r>
    </w:p>
    <w:p w14:paraId="404C1F37" w14:textId="77777777" w:rsidR="00B164BE" w:rsidRPr="008848B4" w:rsidRDefault="00B164BE" w:rsidP="00B164BE">
      <w:pPr>
        <w:pStyle w:val="BulletPoint01"/>
      </w:pPr>
      <w:r w:rsidRPr="008848B4">
        <w:t xml:space="preserve">Wird ein bestimmter Außenhelligkeitswert erreicht, werden die Beleuchtungskreise entsprechend der vom Betreiber parametrierten Schwellwerte ausgeschaltet. Bei dimmbaren Beleuchtungskreisen kann das Licht auf einen vorgegebenen geringeren Helligkeitswert gedimmt werden, um Energie zu sparen. </w:t>
      </w:r>
    </w:p>
    <w:p w14:paraId="540D66CF" w14:textId="77777777" w:rsidR="00F65C5C" w:rsidRPr="008848B4" w:rsidRDefault="00F65C5C">
      <w:pPr>
        <w:spacing w:after="200"/>
        <w:rPr>
          <w:rFonts w:ascii="Arial" w:eastAsia="Arial" w:hAnsi="Arial" w:cs="Arial"/>
          <w:b/>
        </w:rPr>
      </w:pPr>
      <w:r w:rsidRPr="008848B4">
        <w:br w:type="page"/>
      </w:r>
    </w:p>
    <w:p w14:paraId="5C5297BE" w14:textId="05316C1E" w:rsidR="007C7625" w:rsidRPr="008848B4" w:rsidRDefault="00050BE7" w:rsidP="007C7625">
      <w:pPr>
        <w:pStyle w:val="berschrift3"/>
        <w:numPr>
          <w:ilvl w:val="2"/>
          <w:numId w:val="13"/>
        </w:numPr>
        <w:ind w:left="454" w:hanging="454"/>
      </w:pPr>
      <w:r w:rsidRPr="008848B4">
        <w:lastRenderedPageBreak/>
        <w:t xml:space="preserve"> Zeitbasierte und anwesenheitsabhängige Steuerung</w:t>
      </w:r>
    </w:p>
    <w:p w14:paraId="67942D69" w14:textId="2D5E287B" w:rsidR="007C7625" w:rsidRPr="008848B4" w:rsidRDefault="007C7625" w:rsidP="007C7625">
      <w:pPr>
        <w:pStyle w:val="BulletPoint01"/>
      </w:pPr>
      <w:r w:rsidRPr="008848B4">
        <w:t>Eine weitere Automatisierung soll realisiert werden, indem die Beleuchtung über Zeitprogramme gesteuert wird, die sich nach dem Verwendungszweck des Gebäudes richten. Die Zeitprogramme können über eine entsprechende Funkschaltuhr eingerichtet werden. Beleuchtungskreise können entweder ausgeschaltet oder, im Fall von dimmbaren Beleuchtungskreisen, auf einen vorgegebenen Helligkeitswert (z. B. 30 %) eingestellt werden, um eine Grundlichtversorgung zu gewährleisten.</w:t>
      </w:r>
    </w:p>
    <w:p w14:paraId="3A9F09BC" w14:textId="3AA66D06" w:rsidR="007C7625" w:rsidRPr="008848B4" w:rsidRDefault="00B164BE" w:rsidP="007C7625">
      <w:pPr>
        <w:pStyle w:val="BulletPoint01"/>
      </w:pPr>
      <w:r w:rsidRPr="008848B4">
        <w:t>Eine anwesenheitsabhängige Steuerung wird mit Bewegungs- oder Präsenzmeldern realisiert. Die Anwesenheit von Personen im Gebäude oder im Außenbereich wird erkannt und die Beleuchtung dann entsprechend ein- bzw. ausgeschaltet. Bei Verwendung von dimmbaren Beleuchtungskreisen kann der Helligkeitswert auf einen bestimmten Wert (z. B. 30%) reduziert werden, wenn keine Anwesenheit von Personen erkannt wird. Die Präsenzerfassung kann auch mit der Konstantlichtregelung kombiniert werden, um die Beleuchtung noch energieeffizienter zu gestalten. Hierfür sollen geeignete Präsenzmelder verwendet werden.</w:t>
      </w:r>
    </w:p>
    <w:p w14:paraId="1DB15C18" w14:textId="77777777" w:rsidR="00F65C5C" w:rsidRPr="008848B4" w:rsidRDefault="00F65C5C" w:rsidP="00F65C5C"/>
    <w:p w14:paraId="02453D0E" w14:textId="557E3AB0" w:rsidR="007C7625" w:rsidRPr="008848B4" w:rsidRDefault="007C7625" w:rsidP="00D00C79">
      <w:pPr>
        <w:pStyle w:val="berschrift2"/>
        <w:numPr>
          <w:ilvl w:val="1"/>
          <w:numId w:val="13"/>
        </w:numPr>
      </w:pPr>
      <w:bookmarkStart w:id="41" w:name="_Toc378070893"/>
      <w:bookmarkStart w:id="42" w:name="_Toc388953799"/>
      <w:bookmarkStart w:id="43" w:name="_Toc467069902"/>
      <w:r w:rsidRPr="008848B4">
        <w:t>Heizungs-, Lüftungs- und Klimaregelung</w:t>
      </w:r>
      <w:bookmarkEnd w:id="41"/>
      <w:bookmarkEnd w:id="42"/>
      <w:bookmarkEnd w:id="43"/>
    </w:p>
    <w:p w14:paraId="3543E7B3" w14:textId="457ABD46" w:rsidR="007C7625" w:rsidRPr="008848B4" w:rsidRDefault="00B164BE" w:rsidP="007C7625">
      <w:pPr>
        <w:pStyle w:val="BulletPoint01"/>
      </w:pPr>
      <w:r w:rsidRPr="008848B4">
        <w:t>KNX wird für die Einzelraum-Temperaturregelung verwendet. Der Temperatur-Istwert wird gemessen. In Kombination mit dem durch den Gebäudenutzer parametrierten Temperatur-Sollwert wird daraus eine Stellgröße berechnet, die über KNX-Bus an entsprechende Aktoren übermittelt werden. Der Aktor wiederum regelt ein Heiz- oder Kühlgerät, das die Raumtemperatur verändert. Voraussetzung hierfür ist ein wasserbasiertes Heizungs- und Kühlsystem. Die folgenden Regelungsarten sollen mithilfe des Bussystems abgedeckt sein:</w:t>
      </w:r>
    </w:p>
    <w:p w14:paraId="655A4EA3" w14:textId="15BB2BC7" w:rsidR="00CF03DB" w:rsidRPr="008848B4" w:rsidRDefault="007C7625" w:rsidP="00CF03DB">
      <w:pPr>
        <w:pStyle w:val="BulletPoint02"/>
      </w:pPr>
      <w:r w:rsidRPr="008848B4">
        <w:t>Heizkörperregelung mit elektrothermischem oder elektromotorischem Stellantrieb</w:t>
      </w:r>
    </w:p>
    <w:p w14:paraId="3F560A33" w14:textId="1A135AE4" w:rsidR="007C7625" w:rsidRPr="008848B4" w:rsidRDefault="007C7625" w:rsidP="007C7625">
      <w:pPr>
        <w:pStyle w:val="BulletPoint02"/>
      </w:pPr>
      <w:r w:rsidRPr="008848B4">
        <w:t>Gebläse/Lüfter</w:t>
      </w:r>
    </w:p>
    <w:p w14:paraId="589C5A8B" w14:textId="78979923" w:rsidR="00CF03DB" w:rsidRPr="008848B4" w:rsidRDefault="00CF03DB" w:rsidP="00CF03DB">
      <w:pPr>
        <w:pStyle w:val="BulletPoint02"/>
      </w:pPr>
      <w:r w:rsidRPr="008848B4">
        <w:t>Fan Coil Unit-Regelung (nicht Teil dieser Ausstattung)</w:t>
      </w:r>
    </w:p>
    <w:p w14:paraId="62D2126E" w14:textId="1877AB59" w:rsidR="007C7625" w:rsidRPr="008848B4" w:rsidRDefault="00B164BE" w:rsidP="007C7625">
      <w:pPr>
        <w:pStyle w:val="BulletPoint01"/>
      </w:pPr>
      <w:r w:rsidRPr="008848B4">
        <w:t>Die Raumtemperaturregelung soll vollständig in die intelligente Gebäudesystemtechnik integriert sein, damit dadurch auch das Beschattungssystem geregelt werden kann. Wenn ein Raum nicht besetzt ist, können im Kühlbetrieb die Rollläden/Jalousien heruntergefahren werden, um das Aufheizen des Raums durch Sonneneinstrahlung zu vermeiden. Im Heizbetrieb (z. B. im Winter) werden die Rollläden/Jalousien nach oben gefahren, um eine kosteneffiziente Heizung des Raums zu unterstützen.</w:t>
      </w:r>
    </w:p>
    <w:p w14:paraId="09CC7CFA" w14:textId="77777777" w:rsidR="00B164BE" w:rsidRPr="008848B4" w:rsidRDefault="00B164BE" w:rsidP="00B164BE">
      <w:pPr>
        <w:pStyle w:val="BulletPoint01"/>
        <w:ind w:left="360" w:hanging="360"/>
      </w:pPr>
      <w:bookmarkStart w:id="44" w:name="_Toc378070894"/>
      <w:bookmarkStart w:id="45" w:name="_Toc388953800"/>
      <w:r w:rsidRPr="008848B4">
        <w:t>Das HLK-Regelungssystem wird gegebenenfalls in Kombination mit Präsenzmeldern betrieben. Dafür sind Präsenzmelder notwendig, die sowohl für die Konstantlichtregelung verwendet werden, als auch als HLK-Applikation konfigurierbar sind. Wenn der Raum nicht besetzt ist, kann im Heizbetrieb dann der Sollwert herabgesetzt werden, um den Energieverbrauch zu senken.</w:t>
      </w:r>
    </w:p>
    <w:p w14:paraId="6BAE6D03" w14:textId="7A7118B7" w:rsidR="007C7625" w:rsidRPr="008848B4" w:rsidRDefault="00C82D57" w:rsidP="007C7625">
      <w:pPr>
        <w:pStyle w:val="berschrift2"/>
        <w:numPr>
          <w:ilvl w:val="1"/>
          <w:numId w:val="13"/>
        </w:numPr>
        <w:ind w:left="454" w:hanging="454"/>
      </w:pPr>
      <w:bookmarkStart w:id="46" w:name="_Toc467069903"/>
      <w:r w:rsidRPr="008848B4">
        <w:t>Rollladen-/Vorhang-/Jalousie-Steuerung</w:t>
      </w:r>
      <w:bookmarkEnd w:id="44"/>
      <w:bookmarkEnd w:id="45"/>
      <w:bookmarkEnd w:id="46"/>
    </w:p>
    <w:p w14:paraId="25D73B8C" w14:textId="77777777" w:rsidR="00E3196D" w:rsidRPr="008848B4" w:rsidRDefault="00E3196D" w:rsidP="00E3196D">
      <w:pPr>
        <w:pStyle w:val="BulletPoint01"/>
      </w:pPr>
      <w:bookmarkStart w:id="47" w:name="_Toc378070895"/>
      <w:bookmarkStart w:id="48" w:name="_Toc388953801"/>
      <w:r w:rsidRPr="008848B4">
        <w:t>Die Jalousie- und Vorhangsteuerung soll über Bussteuerelemente möglich sein. Zu diesem Zweck werden die Motoren mit entsprechenden Aktoren verbunden. Außerdem soll eine Einbindung in Szenen möglich sein. Darüber hinaus soll das System Werte aus der Wetterstation integrieren können, um, in Abhängigkeit von der Außenhelligkeit bzw. vom Sonnenstand, eine automatische Steuerung zu gewährleisten. Zusätzlich soll eine Reaktion auf Windalarme integriert werden. Eine Interaktion mit dem Raumtemperaturregler soll ebenfalls möglich sein.</w:t>
      </w:r>
    </w:p>
    <w:p w14:paraId="6D46172B" w14:textId="47564607" w:rsidR="007C7625" w:rsidRPr="008848B4" w:rsidRDefault="007C7625" w:rsidP="007C7625">
      <w:pPr>
        <w:pStyle w:val="berschrift2"/>
        <w:numPr>
          <w:ilvl w:val="1"/>
          <w:numId w:val="13"/>
        </w:numPr>
        <w:ind w:left="454" w:hanging="454"/>
      </w:pPr>
      <w:bookmarkStart w:id="49" w:name="_Toc467069904"/>
      <w:r w:rsidRPr="008848B4">
        <w:t>KNX-Bussteuerelemente</w:t>
      </w:r>
      <w:bookmarkEnd w:id="47"/>
      <w:bookmarkEnd w:id="48"/>
      <w:bookmarkEnd w:id="49"/>
    </w:p>
    <w:p w14:paraId="78F8C8DC" w14:textId="77777777" w:rsidR="00E3196D" w:rsidRPr="008848B4" w:rsidRDefault="00E3196D" w:rsidP="00F818B8">
      <w:pPr>
        <w:pStyle w:val="BulletPoint01"/>
      </w:pPr>
      <w:r w:rsidRPr="008848B4">
        <w:t>Bussteuerelemente werden für verschiedene Gebäudeanwendungen wie Lichtsteuerung inklusive Dimmen, Jalousie- und Vorhangsteuerung und Raumtemperaturregelung verwendet. Der lokale Betrieb mit Bussteuerelementen sollte immer dann in Betracht gezogen werden, wenn eine manuelle Übersteuerung der automatischen Steuerung erforderlich ist.</w:t>
      </w:r>
    </w:p>
    <w:p w14:paraId="34F3C87B" w14:textId="20A07348" w:rsidR="007C7625" w:rsidRPr="008848B4" w:rsidRDefault="007C7625" w:rsidP="00F818B8">
      <w:pPr>
        <w:pStyle w:val="BulletPoint01"/>
      </w:pPr>
      <w:r w:rsidRPr="008848B4">
        <w:br w:type="page"/>
      </w:r>
    </w:p>
    <w:p w14:paraId="44D21E42" w14:textId="77777777" w:rsidR="00F65C5C" w:rsidRPr="008848B4" w:rsidRDefault="00F65C5C" w:rsidP="00F65C5C">
      <w:pPr>
        <w:pStyle w:val="berschrift1"/>
        <w:spacing w:before="0"/>
      </w:pPr>
      <w:bookmarkStart w:id="50" w:name="_Toc395865850"/>
      <w:bookmarkStart w:id="51" w:name="_Toc401650575"/>
      <w:bookmarkStart w:id="52" w:name="_Toc455412030"/>
      <w:bookmarkStart w:id="53" w:name="_Toc455489267"/>
      <w:bookmarkStart w:id="54" w:name="_Toc456175758"/>
      <w:bookmarkStart w:id="55" w:name="_Toc467069905"/>
      <w:r w:rsidRPr="008848B4">
        <w:lastRenderedPageBreak/>
        <w:t xml:space="preserve">Steuergeräte – </w:t>
      </w:r>
      <w:bookmarkEnd w:id="50"/>
      <w:bookmarkEnd w:id="51"/>
      <w:r w:rsidRPr="008848B4">
        <w:t>Spannungsversorgung und Systemgeräte</w:t>
      </w:r>
      <w:bookmarkEnd w:id="52"/>
      <w:bookmarkEnd w:id="53"/>
      <w:bookmarkEnd w:id="54"/>
      <w:bookmarkEnd w:id="55"/>
    </w:p>
    <w:p w14:paraId="4BDFB619" w14:textId="77777777" w:rsidR="00F65C5C" w:rsidRPr="008848B4" w:rsidRDefault="00F65C5C" w:rsidP="00F65C5C">
      <w:pPr>
        <w:pStyle w:val="Text"/>
      </w:pPr>
    </w:p>
    <w:p w14:paraId="6059BB0A" w14:textId="77777777" w:rsidR="00F65C5C" w:rsidRPr="008848B4" w:rsidRDefault="00F65C5C" w:rsidP="00F65C5C">
      <w:pPr>
        <w:pStyle w:val="berschrift2"/>
        <w:ind w:left="454" w:hanging="454"/>
      </w:pPr>
      <w:bookmarkStart w:id="56" w:name="_Toc372718913"/>
      <w:bookmarkStart w:id="57" w:name="_Toc395865851"/>
      <w:bookmarkStart w:id="58" w:name="_Toc401650576"/>
      <w:bookmarkStart w:id="59" w:name="_Toc455412031"/>
      <w:bookmarkStart w:id="60" w:name="_Toc455489268"/>
      <w:bookmarkStart w:id="61" w:name="_Toc456175759"/>
      <w:bookmarkStart w:id="62" w:name="_Toc467069906"/>
      <w:r w:rsidRPr="008848B4">
        <w:t>KNX-Spannungsversorgung mit Diagnosefunktion (320 mA/640 mA)</w:t>
      </w:r>
      <w:bookmarkEnd w:id="56"/>
      <w:bookmarkEnd w:id="57"/>
      <w:bookmarkEnd w:id="58"/>
      <w:bookmarkEnd w:id="59"/>
      <w:bookmarkEnd w:id="60"/>
      <w:bookmarkEnd w:id="61"/>
      <w:bookmarkEnd w:id="62"/>
    </w:p>
    <w:p w14:paraId="6D69664A" w14:textId="77777777" w:rsidR="00F65C5C" w:rsidRPr="008848B4" w:rsidRDefault="00F65C5C" w:rsidP="00F65C5C">
      <w:pPr>
        <w:pStyle w:val="BulletPoint01"/>
      </w:pPr>
      <w:r w:rsidRPr="008848B4">
        <w:t>Erzeugt und überwacht die KNX-Systemspannung</w:t>
      </w:r>
    </w:p>
    <w:p w14:paraId="7F862827" w14:textId="77777777" w:rsidR="00F65C5C" w:rsidRPr="008848B4" w:rsidRDefault="00F65C5C" w:rsidP="00F65C5C">
      <w:pPr>
        <w:pStyle w:val="BulletPoint01"/>
      </w:pPr>
      <w:r w:rsidRPr="008848B4">
        <w:t xml:space="preserve">Mit Diagnosefunkton über KNX oder i-bus Tool </w:t>
      </w:r>
      <w:r w:rsidRPr="008848B4">
        <w:rPr>
          <w:szCs w:val="36"/>
          <w:vertAlign w:val="superscript"/>
        </w:rPr>
        <w:t>®</w:t>
      </w:r>
    </w:p>
    <w:p w14:paraId="58BF695C" w14:textId="77777777" w:rsidR="00F65C5C" w:rsidRPr="008848B4" w:rsidRDefault="00F65C5C" w:rsidP="00F65C5C">
      <w:pPr>
        <w:pStyle w:val="BulletPoint01"/>
      </w:pPr>
      <w:r w:rsidRPr="008848B4">
        <w:t>Der Busspannungsausgang mit integrierter Drossel und der zusätzliche unverdrosselte Spannungsausgang sind kurzschlussfest und überlastsicher. LEDs am Gerät zur Anzeige der Busstromaufnahme und des Status der Linie bzw. des Geräts:</w:t>
      </w:r>
    </w:p>
    <w:p w14:paraId="4239DEBD" w14:textId="77777777" w:rsidR="00F65C5C" w:rsidRPr="008848B4" w:rsidRDefault="00F65C5C" w:rsidP="00F65C5C">
      <w:pPr>
        <w:pStyle w:val="BulletPoint02"/>
        <w:ind w:left="1080" w:hanging="360"/>
      </w:pPr>
      <w:r w:rsidRPr="008848B4">
        <w:t>Busspannung U</w:t>
      </w:r>
      <w:r w:rsidRPr="008848B4">
        <w:rPr>
          <w:vertAlign w:val="subscript"/>
        </w:rPr>
        <w:t>N</w:t>
      </w:r>
      <w:r w:rsidRPr="008848B4">
        <w:t xml:space="preserve"> </w:t>
      </w:r>
    </w:p>
    <w:p w14:paraId="4122DD37" w14:textId="77777777" w:rsidR="00F65C5C" w:rsidRPr="008848B4" w:rsidRDefault="00F65C5C" w:rsidP="00F65C5C">
      <w:pPr>
        <w:pStyle w:val="BulletPoint02"/>
        <w:ind w:left="1080" w:hanging="360"/>
      </w:pPr>
      <w:r w:rsidRPr="008848B4">
        <w:t xml:space="preserve">Busstrom I </w:t>
      </w:r>
    </w:p>
    <w:p w14:paraId="718D57AD" w14:textId="77777777" w:rsidR="00F65C5C" w:rsidRPr="008848B4" w:rsidRDefault="00F65C5C" w:rsidP="00F65C5C">
      <w:pPr>
        <w:pStyle w:val="BulletPoint02"/>
        <w:ind w:left="1080" w:hanging="360"/>
      </w:pPr>
      <w:r w:rsidRPr="008848B4">
        <w:t xml:space="preserve">Busstrom I &gt; Nennstrom </w:t>
      </w:r>
    </w:p>
    <w:p w14:paraId="566979BD" w14:textId="77777777" w:rsidR="00F65C5C" w:rsidRPr="008848B4" w:rsidRDefault="00F65C5C" w:rsidP="00F65C5C">
      <w:pPr>
        <w:pStyle w:val="BulletPoint02"/>
        <w:ind w:left="1080" w:hanging="360"/>
      </w:pPr>
      <w:r w:rsidRPr="008848B4">
        <w:t xml:space="preserve">Überlast I &gt; Imax </w:t>
      </w:r>
    </w:p>
    <w:p w14:paraId="27702519" w14:textId="77777777" w:rsidR="00F65C5C" w:rsidRPr="008848B4" w:rsidRDefault="00F65C5C" w:rsidP="00F65C5C">
      <w:pPr>
        <w:pStyle w:val="BulletPoint02"/>
        <w:ind w:left="1080" w:hanging="360"/>
      </w:pPr>
      <w:r w:rsidRPr="008848B4">
        <w:t>Taster am Gerät zum Auslösen eines Bus-Reset</w:t>
      </w:r>
    </w:p>
    <w:p w14:paraId="144BF6F8" w14:textId="77777777" w:rsidR="00F65C5C" w:rsidRPr="008848B4" w:rsidRDefault="00F65C5C" w:rsidP="00F65C5C">
      <w:pPr>
        <w:pStyle w:val="BulletPoint01"/>
      </w:pPr>
      <w:r w:rsidRPr="008848B4">
        <w:t xml:space="preserve">Diagnosefunktionen über KNX-Gruppenkommunikation: </w:t>
      </w:r>
    </w:p>
    <w:p w14:paraId="414E3520" w14:textId="77777777" w:rsidR="00F65C5C" w:rsidRPr="008848B4" w:rsidRDefault="00F65C5C" w:rsidP="00F65C5C">
      <w:pPr>
        <w:pStyle w:val="BulletPoint02"/>
        <w:ind w:left="1080" w:hanging="360"/>
      </w:pPr>
      <w:r w:rsidRPr="008848B4">
        <w:t>Busspannung U</w:t>
      </w:r>
      <w:r w:rsidRPr="008848B4">
        <w:rPr>
          <w:vertAlign w:val="subscript"/>
        </w:rPr>
        <w:t>N</w:t>
      </w:r>
    </w:p>
    <w:p w14:paraId="7058ECD5" w14:textId="77777777" w:rsidR="00F65C5C" w:rsidRPr="008848B4" w:rsidRDefault="00F65C5C" w:rsidP="00F65C5C">
      <w:pPr>
        <w:pStyle w:val="BulletPoint02"/>
        <w:ind w:left="1080" w:hanging="360"/>
      </w:pPr>
      <w:r w:rsidRPr="008848B4">
        <w:t>Busstrom I</w:t>
      </w:r>
      <w:r w:rsidRPr="008848B4">
        <w:rPr>
          <w:vertAlign w:val="subscript"/>
        </w:rPr>
        <w:t>1</w:t>
      </w:r>
    </w:p>
    <w:p w14:paraId="1E8289E9" w14:textId="77777777" w:rsidR="00F65C5C" w:rsidRPr="008848B4" w:rsidRDefault="00F65C5C" w:rsidP="00F65C5C">
      <w:pPr>
        <w:pStyle w:val="BulletPoint02"/>
        <w:ind w:left="1080" w:hanging="360"/>
      </w:pPr>
      <w:r w:rsidRPr="008848B4">
        <w:t>Strom Spannungsausgang I</w:t>
      </w:r>
      <w:r w:rsidRPr="008848B4">
        <w:rPr>
          <w:vertAlign w:val="subscript"/>
        </w:rPr>
        <w:t>2</w:t>
      </w:r>
    </w:p>
    <w:p w14:paraId="10F18418" w14:textId="77777777" w:rsidR="00F65C5C" w:rsidRPr="008848B4" w:rsidRDefault="00F65C5C" w:rsidP="00F65C5C">
      <w:pPr>
        <w:pStyle w:val="BulletPoint02"/>
        <w:ind w:left="1080" w:hanging="360"/>
      </w:pPr>
      <w:r w:rsidRPr="008848B4">
        <w:t>Gesamtstrom I (= I</w:t>
      </w:r>
      <w:r w:rsidRPr="008848B4">
        <w:rPr>
          <w:vertAlign w:val="subscript"/>
        </w:rPr>
        <w:t>1</w:t>
      </w:r>
      <w:r w:rsidRPr="008848B4">
        <w:t xml:space="preserve"> + I</w:t>
      </w:r>
      <w:r w:rsidRPr="008848B4">
        <w:rPr>
          <w:vertAlign w:val="subscript"/>
        </w:rPr>
        <w:t>2</w:t>
      </w:r>
      <w:r w:rsidRPr="008848B4">
        <w:t xml:space="preserve">) </w:t>
      </w:r>
    </w:p>
    <w:p w14:paraId="1C653508" w14:textId="77777777" w:rsidR="00F65C5C" w:rsidRPr="008848B4" w:rsidRDefault="00F65C5C" w:rsidP="00F65C5C">
      <w:pPr>
        <w:pStyle w:val="BulletPoint02"/>
        <w:ind w:left="1080" w:hanging="360"/>
      </w:pPr>
      <w:r w:rsidRPr="008848B4">
        <w:t>Busstrom I &gt; Nennstrom I</w:t>
      </w:r>
      <w:r w:rsidRPr="008848B4">
        <w:rPr>
          <w:vertAlign w:val="subscript"/>
        </w:rPr>
        <w:t>N</w:t>
      </w:r>
    </w:p>
    <w:p w14:paraId="71B0431A" w14:textId="77777777" w:rsidR="00F65C5C" w:rsidRPr="008848B4" w:rsidRDefault="00F65C5C" w:rsidP="00F65C5C">
      <w:pPr>
        <w:pStyle w:val="BulletPoint02"/>
        <w:ind w:left="1080" w:hanging="360"/>
      </w:pPr>
      <w:r w:rsidRPr="008848B4">
        <w:t>Überlast I &gt; I</w:t>
      </w:r>
      <w:r w:rsidRPr="008848B4">
        <w:rPr>
          <w:vertAlign w:val="subscript"/>
        </w:rPr>
        <w:t>max</w:t>
      </w:r>
    </w:p>
    <w:p w14:paraId="120B3C6D" w14:textId="77777777" w:rsidR="00F65C5C" w:rsidRPr="008848B4" w:rsidRDefault="00F65C5C" w:rsidP="00F65C5C">
      <w:pPr>
        <w:pStyle w:val="BulletPoint02"/>
        <w:ind w:left="1080" w:hanging="360"/>
      </w:pPr>
      <w:r w:rsidRPr="008848B4">
        <w:t>Bus-Reset auslösen</w:t>
      </w:r>
    </w:p>
    <w:p w14:paraId="5419DE5D" w14:textId="77777777" w:rsidR="00F65C5C" w:rsidRPr="008848B4" w:rsidRDefault="00F65C5C" w:rsidP="00F65C5C">
      <w:pPr>
        <w:pStyle w:val="BulletPoint01"/>
        <w:ind w:left="360" w:hanging="360"/>
      </w:pPr>
      <w:r w:rsidRPr="008848B4">
        <w:rPr>
          <w:color w:val="000000"/>
          <w:sz w:val="20"/>
          <w:szCs w:val="20"/>
        </w:rPr>
        <w:t>Versorgungsspannung</w:t>
      </w:r>
      <w:r w:rsidRPr="008848B4">
        <w:t>: U</w:t>
      </w:r>
      <w:r w:rsidRPr="008848B4">
        <w:rPr>
          <w:sz w:val="12"/>
          <w:szCs w:val="12"/>
        </w:rPr>
        <w:t xml:space="preserve">S </w:t>
      </w:r>
      <w:r w:rsidRPr="008848B4">
        <w:t>85…265 V AC, 50/60 Hz</w:t>
      </w:r>
    </w:p>
    <w:p w14:paraId="7F747B89" w14:textId="77777777" w:rsidR="00F65C5C" w:rsidRPr="008848B4" w:rsidRDefault="00F65C5C" w:rsidP="00F65C5C">
      <w:pPr>
        <w:pStyle w:val="BulletPoint01"/>
      </w:pPr>
      <w:r w:rsidRPr="008848B4">
        <w:t>KNX-Spannungsausgang: 1 Linie mit integrierter Drossel</w:t>
      </w:r>
    </w:p>
    <w:p w14:paraId="32B42A3C" w14:textId="77777777" w:rsidR="00F65C5C" w:rsidRPr="008848B4" w:rsidRDefault="00F65C5C" w:rsidP="00F65C5C">
      <w:pPr>
        <w:pStyle w:val="BulletPoint02"/>
        <w:ind w:left="1080" w:hanging="360"/>
      </w:pPr>
      <w:r w:rsidRPr="008848B4">
        <w:t>Nennspannung: U</w:t>
      </w:r>
      <w:r w:rsidRPr="008848B4">
        <w:rPr>
          <w:sz w:val="12"/>
          <w:szCs w:val="12"/>
        </w:rPr>
        <w:t xml:space="preserve">N </w:t>
      </w:r>
      <w:r w:rsidRPr="008848B4">
        <w:t>30 V DC +1/-2 V, SELV</w:t>
      </w:r>
    </w:p>
    <w:p w14:paraId="44C51630" w14:textId="77777777" w:rsidR="00F65C5C" w:rsidRPr="008848B4" w:rsidRDefault="00F65C5C" w:rsidP="00F65C5C">
      <w:pPr>
        <w:pStyle w:val="BulletPoint01"/>
        <w:ind w:left="360" w:hanging="360"/>
      </w:pPr>
      <w:r w:rsidRPr="008848B4">
        <w:t>Spannungsausgang: Unverdrosselt</w:t>
      </w:r>
    </w:p>
    <w:p w14:paraId="57F119D6" w14:textId="77777777" w:rsidR="00F65C5C" w:rsidRPr="008848B4" w:rsidRDefault="00F65C5C" w:rsidP="00F65C5C">
      <w:pPr>
        <w:pStyle w:val="BulletPoint02"/>
        <w:ind w:left="1080" w:hanging="360"/>
      </w:pPr>
      <w:r w:rsidRPr="008848B4">
        <w:t>Nennspannung: U</w:t>
      </w:r>
      <w:r w:rsidRPr="008848B4">
        <w:rPr>
          <w:sz w:val="12"/>
          <w:szCs w:val="12"/>
        </w:rPr>
        <w:t xml:space="preserve">N </w:t>
      </w:r>
      <w:r w:rsidRPr="008848B4">
        <w:t>30 V DC +1/-2 V, SELV</w:t>
      </w:r>
    </w:p>
    <w:p w14:paraId="5778FDE2" w14:textId="77777777" w:rsidR="00F65C5C" w:rsidRPr="008848B4" w:rsidRDefault="00F65C5C" w:rsidP="00F65C5C">
      <w:pPr>
        <w:pStyle w:val="BulletPoint01"/>
        <w:ind w:left="360" w:hanging="360"/>
      </w:pPr>
      <w:r w:rsidRPr="008848B4">
        <w:t>Nennstrom: 320 mA/640 mA (2 Ausgänge à 320 mA)</w:t>
      </w:r>
    </w:p>
    <w:p w14:paraId="57B0AA75" w14:textId="77777777" w:rsidR="00F65C5C" w:rsidRPr="008848B4" w:rsidRDefault="00F65C5C" w:rsidP="00F65C5C">
      <w:pPr>
        <w:pStyle w:val="BulletPoint01"/>
        <w:ind w:left="360" w:hanging="360"/>
      </w:pPr>
      <w:r w:rsidRPr="008848B4">
        <w:t>Anschluss:</w:t>
      </w:r>
    </w:p>
    <w:p w14:paraId="2F881ECD" w14:textId="77777777" w:rsidR="00F65C5C" w:rsidRPr="008848B4" w:rsidRDefault="00F65C5C" w:rsidP="00F65C5C">
      <w:pPr>
        <w:pStyle w:val="BulletPoint02"/>
        <w:ind w:left="1080" w:hanging="360"/>
      </w:pPr>
      <w:r w:rsidRPr="008848B4">
        <w:t>KNX: Schraubenlose Busanschlussklemmen</w:t>
      </w:r>
    </w:p>
    <w:p w14:paraId="14125F37" w14:textId="77777777" w:rsidR="00F65C5C" w:rsidRPr="008848B4" w:rsidRDefault="00F65C5C" w:rsidP="00F65C5C">
      <w:pPr>
        <w:pStyle w:val="BulletPoint02"/>
        <w:ind w:left="1080" w:hanging="360"/>
      </w:pPr>
      <w:r w:rsidRPr="008848B4">
        <w:t>Versorgung: Schraubklemmen</w:t>
      </w:r>
    </w:p>
    <w:p w14:paraId="1FDB7210" w14:textId="77777777" w:rsidR="00F65C5C" w:rsidRPr="008848B4" w:rsidRDefault="00F65C5C" w:rsidP="00F65C5C">
      <w:pPr>
        <w:pStyle w:val="BulletPoint01"/>
        <w:ind w:left="360" w:hanging="360"/>
      </w:pPr>
      <w:r w:rsidRPr="008848B4">
        <w:t>Gehäuse:</w:t>
      </w:r>
    </w:p>
    <w:p w14:paraId="40B38251" w14:textId="77777777" w:rsidR="00F65C5C" w:rsidRPr="008848B4" w:rsidRDefault="00F65C5C" w:rsidP="00F65C5C">
      <w:pPr>
        <w:pStyle w:val="BulletPoint02"/>
        <w:ind w:left="1080" w:hanging="360"/>
      </w:pPr>
      <w:r w:rsidRPr="008848B4">
        <w:t>Kunststoff, halogenfrei</w:t>
      </w:r>
    </w:p>
    <w:p w14:paraId="419B213C" w14:textId="77777777" w:rsidR="00F65C5C" w:rsidRPr="008848B4" w:rsidRDefault="00F65C5C" w:rsidP="00F65C5C">
      <w:pPr>
        <w:pStyle w:val="BulletPoint02"/>
        <w:ind w:left="1080" w:hanging="360"/>
      </w:pPr>
      <w:r w:rsidRPr="008848B4">
        <w:t>Entflammbarkeit V-0 gem. UL94</w:t>
      </w:r>
    </w:p>
    <w:p w14:paraId="7756E365" w14:textId="77777777" w:rsidR="00F65C5C" w:rsidRPr="008848B4" w:rsidRDefault="00F65C5C" w:rsidP="00F65C5C">
      <w:pPr>
        <w:pStyle w:val="BulletPoint01"/>
        <w:ind w:left="360" w:hanging="360"/>
      </w:pPr>
      <w:r w:rsidRPr="008848B4">
        <w:t>Schutzart: IP 20, IEC/EN 60 529</w:t>
      </w:r>
    </w:p>
    <w:p w14:paraId="5B5E8968" w14:textId="77777777" w:rsidR="00F65C5C" w:rsidRPr="008848B4" w:rsidRDefault="00F65C5C" w:rsidP="00F65C5C">
      <w:pPr>
        <w:pStyle w:val="BulletPoint01"/>
        <w:ind w:left="360" w:hanging="360"/>
        <w:rPr>
          <w:rFonts w:cstheme="minorHAnsi"/>
          <w:sz w:val="20"/>
          <w:szCs w:val="20"/>
        </w:rPr>
      </w:pPr>
      <w:r w:rsidRPr="008848B4">
        <w:t>Montage: Auf Tragschiene 35 mm, IEC/EN 60 715</w:t>
      </w:r>
    </w:p>
    <w:p w14:paraId="54CA5464" w14:textId="77777777" w:rsidR="00F65C5C" w:rsidRPr="008848B4" w:rsidRDefault="00F65C5C" w:rsidP="00F65C5C">
      <w:pPr>
        <w:pStyle w:val="BulletPoint01"/>
        <w:ind w:left="360" w:hanging="360"/>
      </w:pPr>
      <w:r w:rsidRPr="008848B4">
        <w:t>Einbaulage: Beliebig</w:t>
      </w:r>
    </w:p>
    <w:p w14:paraId="71145299" w14:textId="77777777" w:rsidR="00F65C5C" w:rsidRPr="008848B4" w:rsidRDefault="00F65C5C" w:rsidP="00F65C5C">
      <w:pPr>
        <w:pStyle w:val="BulletPoint01"/>
        <w:ind w:left="360" w:hanging="360"/>
      </w:pPr>
      <w:r w:rsidRPr="008848B4">
        <w:t>Breite: 4 TE à 18 mm</w:t>
      </w:r>
    </w:p>
    <w:p w14:paraId="33B1A25B" w14:textId="77777777" w:rsidR="00F65C5C" w:rsidRPr="008848B4" w:rsidRDefault="00F65C5C" w:rsidP="00F65C5C">
      <w:pPr>
        <w:pStyle w:val="BulletPoint01"/>
        <w:ind w:left="360" w:hanging="360"/>
      </w:pPr>
      <w:r w:rsidRPr="008848B4">
        <w:t>Hersteller: ABB</w:t>
      </w:r>
    </w:p>
    <w:p w14:paraId="40AE50C1" w14:textId="77777777" w:rsidR="00F65C5C" w:rsidRPr="008848B4" w:rsidRDefault="00F65C5C" w:rsidP="00F65C5C">
      <w:pPr>
        <w:pStyle w:val="BulletPoint01"/>
      </w:pPr>
      <w:r w:rsidRPr="008848B4">
        <w:t>Typ (je nach Nennstrom): SV/S 30.320.2.1, SV/S 30.640.5.1</w:t>
      </w:r>
      <w:r w:rsidRPr="008848B4">
        <w:br w:type="page"/>
      </w:r>
    </w:p>
    <w:p w14:paraId="7A5CD1D4" w14:textId="77777777" w:rsidR="00F65C5C" w:rsidRPr="008848B4" w:rsidRDefault="00F65C5C" w:rsidP="00F65C5C">
      <w:pPr>
        <w:pStyle w:val="berschrift2"/>
      </w:pPr>
      <w:bookmarkStart w:id="63" w:name="_Toc455412032"/>
      <w:bookmarkStart w:id="64" w:name="_Toc455489269"/>
      <w:bookmarkStart w:id="65" w:name="_Toc456175760"/>
      <w:bookmarkStart w:id="66" w:name="_Toc467069907"/>
      <w:r w:rsidRPr="008848B4">
        <w:lastRenderedPageBreak/>
        <w:t>Linienkoppler</w:t>
      </w:r>
      <w:bookmarkEnd w:id="63"/>
      <w:bookmarkEnd w:id="64"/>
      <w:bookmarkEnd w:id="65"/>
      <w:bookmarkEnd w:id="66"/>
    </w:p>
    <w:p w14:paraId="55EAAA6D" w14:textId="77777777" w:rsidR="00F65C5C" w:rsidRPr="008848B4" w:rsidRDefault="00F65C5C" w:rsidP="00F65C5C">
      <w:pPr>
        <w:pStyle w:val="BulletPoint01"/>
      </w:pPr>
      <w:r w:rsidRPr="008848B4">
        <w:t>Zur galvanischen Trennung von KNX-Linien/Bereichen und zum Routing von Datentelegrammen zwischen KNX-Linen und -Bereichen.</w:t>
      </w:r>
    </w:p>
    <w:p w14:paraId="2698ED8B" w14:textId="77777777" w:rsidR="00F65C5C" w:rsidRPr="008848B4" w:rsidRDefault="00F65C5C" w:rsidP="00F65C5C">
      <w:pPr>
        <w:pStyle w:val="BulletPoint01"/>
      </w:pPr>
      <w:r w:rsidRPr="008848B4">
        <w:t>Filterung des gesamten Gruppenadressbereichs (Hauptgruppe 0...31) muss ab ETS-Version 4.1.2 möglich sein.</w:t>
      </w:r>
    </w:p>
    <w:p w14:paraId="53DDAE15" w14:textId="77777777" w:rsidR="00F65C5C" w:rsidRPr="008848B4" w:rsidRDefault="00F65C5C" w:rsidP="00F65C5C">
      <w:pPr>
        <w:pStyle w:val="BulletPoint01"/>
      </w:pPr>
      <w:r w:rsidRPr="008848B4">
        <w:t>Bedien- und Anzeigeelemente:</w:t>
      </w:r>
    </w:p>
    <w:p w14:paraId="7A6C4B7E" w14:textId="77777777" w:rsidR="00F65C5C" w:rsidRPr="008848B4" w:rsidRDefault="00F65C5C" w:rsidP="00F65C5C">
      <w:pPr>
        <w:pStyle w:val="BulletPoint02"/>
        <w:ind w:left="1080" w:hanging="360"/>
      </w:pPr>
      <w:r w:rsidRPr="008848B4">
        <w:t>LED, grün: ON</w:t>
      </w:r>
    </w:p>
    <w:p w14:paraId="2799283F" w14:textId="77777777" w:rsidR="00F65C5C" w:rsidRPr="003840B1" w:rsidRDefault="00F65C5C" w:rsidP="00F65C5C">
      <w:pPr>
        <w:pStyle w:val="BulletPoint02"/>
        <w:ind w:left="1080" w:hanging="360"/>
        <w:rPr>
          <w:lang w:val="en-US"/>
        </w:rPr>
      </w:pPr>
      <w:r w:rsidRPr="003840B1">
        <w:rPr>
          <w:lang w:val="en-US"/>
        </w:rPr>
        <w:t>LED, gelb: Primärlinie (Main line)</w:t>
      </w:r>
    </w:p>
    <w:p w14:paraId="39A9BBF3" w14:textId="77777777" w:rsidR="00F65C5C" w:rsidRPr="008848B4" w:rsidRDefault="00F65C5C" w:rsidP="00F65C5C">
      <w:pPr>
        <w:pStyle w:val="BulletPoint02"/>
        <w:ind w:left="1080" w:hanging="360"/>
      </w:pPr>
      <w:r w:rsidRPr="008848B4">
        <w:t>LED, gelb: Sekundärlinie (Line)</w:t>
      </w:r>
    </w:p>
    <w:p w14:paraId="3F9C228F" w14:textId="77777777" w:rsidR="00F65C5C" w:rsidRPr="008848B4" w:rsidRDefault="00F65C5C" w:rsidP="00F65C5C">
      <w:pPr>
        <w:pStyle w:val="BulletPoint01"/>
      </w:pPr>
      <w:r w:rsidRPr="008848B4">
        <w:t>Anschluss:</w:t>
      </w:r>
    </w:p>
    <w:p w14:paraId="63E69426" w14:textId="77777777" w:rsidR="00F65C5C" w:rsidRPr="008848B4" w:rsidRDefault="00F65C5C" w:rsidP="00F65C5C">
      <w:pPr>
        <w:pStyle w:val="BulletPoint02"/>
        <w:ind w:left="1080" w:hanging="360"/>
      </w:pPr>
      <w:r w:rsidRPr="008848B4">
        <w:t xml:space="preserve">Primärlinie: Busanschlussklemme </w:t>
      </w:r>
    </w:p>
    <w:p w14:paraId="1FCE6B98" w14:textId="77777777" w:rsidR="00F65C5C" w:rsidRPr="008848B4" w:rsidRDefault="00F65C5C" w:rsidP="00F65C5C">
      <w:pPr>
        <w:pStyle w:val="BulletPoint02"/>
        <w:ind w:left="1080" w:hanging="360"/>
      </w:pPr>
      <w:r w:rsidRPr="008848B4">
        <w:t xml:space="preserve">Sekundärlinie: Busanschlussklemme </w:t>
      </w:r>
    </w:p>
    <w:p w14:paraId="4D026E60" w14:textId="77777777" w:rsidR="00F65C5C" w:rsidRPr="008848B4" w:rsidRDefault="00F65C5C" w:rsidP="00F65C5C">
      <w:pPr>
        <w:pStyle w:val="BulletPoint01"/>
      </w:pPr>
      <w:r w:rsidRPr="008848B4">
        <w:t>Schutzart: IP 20, IEC/EN 60 529</w:t>
      </w:r>
    </w:p>
    <w:p w14:paraId="71512FA4" w14:textId="77777777" w:rsidR="00F65C5C" w:rsidRPr="008848B4" w:rsidRDefault="00F65C5C" w:rsidP="00F65C5C">
      <w:pPr>
        <w:pStyle w:val="BulletPoint01"/>
        <w:ind w:left="360" w:hanging="360"/>
        <w:rPr>
          <w:rFonts w:cstheme="minorHAnsi"/>
          <w:sz w:val="20"/>
          <w:szCs w:val="20"/>
        </w:rPr>
      </w:pPr>
      <w:r w:rsidRPr="008848B4">
        <w:t>Montage: Auf Tragschiene 35 mm, IEC/EN 60 715</w:t>
      </w:r>
    </w:p>
    <w:p w14:paraId="529D8D74" w14:textId="77777777" w:rsidR="00F65C5C" w:rsidRPr="008848B4" w:rsidRDefault="00F65C5C" w:rsidP="00F65C5C">
      <w:pPr>
        <w:pStyle w:val="BulletPoint01"/>
        <w:ind w:left="360" w:hanging="360"/>
      </w:pPr>
      <w:r w:rsidRPr="008848B4">
        <w:t>Einbaulage: Beliebig</w:t>
      </w:r>
    </w:p>
    <w:p w14:paraId="0148841F" w14:textId="77777777" w:rsidR="00F65C5C" w:rsidRPr="008848B4" w:rsidRDefault="00F65C5C" w:rsidP="00F65C5C">
      <w:pPr>
        <w:pStyle w:val="BulletPoint01"/>
        <w:ind w:left="360" w:hanging="360"/>
      </w:pPr>
      <w:r w:rsidRPr="008848B4">
        <w:t>Breite: 2 TE à 18 mm</w:t>
      </w:r>
    </w:p>
    <w:p w14:paraId="560138BB" w14:textId="77777777" w:rsidR="00F65C5C" w:rsidRPr="008848B4" w:rsidRDefault="00F65C5C" w:rsidP="00F65C5C">
      <w:pPr>
        <w:pStyle w:val="BulletPoint01"/>
        <w:ind w:left="360" w:hanging="360"/>
      </w:pPr>
      <w:r w:rsidRPr="008848B4">
        <w:t>Hersteller: ABB</w:t>
      </w:r>
    </w:p>
    <w:p w14:paraId="07EA42DE" w14:textId="77777777" w:rsidR="00F65C5C" w:rsidRPr="008848B4" w:rsidRDefault="00F65C5C" w:rsidP="00F65C5C">
      <w:pPr>
        <w:pStyle w:val="BulletPoint01"/>
      </w:pPr>
      <w:r w:rsidRPr="008848B4">
        <w:t>Typ: LK/S 4.2</w:t>
      </w:r>
    </w:p>
    <w:p w14:paraId="4113F0ED" w14:textId="77777777" w:rsidR="00F65C5C" w:rsidRPr="008848B4" w:rsidRDefault="00F65C5C" w:rsidP="00F65C5C">
      <w:pPr>
        <w:rPr>
          <w:rFonts w:ascii="Arial" w:eastAsia="Arial" w:hAnsi="Arial" w:cs="Arial"/>
          <w:b/>
        </w:rPr>
      </w:pPr>
      <w:r w:rsidRPr="008848B4">
        <w:rPr>
          <w:rFonts w:ascii="Arial" w:eastAsia="Arial" w:hAnsi="Arial" w:cs="Arial"/>
          <w:b/>
        </w:rPr>
        <w:br w:type="page"/>
      </w:r>
    </w:p>
    <w:p w14:paraId="350E895E" w14:textId="77777777" w:rsidR="00F65C5C" w:rsidRPr="008848B4" w:rsidRDefault="00F65C5C" w:rsidP="00F65C5C">
      <w:pPr>
        <w:pStyle w:val="berschrift2"/>
      </w:pPr>
      <w:bookmarkStart w:id="67" w:name="_Toc456175761"/>
      <w:bookmarkStart w:id="68" w:name="_Toc467069908"/>
      <w:r w:rsidRPr="008848B4">
        <w:lastRenderedPageBreak/>
        <w:t>IP-Schnittstelle, REG</w:t>
      </w:r>
      <w:bookmarkEnd w:id="67"/>
      <w:bookmarkEnd w:id="68"/>
    </w:p>
    <w:p w14:paraId="09B8A9C0" w14:textId="77777777" w:rsidR="00F65C5C" w:rsidRPr="008848B4" w:rsidRDefault="00F65C5C" w:rsidP="00F65C5C">
      <w:pPr>
        <w:pStyle w:val="BulletPoint01"/>
      </w:pPr>
      <w:r w:rsidRPr="008848B4">
        <w:t>IPS/S 2.1 ist die Schnittstelle zwischen KNX-Installationen und IP-Netzwerken und arbeitet nach der KNXnet/IP-Spezifikation (Tunneling). Zusammen mit der ETS können KNX-Geräte von der LAN-Seite über IPS/S programmiert werden. Visualisierungen können durch die IPS/S KNX-Telegramme über LAN senden und empfangen (Tunneling). Die IP-Adresse des IPS/S kann fest eingestellt oder von einem DHCP-Server empfangen werden. Die Stromversorgung erfolgt über 10…30 V DC.</w:t>
      </w:r>
    </w:p>
    <w:p w14:paraId="0C54F2FC" w14:textId="77777777" w:rsidR="00F65C5C" w:rsidRPr="008848B4" w:rsidRDefault="00F65C5C" w:rsidP="00F65C5C">
      <w:pPr>
        <w:pStyle w:val="BulletPoint01"/>
      </w:pPr>
      <w:r w:rsidRPr="008848B4">
        <w:t>Spannungsversorgung: 10…30 V DC</w:t>
      </w:r>
    </w:p>
    <w:p w14:paraId="31FA64EC" w14:textId="77777777" w:rsidR="00F65C5C" w:rsidRPr="008848B4" w:rsidRDefault="00F65C5C" w:rsidP="00F65C5C">
      <w:pPr>
        <w:pStyle w:val="BulletPoint01"/>
      </w:pPr>
      <w:r w:rsidRPr="008848B4">
        <w:t>Anzeigeelemente:</w:t>
      </w:r>
    </w:p>
    <w:p w14:paraId="6DFE6E20" w14:textId="77777777" w:rsidR="00F65C5C" w:rsidRPr="008848B4" w:rsidRDefault="00F65C5C" w:rsidP="00F65C5C">
      <w:pPr>
        <w:pStyle w:val="BulletPoint02"/>
      </w:pPr>
      <w:r w:rsidRPr="008848B4">
        <w:t>LED grün: Betriebsbereitschaft</w:t>
      </w:r>
    </w:p>
    <w:p w14:paraId="54D3AAE6" w14:textId="77777777" w:rsidR="00F65C5C" w:rsidRPr="008848B4" w:rsidRDefault="00F65C5C" w:rsidP="00F65C5C">
      <w:pPr>
        <w:pStyle w:val="BulletPoint02"/>
      </w:pPr>
      <w:r w:rsidRPr="008848B4">
        <w:t>LED gelb: LAN/LINK</w:t>
      </w:r>
    </w:p>
    <w:p w14:paraId="57501B56" w14:textId="77777777" w:rsidR="00F65C5C" w:rsidRPr="008848B4" w:rsidRDefault="00F65C5C" w:rsidP="00F65C5C">
      <w:pPr>
        <w:pStyle w:val="BulletPoint02"/>
      </w:pPr>
      <w:r w:rsidRPr="008848B4">
        <w:t>LED gelb: KNX-Telegramm</w:t>
      </w:r>
    </w:p>
    <w:p w14:paraId="37358DA8" w14:textId="77777777" w:rsidR="00F65C5C" w:rsidRPr="008848B4" w:rsidRDefault="00F65C5C" w:rsidP="00F65C5C">
      <w:pPr>
        <w:pStyle w:val="BulletPoint01"/>
      </w:pPr>
      <w:r w:rsidRPr="008848B4">
        <w:t>Anschluss:</w:t>
      </w:r>
    </w:p>
    <w:p w14:paraId="1C883096" w14:textId="77777777" w:rsidR="00F65C5C" w:rsidRPr="008848B4" w:rsidRDefault="00F65C5C" w:rsidP="00F65C5C">
      <w:pPr>
        <w:pStyle w:val="BulletPoint02"/>
      </w:pPr>
      <w:r w:rsidRPr="008848B4">
        <w:t>Steckklemmen</w:t>
      </w:r>
    </w:p>
    <w:p w14:paraId="2FBCBA11" w14:textId="77777777" w:rsidR="00F65C5C" w:rsidRPr="008848B4" w:rsidRDefault="00F65C5C" w:rsidP="00F65C5C">
      <w:pPr>
        <w:pStyle w:val="BulletPoint02"/>
      </w:pPr>
      <w:r w:rsidRPr="008848B4">
        <w:t>RJ45 Buchse</w:t>
      </w:r>
    </w:p>
    <w:p w14:paraId="763AF444" w14:textId="77777777" w:rsidR="00F65C5C" w:rsidRPr="008848B4" w:rsidRDefault="00F65C5C" w:rsidP="00F65C5C">
      <w:pPr>
        <w:pStyle w:val="BulletPoint02"/>
      </w:pPr>
      <w:r w:rsidRPr="008848B4">
        <w:t>Busanschlussklemme</w:t>
      </w:r>
    </w:p>
    <w:p w14:paraId="4EB9C997" w14:textId="77777777" w:rsidR="00F65C5C" w:rsidRPr="008848B4" w:rsidRDefault="00F65C5C" w:rsidP="00F65C5C">
      <w:pPr>
        <w:pStyle w:val="BulletPoint01"/>
      </w:pPr>
      <w:r w:rsidRPr="008848B4">
        <w:t>Schnittstellen:</w:t>
      </w:r>
    </w:p>
    <w:p w14:paraId="48778D7B" w14:textId="77777777" w:rsidR="00F65C5C" w:rsidRPr="008848B4" w:rsidRDefault="00F65C5C" w:rsidP="00F65C5C">
      <w:pPr>
        <w:pStyle w:val="BulletPoint02"/>
      </w:pPr>
      <w:r w:rsidRPr="008848B4">
        <w:t>1 x KNX</w:t>
      </w:r>
    </w:p>
    <w:p w14:paraId="2D7B898B" w14:textId="77777777" w:rsidR="00F65C5C" w:rsidRPr="008848B4" w:rsidRDefault="00F65C5C" w:rsidP="00F65C5C">
      <w:pPr>
        <w:pStyle w:val="BulletPoint02"/>
      </w:pPr>
      <w:r w:rsidRPr="008848B4">
        <w:t>1 x LAN</w:t>
      </w:r>
    </w:p>
    <w:p w14:paraId="77585583" w14:textId="77777777" w:rsidR="00F65C5C" w:rsidRPr="008848B4" w:rsidRDefault="00F65C5C" w:rsidP="00F65C5C">
      <w:pPr>
        <w:pStyle w:val="BulletPoint01"/>
      </w:pPr>
      <w:r w:rsidRPr="008848B4">
        <w:t>Speicher:</w:t>
      </w:r>
    </w:p>
    <w:p w14:paraId="12D56F64" w14:textId="77777777" w:rsidR="00F65C5C" w:rsidRPr="008848B4" w:rsidRDefault="00F65C5C" w:rsidP="00F65C5C">
      <w:pPr>
        <w:pStyle w:val="BulletPoint02"/>
      </w:pPr>
      <w:r w:rsidRPr="008848B4">
        <w:t>Für Telegramme bei hoher Buslast</w:t>
      </w:r>
    </w:p>
    <w:p w14:paraId="211EF8EA" w14:textId="77777777" w:rsidR="00F65C5C" w:rsidRPr="008848B4" w:rsidRDefault="00F65C5C" w:rsidP="00F65C5C">
      <w:pPr>
        <w:pStyle w:val="BulletPoint01"/>
        <w:ind w:left="360" w:hanging="360"/>
      </w:pPr>
      <w:r w:rsidRPr="008848B4">
        <w:t>Schutzart: IP 20, IEC/EN 60 529</w:t>
      </w:r>
    </w:p>
    <w:p w14:paraId="3C3FFB94" w14:textId="77777777" w:rsidR="00F65C5C" w:rsidRPr="008848B4" w:rsidRDefault="00F65C5C" w:rsidP="00F65C5C">
      <w:pPr>
        <w:pStyle w:val="BulletPoint01"/>
        <w:ind w:left="360" w:hanging="360"/>
        <w:rPr>
          <w:rFonts w:cstheme="minorHAnsi"/>
          <w:sz w:val="20"/>
          <w:szCs w:val="20"/>
        </w:rPr>
      </w:pPr>
      <w:r w:rsidRPr="008848B4">
        <w:t>Montage: Auf Tragschiene 35 mm, IEC/EN 60 715</w:t>
      </w:r>
    </w:p>
    <w:p w14:paraId="7DA33D0C" w14:textId="77777777" w:rsidR="00F65C5C" w:rsidRPr="008848B4" w:rsidRDefault="00F65C5C" w:rsidP="00F65C5C">
      <w:pPr>
        <w:pStyle w:val="BulletPoint01"/>
        <w:ind w:left="360" w:hanging="360"/>
      </w:pPr>
      <w:r w:rsidRPr="008848B4">
        <w:t>Breite: 2 TE à 18 mm</w:t>
      </w:r>
    </w:p>
    <w:p w14:paraId="7A69DEDB" w14:textId="77777777" w:rsidR="00F65C5C" w:rsidRPr="008848B4" w:rsidRDefault="00F65C5C" w:rsidP="00F65C5C">
      <w:pPr>
        <w:pStyle w:val="BulletPoint01"/>
        <w:ind w:left="360" w:hanging="360"/>
      </w:pPr>
      <w:r w:rsidRPr="008848B4">
        <w:t>Hersteller: ABB</w:t>
      </w:r>
    </w:p>
    <w:p w14:paraId="4A976E2B" w14:textId="77777777" w:rsidR="00F65C5C" w:rsidRPr="008848B4" w:rsidRDefault="00F65C5C" w:rsidP="00F65C5C">
      <w:pPr>
        <w:pStyle w:val="BulletPoint01"/>
        <w:rPr>
          <w:b/>
        </w:rPr>
      </w:pPr>
      <w:r w:rsidRPr="008848B4">
        <w:t>Typ: IPS/S 2.1</w:t>
      </w:r>
    </w:p>
    <w:p w14:paraId="2E6A5624" w14:textId="77777777" w:rsidR="00F65C5C" w:rsidRPr="008848B4" w:rsidRDefault="00F65C5C" w:rsidP="00F65C5C">
      <w:pPr>
        <w:pStyle w:val="berschrift2"/>
      </w:pPr>
      <w:r w:rsidRPr="008848B4">
        <w:br w:type="page"/>
      </w:r>
      <w:bookmarkStart w:id="69" w:name="_Toc456175762"/>
      <w:bookmarkStart w:id="70" w:name="_Toc467069909"/>
      <w:r w:rsidRPr="008848B4">
        <w:lastRenderedPageBreak/>
        <w:t>IP-Schnittstelle, REG</w:t>
      </w:r>
      <w:bookmarkEnd w:id="69"/>
      <w:bookmarkEnd w:id="70"/>
    </w:p>
    <w:p w14:paraId="407779D8" w14:textId="77777777" w:rsidR="00F65C5C" w:rsidRPr="008848B4" w:rsidRDefault="00F65C5C" w:rsidP="00F65C5C">
      <w:pPr>
        <w:pStyle w:val="BulletPoint01"/>
      </w:pPr>
      <w:r w:rsidRPr="008848B4">
        <w:t>Die IP-Schnittstelle dient als Schnittstelle zwischen KNX-Installationen und IP-Netzwerken und arbeitet nach der Spezifikation KNXnet/IP (Tunneling).</w:t>
      </w:r>
    </w:p>
    <w:p w14:paraId="428A3A58" w14:textId="77777777" w:rsidR="00F65C5C" w:rsidRPr="008848B4" w:rsidRDefault="00F65C5C" w:rsidP="00F65C5C">
      <w:pPr>
        <w:pStyle w:val="BulletPoint01"/>
      </w:pPr>
      <w:r w:rsidRPr="008848B4">
        <w:t>Spannungsversorgung: 12…30 V DC (+10% / -15%) oder PoE (IEEE 802.3 af class 1)</w:t>
      </w:r>
    </w:p>
    <w:p w14:paraId="4BED2ADE" w14:textId="77777777" w:rsidR="00F65C5C" w:rsidRPr="008848B4" w:rsidRDefault="00F65C5C" w:rsidP="00F65C5C">
      <w:pPr>
        <w:pStyle w:val="BulletPoint01"/>
      </w:pPr>
      <w:r w:rsidRPr="008848B4">
        <w:t>Zurückgesetzte RJ45 Buchse für besseren Biegeradius</w:t>
      </w:r>
    </w:p>
    <w:p w14:paraId="64926BE0" w14:textId="77777777" w:rsidR="00F65C5C" w:rsidRPr="008848B4" w:rsidRDefault="00F65C5C" w:rsidP="00F65C5C">
      <w:pPr>
        <w:pStyle w:val="BulletPoint01"/>
      </w:pPr>
      <w:r w:rsidRPr="008848B4">
        <w:t>Mit der ETS können KNX-Geräte von der LAN-Seite über die Schnittstelle programmiert werden.</w:t>
      </w:r>
    </w:p>
    <w:p w14:paraId="6041596C" w14:textId="77777777" w:rsidR="00F65C5C" w:rsidRPr="008848B4" w:rsidRDefault="00F65C5C" w:rsidP="00F65C5C">
      <w:pPr>
        <w:pStyle w:val="BulletPoint01"/>
      </w:pPr>
      <w:r w:rsidRPr="008848B4">
        <w:t>Visualisierungen können durch die IP-Schnittstelle KNX-Telegramme über LAN senden und empfangen.</w:t>
      </w:r>
    </w:p>
    <w:p w14:paraId="46107766" w14:textId="77777777" w:rsidR="00F65C5C" w:rsidRPr="008848B4" w:rsidRDefault="00F65C5C" w:rsidP="00F65C5C">
      <w:pPr>
        <w:pStyle w:val="BulletPoint01"/>
      </w:pPr>
      <w:r w:rsidRPr="008848B4">
        <w:t>IP-Adresse wahlweise fest einstellbar oder über DHCP</w:t>
      </w:r>
    </w:p>
    <w:p w14:paraId="00C164DE" w14:textId="77777777" w:rsidR="00F65C5C" w:rsidRPr="008848B4" w:rsidRDefault="00F65C5C" w:rsidP="00F65C5C">
      <w:pPr>
        <w:pStyle w:val="BulletPoint01"/>
      </w:pPr>
      <w:r w:rsidRPr="008848B4">
        <w:t>5 Tunneling Server verfügbar</w:t>
      </w:r>
    </w:p>
    <w:p w14:paraId="16473FD7" w14:textId="77777777" w:rsidR="00F65C5C" w:rsidRPr="008848B4" w:rsidRDefault="00F65C5C" w:rsidP="00F65C5C">
      <w:pPr>
        <w:pStyle w:val="BulletPoint01"/>
      </w:pPr>
      <w:r w:rsidRPr="008848B4">
        <w:t>Unterstützung Bus- und Gruppenmonitorbetrieb (ETS)</w:t>
      </w:r>
    </w:p>
    <w:p w14:paraId="4668CE82" w14:textId="77777777" w:rsidR="00F65C5C" w:rsidRPr="008848B4" w:rsidRDefault="00F65C5C" w:rsidP="00F65C5C">
      <w:pPr>
        <w:pStyle w:val="BulletPoint01"/>
      </w:pPr>
      <w:r w:rsidRPr="008848B4">
        <w:t>Diagnose- und Inbetriebnahme-Tool verfügbar (inkl. Firmware Update)</w:t>
      </w:r>
    </w:p>
    <w:p w14:paraId="3DC7276F" w14:textId="77777777" w:rsidR="00F65C5C" w:rsidRPr="008848B4" w:rsidRDefault="00F65C5C" w:rsidP="00F65C5C">
      <w:pPr>
        <w:pStyle w:val="BulletPoint01"/>
      </w:pPr>
      <w:r w:rsidRPr="008848B4">
        <w:rPr>
          <w:rFonts w:ascii="ArialMT" w:hAnsi="ArialMT" w:cs="ArialMT"/>
          <w:color w:val="auto"/>
        </w:rPr>
        <w:t>Verlustleistung: Max. 1,8 W</w:t>
      </w:r>
    </w:p>
    <w:p w14:paraId="1C409329" w14:textId="77777777" w:rsidR="00F65C5C" w:rsidRPr="008848B4" w:rsidRDefault="00F65C5C" w:rsidP="00F65C5C">
      <w:pPr>
        <w:pStyle w:val="BulletPoint01"/>
      </w:pPr>
      <w:r w:rsidRPr="008848B4">
        <w:t>Anzeigeelemente:</w:t>
      </w:r>
    </w:p>
    <w:p w14:paraId="745A4A75" w14:textId="77777777" w:rsidR="00F65C5C" w:rsidRPr="008848B4" w:rsidRDefault="00F65C5C" w:rsidP="00F65C5C">
      <w:pPr>
        <w:pStyle w:val="BulletPoint02"/>
      </w:pPr>
      <w:r w:rsidRPr="008848B4">
        <w:t>LED grün: Betriebsbereitschaft</w:t>
      </w:r>
    </w:p>
    <w:p w14:paraId="46E75E0B" w14:textId="77777777" w:rsidR="00F65C5C" w:rsidRPr="008848B4" w:rsidRDefault="00F65C5C" w:rsidP="00F65C5C">
      <w:pPr>
        <w:pStyle w:val="BulletPoint02"/>
      </w:pPr>
      <w:r w:rsidRPr="008848B4">
        <w:t>LED gelb: LAN/LINK</w:t>
      </w:r>
    </w:p>
    <w:p w14:paraId="350FA96F" w14:textId="77777777" w:rsidR="00F65C5C" w:rsidRPr="008848B4" w:rsidRDefault="00F65C5C" w:rsidP="00F65C5C">
      <w:pPr>
        <w:pStyle w:val="BulletPoint02"/>
      </w:pPr>
      <w:r w:rsidRPr="008848B4">
        <w:t>LED gelb: KNX-Telegramm</w:t>
      </w:r>
    </w:p>
    <w:p w14:paraId="34E3CE35" w14:textId="77777777" w:rsidR="00F65C5C" w:rsidRPr="008848B4" w:rsidRDefault="00F65C5C" w:rsidP="00F65C5C">
      <w:pPr>
        <w:pStyle w:val="BulletPoint01"/>
      </w:pPr>
      <w:r w:rsidRPr="008848B4">
        <w:t>Anschluss:</w:t>
      </w:r>
    </w:p>
    <w:p w14:paraId="226A9AA7" w14:textId="77777777" w:rsidR="00F65C5C" w:rsidRPr="008848B4" w:rsidRDefault="00F65C5C" w:rsidP="00F65C5C">
      <w:pPr>
        <w:pStyle w:val="BulletPoint02"/>
      </w:pPr>
      <w:r w:rsidRPr="008848B4">
        <w:t>LAN: RJ45 Buchse</w:t>
      </w:r>
    </w:p>
    <w:p w14:paraId="6EBBB283" w14:textId="77777777" w:rsidR="00F65C5C" w:rsidRPr="008848B4" w:rsidRDefault="00F65C5C" w:rsidP="00F65C5C">
      <w:pPr>
        <w:pStyle w:val="BulletPoint02"/>
      </w:pPr>
      <w:r w:rsidRPr="008848B4">
        <w:t>KNX: Schraubenlose Busanschlussklemme</w:t>
      </w:r>
    </w:p>
    <w:p w14:paraId="31BC2E1F" w14:textId="77777777" w:rsidR="00F65C5C" w:rsidRPr="008848B4" w:rsidRDefault="00F65C5C" w:rsidP="00F65C5C">
      <w:pPr>
        <w:pStyle w:val="BulletPoint01"/>
        <w:ind w:left="360" w:hanging="360"/>
      </w:pPr>
      <w:r w:rsidRPr="008848B4">
        <w:t>Gehäuse:</w:t>
      </w:r>
    </w:p>
    <w:p w14:paraId="1B422FB5" w14:textId="77777777" w:rsidR="00F65C5C" w:rsidRPr="008848B4" w:rsidRDefault="00F65C5C" w:rsidP="00F65C5C">
      <w:pPr>
        <w:pStyle w:val="BulletPoint02"/>
        <w:ind w:left="1080" w:hanging="360"/>
      </w:pPr>
      <w:r w:rsidRPr="008848B4">
        <w:t>Kunststoff, halogenfrei</w:t>
      </w:r>
    </w:p>
    <w:p w14:paraId="552D016D" w14:textId="77777777" w:rsidR="00F65C5C" w:rsidRPr="008848B4" w:rsidRDefault="00F65C5C" w:rsidP="00F65C5C">
      <w:pPr>
        <w:pStyle w:val="BulletPoint02"/>
        <w:ind w:left="1080" w:hanging="360"/>
      </w:pPr>
      <w:r w:rsidRPr="008848B4">
        <w:t>Entflammbarkeit V-0 gem. UL94</w:t>
      </w:r>
    </w:p>
    <w:p w14:paraId="3A9CA829" w14:textId="77777777" w:rsidR="00F65C5C" w:rsidRPr="008848B4" w:rsidRDefault="00F65C5C" w:rsidP="00F65C5C">
      <w:pPr>
        <w:pStyle w:val="BulletPoint01"/>
        <w:ind w:left="360" w:hanging="360"/>
      </w:pPr>
      <w:r w:rsidRPr="008848B4">
        <w:t>Schutzart: IP 20, IEC/EN 60 529</w:t>
      </w:r>
    </w:p>
    <w:p w14:paraId="26EC0683" w14:textId="77777777" w:rsidR="00F65C5C" w:rsidRPr="008848B4" w:rsidRDefault="00F65C5C" w:rsidP="00F65C5C">
      <w:pPr>
        <w:pStyle w:val="BulletPoint01"/>
        <w:ind w:left="360" w:hanging="360"/>
        <w:rPr>
          <w:rFonts w:cstheme="minorHAnsi"/>
          <w:sz w:val="20"/>
          <w:szCs w:val="20"/>
        </w:rPr>
      </w:pPr>
      <w:r w:rsidRPr="008848B4">
        <w:t>Montage: Auf Tragschiene 35 mm, IEC/EN 60 715</w:t>
      </w:r>
    </w:p>
    <w:p w14:paraId="47C28C5B" w14:textId="77777777" w:rsidR="00F65C5C" w:rsidRPr="008848B4" w:rsidRDefault="00F65C5C" w:rsidP="00F65C5C">
      <w:pPr>
        <w:pStyle w:val="BulletPoint01"/>
        <w:ind w:left="360" w:hanging="360"/>
      </w:pPr>
      <w:r w:rsidRPr="008848B4">
        <w:t>Einbaulage: Beliebig</w:t>
      </w:r>
    </w:p>
    <w:p w14:paraId="0D8F64D1" w14:textId="77777777" w:rsidR="00F65C5C" w:rsidRPr="008848B4" w:rsidRDefault="00F65C5C" w:rsidP="00F65C5C">
      <w:pPr>
        <w:pStyle w:val="BulletPoint01"/>
        <w:ind w:left="360" w:hanging="360"/>
      </w:pPr>
      <w:r w:rsidRPr="008848B4">
        <w:t>Breite: 2 TE à 18 mm</w:t>
      </w:r>
    </w:p>
    <w:p w14:paraId="511B4CAA" w14:textId="77777777" w:rsidR="00F65C5C" w:rsidRPr="008848B4" w:rsidRDefault="00F65C5C" w:rsidP="00F65C5C">
      <w:pPr>
        <w:pStyle w:val="BulletPoint01"/>
        <w:ind w:left="360" w:hanging="360"/>
      </w:pPr>
      <w:r w:rsidRPr="008848B4">
        <w:t>Hersteller: ABB</w:t>
      </w:r>
    </w:p>
    <w:p w14:paraId="1F58EC14" w14:textId="77777777" w:rsidR="00F65C5C" w:rsidRPr="008848B4" w:rsidRDefault="00F65C5C" w:rsidP="00F65C5C">
      <w:pPr>
        <w:pStyle w:val="BulletPoint01"/>
        <w:rPr>
          <w:b/>
        </w:rPr>
      </w:pPr>
      <w:r w:rsidRPr="008848B4">
        <w:t>Typ: IPS/S 3.1.1</w:t>
      </w:r>
    </w:p>
    <w:p w14:paraId="31657855" w14:textId="77777777" w:rsidR="00F65C5C" w:rsidRPr="008848B4" w:rsidRDefault="00F65C5C" w:rsidP="00F65C5C">
      <w:pPr>
        <w:spacing w:after="200"/>
        <w:rPr>
          <w:rFonts w:ascii="Arial" w:eastAsia="Arial" w:hAnsi="Arial" w:cs="Arial"/>
          <w:noProof/>
          <w:szCs w:val="18"/>
        </w:rPr>
      </w:pPr>
      <w:r w:rsidRPr="008848B4">
        <w:br w:type="page"/>
      </w:r>
    </w:p>
    <w:p w14:paraId="1CC63025" w14:textId="77777777" w:rsidR="00F65C5C" w:rsidRPr="008848B4" w:rsidRDefault="00F65C5C" w:rsidP="00F65C5C">
      <w:pPr>
        <w:pStyle w:val="berschrift1"/>
        <w:spacing w:before="0"/>
      </w:pPr>
      <w:bookmarkStart w:id="71" w:name="_Toc395865852"/>
      <w:bookmarkStart w:id="72" w:name="_Toc401650577"/>
      <w:bookmarkStart w:id="73" w:name="_Toc455412035"/>
      <w:bookmarkStart w:id="74" w:name="_Toc455489272"/>
      <w:bookmarkStart w:id="75" w:name="_Toc456175763"/>
      <w:bookmarkStart w:id="76" w:name="_Toc467069910"/>
      <w:bookmarkStart w:id="77" w:name="_Toc370112044"/>
      <w:r w:rsidRPr="008848B4">
        <w:lastRenderedPageBreak/>
        <w:t xml:space="preserve">Steuergeräte – </w:t>
      </w:r>
      <w:bookmarkEnd w:id="71"/>
      <w:bookmarkEnd w:id="72"/>
      <w:r w:rsidRPr="008848B4">
        <w:t>Schalten und Dimmen</w:t>
      </w:r>
      <w:bookmarkEnd w:id="73"/>
      <w:bookmarkEnd w:id="74"/>
      <w:bookmarkEnd w:id="75"/>
      <w:bookmarkEnd w:id="76"/>
    </w:p>
    <w:p w14:paraId="7A31B80E" w14:textId="77777777" w:rsidR="00F65C5C" w:rsidRPr="008848B4" w:rsidRDefault="00F65C5C" w:rsidP="00F65C5C"/>
    <w:p w14:paraId="606EEF43" w14:textId="77777777" w:rsidR="00F65C5C" w:rsidRPr="008848B4" w:rsidRDefault="00F65C5C" w:rsidP="00F65C5C">
      <w:pPr>
        <w:pStyle w:val="berschrift2"/>
      </w:pPr>
      <w:bookmarkStart w:id="78" w:name="_Toc401070990"/>
      <w:bookmarkStart w:id="79" w:name="_Toc401072700"/>
      <w:bookmarkStart w:id="80" w:name="_Toc401072929"/>
      <w:bookmarkStart w:id="81" w:name="_Toc401072964"/>
      <w:bookmarkStart w:id="82" w:name="_Toc401073046"/>
      <w:bookmarkStart w:id="83" w:name="_Toc401073079"/>
      <w:bookmarkStart w:id="84" w:name="_Toc401073105"/>
      <w:bookmarkStart w:id="85" w:name="_Toc401073141"/>
      <w:bookmarkStart w:id="86" w:name="_Toc401224669"/>
      <w:bookmarkStart w:id="87" w:name="_Toc401509478"/>
      <w:bookmarkStart w:id="88" w:name="_Toc401650578"/>
      <w:bookmarkStart w:id="89" w:name="_Toc455412036"/>
      <w:bookmarkStart w:id="90" w:name="_Toc455489273"/>
      <w:bookmarkStart w:id="91" w:name="_Toc456175764"/>
      <w:bookmarkStart w:id="92" w:name="_Toc467069911"/>
      <w:proofErr w:type="spellStart"/>
      <w:r w:rsidRPr="008848B4">
        <w:t>Schaltaktor</w:t>
      </w:r>
      <w:proofErr w:type="spellEnd"/>
      <w:r w:rsidRPr="008848B4">
        <w:t xml:space="preserve"> 16/20 A</w:t>
      </w:r>
      <w:bookmarkEnd w:id="78"/>
      <w:bookmarkEnd w:id="79"/>
      <w:bookmarkEnd w:id="80"/>
      <w:bookmarkEnd w:id="81"/>
      <w:bookmarkEnd w:id="82"/>
      <w:bookmarkEnd w:id="83"/>
      <w:bookmarkEnd w:id="84"/>
      <w:bookmarkEnd w:id="85"/>
      <w:bookmarkEnd w:id="86"/>
      <w:bookmarkEnd w:id="87"/>
      <w:bookmarkEnd w:id="88"/>
      <w:r w:rsidRPr="008848B4">
        <w:t>, C-Last</w:t>
      </w:r>
      <w:bookmarkEnd w:id="89"/>
      <w:bookmarkEnd w:id="90"/>
      <w:bookmarkEnd w:id="91"/>
      <w:bookmarkEnd w:id="92"/>
    </w:p>
    <w:p w14:paraId="1ADDD90D" w14:textId="77777777" w:rsidR="00F65C5C" w:rsidRPr="008848B4" w:rsidRDefault="00F65C5C" w:rsidP="00F65C5C">
      <w:pPr>
        <w:pStyle w:val="BulletPoint01"/>
      </w:pPr>
      <w:r w:rsidRPr="008848B4">
        <w:t>Schaltet mit potentialfreien Kontakten Stromkreise mit elektrischen Verbrauchern über KNX und/oder manuell</w:t>
      </w:r>
    </w:p>
    <w:p w14:paraId="4BDC76ED" w14:textId="77777777" w:rsidR="00F65C5C" w:rsidRPr="008848B4" w:rsidRDefault="00F65C5C" w:rsidP="00F65C5C">
      <w:pPr>
        <w:pStyle w:val="BulletPoint01"/>
      </w:pPr>
      <w:r w:rsidRPr="008848B4">
        <w:t>Keine Hilfsspannung</w:t>
      </w:r>
    </w:p>
    <w:p w14:paraId="63CB4C92" w14:textId="77777777" w:rsidR="00F65C5C" w:rsidRPr="008848B4" w:rsidRDefault="00F65C5C" w:rsidP="00F65C5C">
      <w:pPr>
        <w:pStyle w:val="BulletPoint01"/>
      </w:pPr>
      <w:r w:rsidRPr="008848B4">
        <w:t>Manuelle Kontakt-Betätigung pro Ausgang</w:t>
      </w:r>
    </w:p>
    <w:p w14:paraId="09455B27" w14:textId="77777777" w:rsidR="00F65C5C" w:rsidRPr="008848B4" w:rsidRDefault="00F65C5C" w:rsidP="00F65C5C">
      <w:pPr>
        <w:pStyle w:val="BulletPoint01"/>
      </w:pPr>
      <w:r w:rsidRPr="008848B4">
        <w:t>Anzeige des Schaltzustandes pro Ausgang</w:t>
      </w:r>
    </w:p>
    <w:p w14:paraId="44C6A00A" w14:textId="77777777" w:rsidR="00F65C5C" w:rsidRPr="008848B4" w:rsidRDefault="00F65C5C" w:rsidP="00F65C5C">
      <w:pPr>
        <w:pStyle w:val="BulletPoint01"/>
        <w:ind w:left="360" w:hanging="360"/>
      </w:pPr>
      <w:r w:rsidRPr="008848B4">
        <w:t>Funktion: Schalten von ohmschen, induktiven und kapazitativen Lasten</w:t>
      </w:r>
    </w:p>
    <w:p w14:paraId="12F6744E" w14:textId="77777777" w:rsidR="00F65C5C" w:rsidRPr="008848B4" w:rsidRDefault="00F65C5C" w:rsidP="00F65C5C">
      <w:pPr>
        <w:pStyle w:val="BulletPoint02"/>
        <w:ind w:left="1080" w:hanging="360"/>
      </w:pPr>
      <w:r w:rsidRPr="008848B4">
        <w:t>Beleuchtungen</w:t>
      </w:r>
    </w:p>
    <w:p w14:paraId="13D8918E" w14:textId="77777777" w:rsidR="00F65C5C" w:rsidRPr="008848B4" w:rsidRDefault="00F65C5C" w:rsidP="00F65C5C">
      <w:pPr>
        <w:pStyle w:val="BulletPoint02"/>
        <w:ind w:left="1080" w:hanging="360"/>
      </w:pPr>
      <w:r w:rsidRPr="008848B4">
        <w:t>Heizungssteuerungen</w:t>
      </w:r>
    </w:p>
    <w:p w14:paraId="7654B76B" w14:textId="77777777" w:rsidR="00F65C5C" w:rsidRPr="008848B4" w:rsidRDefault="00F65C5C" w:rsidP="00F65C5C">
      <w:pPr>
        <w:pStyle w:val="BulletPoint02"/>
        <w:ind w:left="1080" w:hanging="360"/>
      </w:pPr>
      <w:r w:rsidRPr="008848B4">
        <w:t>Signaleinrichtungen</w:t>
      </w:r>
    </w:p>
    <w:p w14:paraId="2B0D84F9" w14:textId="77777777" w:rsidR="00F65C5C" w:rsidRPr="008848B4" w:rsidRDefault="00F65C5C" w:rsidP="00F65C5C">
      <w:pPr>
        <w:pStyle w:val="BulletPoint01"/>
      </w:pPr>
      <w:r w:rsidRPr="008848B4">
        <w:t>Mit einem Anwendungsprogramm sind folgende Funktionen pro Ausgang möglich:</w:t>
      </w:r>
    </w:p>
    <w:p w14:paraId="40B31D19" w14:textId="77777777" w:rsidR="00F65C5C" w:rsidRPr="008848B4" w:rsidRDefault="00F65C5C" w:rsidP="00F65C5C">
      <w:pPr>
        <w:pStyle w:val="BulletPoint02"/>
        <w:ind w:left="1080" w:hanging="360"/>
      </w:pPr>
      <w:r w:rsidRPr="008848B4">
        <w:t>Schließer/Öffner parametriebar</w:t>
      </w:r>
    </w:p>
    <w:p w14:paraId="32701D5A" w14:textId="77777777" w:rsidR="00F65C5C" w:rsidRPr="008848B4" w:rsidRDefault="00F65C5C" w:rsidP="00F65C5C">
      <w:pPr>
        <w:pStyle w:val="BulletPoint02"/>
        <w:ind w:left="1080" w:hanging="360"/>
      </w:pPr>
      <w:r w:rsidRPr="008848B4">
        <w:t>Zeitfunktionen, Ein-/Ausschaltverzögerung</w:t>
      </w:r>
    </w:p>
    <w:p w14:paraId="1222D44C" w14:textId="77777777" w:rsidR="00F65C5C" w:rsidRPr="008848B4" w:rsidRDefault="00F65C5C" w:rsidP="00F65C5C">
      <w:pPr>
        <w:pStyle w:val="BulletPoint02"/>
        <w:ind w:left="1080" w:hanging="360"/>
      </w:pPr>
      <w:r w:rsidRPr="008848B4">
        <w:t>Treppenlichtfunktion mit Vorwarnung</w:t>
      </w:r>
    </w:p>
    <w:p w14:paraId="5D372FD7" w14:textId="77777777" w:rsidR="00F65C5C" w:rsidRPr="008848B4" w:rsidRDefault="00F65C5C" w:rsidP="00F65C5C">
      <w:pPr>
        <w:pStyle w:val="BulletPoint02"/>
        <w:ind w:left="1080" w:hanging="360"/>
      </w:pPr>
      <w:r w:rsidRPr="008848B4">
        <w:t>Treppenlichtzeit über Bus veränderbar</w:t>
      </w:r>
    </w:p>
    <w:p w14:paraId="293328D8" w14:textId="77777777" w:rsidR="00F65C5C" w:rsidRPr="008848B4" w:rsidRDefault="00F65C5C" w:rsidP="00F65C5C">
      <w:pPr>
        <w:pStyle w:val="BulletPoint02"/>
        <w:ind w:left="1080" w:hanging="360"/>
      </w:pPr>
      <w:r w:rsidRPr="008848B4">
        <w:t>Szenen- und Presets-Funktion</w:t>
      </w:r>
    </w:p>
    <w:p w14:paraId="2AB2A2DD" w14:textId="77777777" w:rsidR="00F65C5C" w:rsidRPr="008848B4" w:rsidRDefault="00F65C5C" w:rsidP="00F65C5C">
      <w:pPr>
        <w:pStyle w:val="BulletPoint02"/>
        <w:ind w:left="1080" w:hanging="360"/>
      </w:pPr>
      <w:r w:rsidRPr="008848B4">
        <w:t>Logische Verknüpfung AND, OR, XOR, TOR</w:t>
      </w:r>
    </w:p>
    <w:p w14:paraId="221EBB33" w14:textId="77777777" w:rsidR="00F65C5C" w:rsidRPr="008848B4" w:rsidRDefault="00F65C5C" w:rsidP="00F65C5C">
      <w:pPr>
        <w:pStyle w:val="BulletPoint02"/>
        <w:ind w:left="1080" w:hanging="360"/>
      </w:pPr>
      <w:r w:rsidRPr="008848B4">
        <w:t>Statusrückmeldung</w:t>
      </w:r>
    </w:p>
    <w:p w14:paraId="10004EE0" w14:textId="77777777" w:rsidR="00F65C5C" w:rsidRPr="008848B4" w:rsidRDefault="00F65C5C" w:rsidP="00F65C5C">
      <w:pPr>
        <w:pStyle w:val="BulletPoint02"/>
        <w:ind w:left="1080" w:hanging="360"/>
      </w:pPr>
      <w:r w:rsidRPr="008848B4">
        <w:t>Zwangsführung/Sperren und Sicherheitsfunktion</w:t>
      </w:r>
    </w:p>
    <w:p w14:paraId="76DE9574" w14:textId="77777777" w:rsidR="00F65C5C" w:rsidRPr="008848B4" w:rsidRDefault="00F65C5C" w:rsidP="00F65C5C">
      <w:pPr>
        <w:pStyle w:val="BulletPoint02"/>
        <w:ind w:left="1080" w:hanging="360"/>
      </w:pPr>
      <w:r w:rsidRPr="008848B4">
        <w:t>Prioritäts- und In-Betrieb-Objekt</w:t>
      </w:r>
    </w:p>
    <w:p w14:paraId="5418782D" w14:textId="77777777" w:rsidR="00F65C5C" w:rsidRPr="008848B4" w:rsidRDefault="00F65C5C" w:rsidP="00F65C5C">
      <w:pPr>
        <w:pStyle w:val="BulletPoint02"/>
        <w:ind w:left="1080" w:hanging="360"/>
      </w:pPr>
      <w:r w:rsidRPr="008848B4">
        <w:t>Reaktion auf Schwellwerte</w:t>
      </w:r>
    </w:p>
    <w:p w14:paraId="49C74C0F" w14:textId="77777777" w:rsidR="00F65C5C" w:rsidRPr="008848B4" w:rsidRDefault="00F65C5C" w:rsidP="00F65C5C">
      <w:pPr>
        <w:pStyle w:val="BulletPoint02"/>
        <w:ind w:left="1080" w:hanging="360"/>
      </w:pPr>
      <w:r w:rsidRPr="008848B4">
        <w:t>Steuerung von elektrothermischen Ventilstellantrieben (Stetigregelung)</w:t>
      </w:r>
    </w:p>
    <w:p w14:paraId="7DBDC2FF" w14:textId="77777777" w:rsidR="00F65C5C" w:rsidRPr="008848B4" w:rsidRDefault="00F65C5C" w:rsidP="00F65C5C">
      <w:pPr>
        <w:pStyle w:val="BulletPoint02"/>
        <w:ind w:left="1080" w:hanging="360"/>
      </w:pPr>
      <w:r w:rsidRPr="008848B4">
        <w:t>Auswahl der Vorzugslage bei Busspannungsausfall</w:t>
      </w:r>
    </w:p>
    <w:p w14:paraId="73EEB1E3" w14:textId="77777777" w:rsidR="00F65C5C" w:rsidRPr="008848B4" w:rsidRDefault="00F65C5C" w:rsidP="00F65C5C">
      <w:pPr>
        <w:pStyle w:val="BulletPoint02"/>
        <w:ind w:left="1080" w:hanging="360"/>
      </w:pPr>
      <w:r w:rsidRPr="008848B4">
        <w:t>Auswahl der Vorzugslage bei Busspannungswiederkehr</w:t>
      </w:r>
    </w:p>
    <w:p w14:paraId="272B380B" w14:textId="77777777" w:rsidR="00F65C5C" w:rsidRPr="008848B4" w:rsidRDefault="00F65C5C" w:rsidP="00F65C5C">
      <w:pPr>
        <w:pStyle w:val="BulletPoint02"/>
        <w:ind w:left="1080" w:hanging="360"/>
      </w:pPr>
      <w:r w:rsidRPr="008848B4">
        <w:t>Invertierbarkeit der Ausgänge</w:t>
      </w:r>
    </w:p>
    <w:p w14:paraId="4011CB19" w14:textId="77777777" w:rsidR="00F65C5C" w:rsidRPr="008848B4" w:rsidRDefault="00F65C5C" w:rsidP="00F65C5C">
      <w:pPr>
        <w:pStyle w:val="BulletPoint02"/>
        <w:ind w:left="1080" w:hanging="360"/>
      </w:pPr>
      <w:r w:rsidRPr="008848B4">
        <w:t>In-Betrieb-Objekt (zyklische Lebenssignal)</w:t>
      </w:r>
    </w:p>
    <w:p w14:paraId="05A95467" w14:textId="77777777" w:rsidR="00F65C5C" w:rsidRPr="008848B4" w:rsidRDefault="00F65C5C" w:rsidP="00F65C5C">
      <w:pPr>
        <w:pStyle w:val="BulletPoint02"/>
        <w:ind w:left="1080" w:hanging="360"/>
      </w:pPr>
      <w:r w:rsidRPr="008848B4">
        <w:t>Kopieren/Tauschen Ausgänge ohne Neuparametrierung</w:t>
      </w:r>
    </w:p>
    <w:p w14:paraId="4C17B07C" w14:textId="77777777" w:rsidR="00F65C5C" w:rsidRPr="008848B4" w:rsidRDefault="00F65C5C" w:rsidP="00F65C5C">
      <w:pPr>
        <w:pStyle w:val="BulletPoint01"/>
      </w:pPr>
      <w:r w:rsidRPr="008848B4">
        <w:t>Eine Kaskadierung von Funktionen ist möglich.</w:t>
      </w:r>
    </w:p>
    <w:p w14:paraId="43DA604F" w14:textId="77777777" w:rsidR="00F65C5C" w:rsidRPr="008848B4" w:rsidRDefault="00F65C5C" w:rsidP="00F65C5C">
      <w:pPr>
        <w:pStyle w:val="BulletPoint01"/>
        <w:ind w:left="360" w:hanging="360"/>
      </w:pPr>
      <w:r w:rsidRPr="008848B4">
        <w:t>Ausgänge: 2/4/8/12 potentialfreie Kontakte</w:t>
      </w:r>
    </w:p>
    <w:p w14:paraId="2BAD99AE" w14:textId="77777777" w:rsidR="00F65C5C" w:rsidRPr="008848B4" w:rsidRDefault="00F65C5C" w:rsidP="00F65C5C">
      <w:pPr>
        <w:pStyle w:val="BulletPoint01"/>
      </w:pPr>
      <w:r w:rsidRPr="008848B4">
        <w:t>Nennstrom pro Ausgang: 20 A (250/440 V AC)</w:t>
      </w:r>
    </w:p>
    <w:p w14:paraId="3DED8007" w14:textId="77777777" w:rsidR="00F65C5C" w:rsidRPr="008848B4" w:rsidRDefault="00F65C5C" w:rsidP="00F65C5C">
      <w:pPr>
        <w:spacing w:after="200"/>
        <w:rPr>
          <w:rFonts w:ascii="Arial" w:eastAsia="Arial" w:hAnsi="Arial" w:cs="Arial"/>
          <w:noProof/>
          <w:szCs w:val="18"/>
        </w:rPr>
      </w:pPr>
      <w:r w:rsidRPr="008848B4">
        <w:br w:type="page"/>
      </w:r>
    </w:p>
    <w:p w14:paraId="5B5561E3" w14:textId="77777777" w:rsidR="00F65C5C" w:rsidRPr="008848B4" w:rsidRDefault="00F65C5C" w:rsidP="00F65C5C">
      <w:pPr>
        <w:pStyle w:val="BulletPoint01"/>
      </w:pPr>
      <w:r w:rsidRPr="008848B4">
        <w:lastRenderedPageBreak/>
        <w:t>Maximale Verlustleistung:</w:t>
      </w:r>
    </w:p>
    <w:p w14:paraId="75991708" w14:textId="77777777" w:rsidR="00F65C5C" w:rsidRPr="008848B4" w:rsidRDefault="00F65C5C" w:rsidP="00F65C5C">
      <w:pPr>
        <w:pStyle w:val="BulletPoint02"/>
        <w:ind w:left="1080" w:hanging="360"/>
      </w:pPr>
      <w:r w:rsidRPr="008848B4">
        <w:t>Gerät mit 2 Ausgängen:</w:t>
      </w:r>
    </w:p>
    <w:p w14:paraId="0D157862" w14:textId="77777777" w:rsidR="00F65C5C" w:rsidRPr="008848B4" w:rsidRDefault="00F65C5C" w:rsidP="00F65C5C">
      <w:pPr>
        <w:pStyle w:val="BulletPoint03"/>
        <w:ind w:left="1797" w:hanging="360"/>
      </w:pPr>
      <w:r w:rsidRPr="008848B4">
        <w:t>2,0 W bei 16 A</w:t>
      </w:r>
    </w:p>
    <w:p w14:paraId="0BB7FF6D" w14:textId="77777777" w:rsidR="00F65C5C" w:rsidRPr="008848B4" w:rsidRDefault="00F65C5C" w:rsidP="00F65C5C">
      <w:pPr>
        <w:pStyle w:val="BulletPoint03"/>
        <w:ind w:left="1797" w:hanging="360"/>
      </w:pPr>
      <w:r w:rsidRPr="008848B4">
        <w:t>3,0 W bei 20 A</w:t>
      </w:r>
    </w:p>
    <w:p w14:paraId="2CCEB870" w14:textId="77777777" w:rsidR="00F65C5C" w:rsidRPr="008848B4" w:rsidRDefault="00F65C5C" w:rsidP="00F65C5C">
      <w:pPr>
        <w:pStyle w:val="BulletPoint02"/>
        <w:ind w:left="1080" w:hanging="360"/>
      </w:pPr>
      <w:r w:rsidRPr="008848B4">
        <w:t>Gerät mit 4 Ausgängen:</w:t>
      </w:r>
    </w:p>
    <w:p w14:paraId="1186713D" w14:textId="77777777" w:rsidR="00F65C5C" w:rsidRPr="008848B4" w:rsidRDefault="00F65C5C" w:rsidP="00F65C5C">
      <w:pPr>
        <w:pStyle w:val="BulletPoint03"/>
        <w:ind w:left="1797" w:hanging="360"/>
      </w:pPr>
      <w:r w:rsidRPr="008848B4">
        <w:t>4,0 W bei 16 A</w:t>
      </w:r>
    </w:p>
    <w:p w14:paraId="6DB2EEC0" w14:textId="77777777" w:rsidR="00F65C5C" w:rsidRPr="008848B4" w:rsidRDefault="00F65C5C" w:rsidP="00F65C5C">
      <w:pPr>
        <w:pStyle w:val="BulletPoint03"/>
        <w:ind w:left="1797" w:hanging="360"/>
      </w:pPr>
      <w:r w:rsidRPr="008848B4">
        <w:t>5,5 W bei 20 A</w:t>
      </w:r>
    </w:p>
    <w:p w14:paraId="047E216F" w14:textId="77777777" w:rsidR="00F65C5C" w:rsidRPr="008848B4" w:rsidRDefault="00F65C5C" w:rsidP="00F65C5C">
      <w:pPr>
        <w:pStyle w:val="BulletPoint02"/>
        <w:ind w:left="1080" w:hanging="360"/>
      </w:pPr>
      <w:r w:rsidRPr="008848B4">
        <w:t>Gerät mit 8 Ausgängen:</w:t>
      </w:r>
    </w:p>
    <w:p w14:paraId="75D53F2A" w14:textId="77777777" w:rsidR="00F65C5C" w:rsidRPr="008848B4" w:rsidRDefault="00F65C5C" w:rsidP="00F65C5C">
      <w:pPr>
        <w:pStyle w:val="BulletPoint03"/>
        <w:ind w:left="1797" w:hanging="360"/>
      </w:pPr>
      <w:r w:rsidRPr="008848B4">
        <w:t>8,0 W bei 16 A</w:t>
      </w:r>
    </w:p>
    <w:p w14:paraId="10E53608" w14:textId="77777777" w:rsidR="00F65C5C" w:rsidRPr="008848B4" w:rsidRDefault="00F65C5C" w:rsidP="00F65C5C">
      <w:pPr>
        <w:pStyle w:val="BulletPoint03"/>
        <w:ind w:left="1797" w:hanging="360"/>
      </w:pPr>
      <w:r w:rsidRPr="008848B4">
        <w:t>11,0 W bei 20 A</w:t>
      </w:r>
    </w:p>
    <w:p w14:paraId="4456897A" w14:textId="77777777" w:rsidR="00F65C5C" w:rsidRPr="008848B4" w:rsidRDefault="00F65C5C" w:rsidP="00F65C5C">
      <w:pPr>
        <w:pStyle w:val="BulletPoint02"/>
        <w:ind w:left="1080" w:hanging="360"/>
      </w:pPr>
      <w:r w:rsidRPr="008848B4">
        <w:t>Gerät mit 12 Ausgängen:</w:t>
      </w:r>
    </w:p>
    <w:p w14:paraId="46E4EC7B" w14:textId="77777777" w:rsidR="00F65C5C" w:rsidRPr="008848B4" w:rsidRDefault="00F65C5C" w:rsidP="00F65C5C">
      <w:pPr>
        <w:pStyle w:val="BulletPoint03"/>
        <w:ind w:left="1797" w:hanging="360"/>
      </w:pPr>
      <w:r w:rsidRPr="008848B4">
        <w:t>12,0 W bei 16 A</w:t>
      </w:r>
    </w:p>
    <w:p w14:paraId="5750F862" w14:textId="77777777" w:rsidR="00F65C5C" w:rsidRPr="008848B4" w:rsidRDefault="00F65C5C" w:rsidP="00F65C5C">
      <w:pPr>
        <w:pStyle w:val="BulletPoint03"/>
        <w:ind w:left="1797" w:hanging="360"/>
      </w:pPr>
      <w:r w:rsidRPr="008848B4">
        <w:t>16,0 W bei 20 A</w:t>
      </w:r>
    </w:p>
    <w:p w14:paraId="5855AF4D" w14:textId="77777777" w:rsidR="00F65C5C" w:rsidRPr="008848B4" w:rsidRDefault="00F65C5C" w:rsidP="00F65C5C">
      <w:pPr>
        <w:pStyle w:val="BulletPoint01"/>
      </w:pPr>
      <w:r w:rsidRPr="008848B4">
        <w:t>Schaltvermögen:</w:t>
      </w:r>
    </w:p>
    <w:p w14:paraId="6A3305CC" w14:textId="77777777" w:rsidR="00F65C5C" w:rsidRPr="008848B4" w:rsidRDefault="00F65C5C" w:rsidP="00F65C5C">
      <w:pPr>
        <w:pStyle w:val="BulletPoint02"/>
        <w:ind w:left="1080" w:hanging="360"/>
      </w:pPr>
      <w:r w:rsidRPr="008848B4">
        <w:t>Nach DIN EN 60 947-4-1: 20 A - AC1</w:t>
      </w:r>
    </w:p>
    <w:p w14:paraId="4272415F" w14:textId="77777777" w:rsidR="00F65C5C" w:rsidRPr="008848B4" w:rsidRDefault="00F65C5C" w:rsidP="00F65C5C">
      <w:pPr>
        <w:pStyle w:val="BulletPoint02"/>
        <w:ind w:left="1080" w:hanging="360"/>
      </w:pPr>
      <w:r w:rsidRPr="008848B4">
        <w:t>Nach DIN EN 60 947-4-1: 16 A - AC3</w:t>
      </w:r>
    </w:p>
    <w:p w14:paraId="3442A052" w14:textId="77777777" w:rsidR="00F65C5C" w:rsidRPr="008848B4" w:rsidRDefault="00F65C5C" w:rsidP="00F65C5C">
      <w:pPr>
        <w:pStyle w:val="BulletPoint02"/>
        <w:ind w:left="1080" w:hanging="360"/>
      </w:pPr>
      <w:r w:rsidRPr="008848B4">
        <w:t>Nach DIN EN 60 669: 20 AX</w:t>
      </w:r>
    </w:p>
    <w:p w14:paraId="7B0D3636" w14:textId="77777777" w:rsidR="00F65C5C" w:rsidRPr="008848B4" w:rsidRDefault="00F65C5C" w:rsidP="00F65C5C">
      <w:pPr>
        <w:pStyle w:val="BulletPoint02"/>
        <w:ind w:left="1080" w:hanging="360"/>
      </w:pPr>
      <w:r w:rsidRPr="008848B4">
        <w:t>Max. kapazitive Last: 200 µF</w:t>
      </w:r>
    </w:p>
    <w:p w14:paraId="44E5C04F" w14:textId="77777777" w:rsidR="00F65C5C" w:rsidRPr="008848B4" w:rsidRDefault="00F65C5C" w:rsidP="00F65C5C">
      <w:pPr>
        <w:pStyle w:val="BulletPoint02"/>
        <w:ind w:left="1080" w:hanging="360"/>
      </w:pPr>
      <w:r w:rsidRPr="008848B4">
        <w:t>Max. Einschaltspitzenstrom (150 µs) 600 A</w:t>
      </w:r>
    </w:p>
    <w:p w14:paraId="3D0F78EE" w14:textId="77777777" w:rsidR="00F65C5C" w:rsidRPr="008848B4" w:rsidRDefault="00F65C5C" w:rsidP="00F65C5C">
      <w:pPr>
        <w:pStyle w:val="BulletPoint01"/>
        <w:ind w:left="360" w:hanging="360"/>
      </w:pPr>
      <w:r w:rsidRPr="008848B4">
        <w:t>Bedienung: 2/4/8/12 Schalthebel inkl. Schaltstellungsanzeige</w:t>
      </w:r>
    </w:p>
    <w:p w14:paraId="159F2153" w14:textId="77777777" w:rsidR="00F65C5C" w:rsidRPr="008848B4" w:rsidRDefault="00F65C5C" w:rsidP="00F65C5C">
      <w:pPr>
        <w:pStyle w:val="BulletPoint01"/>
        <w:ind w:left="360" w:hanging="360"/>
      </w:pPr>
      <w:r w:rsidRPr="008848B4">
        <w:t xml:space="preserve">Anschluss: </w:t>
      </w:r>
    </w:p>
    <w:p w14:paraId="14CE1EFC" w14:textId="77777777" w:rsidR="00F65C5C" w:rsidRPr="008848B4" w:rsidRDefault="00F65C5C" w:rsidP="00F65C5C">
      <w:pPr>
        <w:pStyle w:val="BulletPoint02"/>
        <w:ind w:left="1080" w:hanging="360"/>
      </w:pPr>
      <w:r w:rsidRPr="008848B4">
        <w:t xml:space="preserve">Laststromkreis: Schraubklemmen mit Kombikopfschraube für Leitungen von 0,2…6,0 mm² </w:t>
      </w:r>
    </w:p>
    <w:p w14:paraId="42875501" w14:textId="77777777" w:rsidR="00F65C5C" w:rsidRPr="008848B4" w:rsidRDefault="00F65C5C" w:rsidP="00F65C5C">
      <w:pPr>
        <w:pStyle w:val="BulletPoint02"/>
        <w:ind w:left="1080" w:hanging="360"/>
      </w:pPr>
      <w:r w:rsidRPr="008848B4">
        <w:t>KNX: Schraubenlose Busanschlussklemme</w:t>
      </w:r>
    </w:p>
    <w:p w14:paraId="5CD4EEB0" w14:textId="77777777" w:rsidR="00F65C5C" w:rsidRPr="008848B4" w:rsidRDefault="00F65C5C" w:rsidP="00F65C5C">
      <w:pPr>
        <w:pStyle w:val="BulletPoint01"/>
        <w:ind w:left="360" w:hanging="360"/>
      </w:pPr>
      <w:r w:rsidRPr="008848B4">
        <w:t>Gehäuse:</w:t>
      </w:r>
    </w:p>
    <w:p w14:paraId="6FD5C248" w14:textId="77777777" w:rsidR="00F65C5C" w:rsidRPr="008848B4" w:rsidRDefault="00F65C5C" w:rsidP="00F65C5C">
      <w:pPr>
        <w:pStyle w:val="BulletPoint02"/>
        <w:ind w:left="1080" w:hanging="360"/>
      </w:pPr>
      <w:r w:rsidRPr="008848B4">
        <w:t>Kunststoff, halogenfrei</w:t>
      </w:r>
    </w:p>
    <w:p w14:paraId="768B3705" w14:textId="77777777" w:rsidR="00F65C5C" w:rsidRPr="008848B4" w:rsidRDefault="00F65C5C" w:rsidP="00F65C5C">
      <w:pPr>
        <w:pStyle w:val="BulletPoint02"/>
        <w:ind w:left="1080" w:hanging="360"/>
      </w:pPr>
      <w:r w:rsidRPr="008848B4">
        <w:t>Entflammbarkeit V-0 gem. UL94</w:t>
      </w:r>
    </w:p>
    <w:p w14:paraId="55CAA630" w14:textId="77777777" w:rsidR="00F65C5C" w:rsidRPr="008848B4" w:rsidRDefault="00F65C5C" w:rsidP="00F65C5C">
      <w:pPr>
        <w:pStyle w:val="BulletPoint01"/>
        <w:ind w:left="360" w:hanging="360"/>
      </w:pPr>
      <w:r w:rsidRPr="008848B4">
        <w:t>Schutzart: IP 20, IEC/EN 60 529</w:t>
      </w:r>
    </w:p>
    <w:p w14:paraId="5A566484" w14:textId="77777777" w:rsidR="00F65C5C" w:rsidRPr="008848B4" w:rsidRDefault="00F65C5C" w:rsidP="00F65C5C">
      <w:pPr>
        <w:pStyle w:val="BulletPoint01"/>
        <w:ind w:left="360" w:hanging="360"/>
        <w:rPr>
          <w:rFonts w:cstheme="minorHAnsi"/>
          <w:sz w:val="20"/>
          <w:szCs w:val="20"/>
        </w:rPr>
      </w:pPr>
      <w:r w:rsidRPr="008848B4">
        <w:t>Montage: Auf Tragschiene 35 mm, IEC/EN 60 715</w:t>
      </w:r>
    </w:p>
    <w:p w14:paraId="3F5AF711" w14:textId="77777777" w:rsidR="00F65C5C" w:rsidRPr="008848B4" w:rsidRDefault="00F65C5C" w:rsidP="00F65C5C">
      <w:pPr>
        <w:pStyle w:val="BulletPoint01"/>
        <w:ind w:left="360" w:hanging="360"/>
      </w:pPr>
      <w:r w:rsidRPr="008848B4">
        <w:t>Einbaulage: Beliebig</w:t>
      </w:r>
    </w:p>
    <w:p w14:paraId="1FC51C39" w14:textId="77777777" w:rsidR="00F65C5C" w:rsidRPr="008848B4" w:rsidRDefault="00F65C5C" w:rsidP="00F65C5C">
      <w:pPr>
        <w:pStyle w:val="BulletPoint01"/>
        <w:ind w:left="360" w:hanging="360"/>
      </w:pPr>
      <w:r w:rsidRPr="008848B4">
        <w:t>Breite: 2/4/8/12 TE à 18 mm</w:t>
      </w:r>
    </w:p>
    <w:p w14:paraId="67D87066" w14:textId="77777777" w:rsidR="00F65C5C" w:rsidRPr="008848B4" w:rsidRDefault="00F65C5C" w:rsidP="00F65C5C">
      <w:pPr>
        <w:pStyle w:val="BulletPoint01"/>
        <w:ind w:left="360" w:hanging="360"/>
      </w:pPr>
      <w:r w:rsidRPr="008848B4">
        <w:t>Hersteller: ABB</w:t>
      </w:r>
    </w:p>
    <w:p w14:paraId="755CF402" w14:textId="77777777" w:rsidR="00F65C5C" w:rsidRPr="008848B4" w:rsidRDefault="00F65C5C" w:rsidP="00F65C5C">
      <w:pPr>
        <w:pStyle w:val="BulletPoint01"/>
        <w:spacing w:after="0"/>
        <w:ind w:left="360" w:hanging="360"/>
      </w:pPr>
      <w:r w:rsidRPr="008848B4">
        <w:t>Typ (je nach Anzahl der Kanäle): SA/S 2.16.5.1, SA/S 4.16.5.1, SA/S 8.16.5.1, SA/S 12.16.5.1</w:t>
      </w:r>
    </w:p>
    <w:p w14:paraId="0A09F3B4" w14:textId="77777777" w:rsidR="00F65C5C" w:rsidRPr="008848B4" w:rsidRDefault="00F65C5C" w:rsidP="00F65C5C">
      <w:pPr>
        <w:rPr>
          <w:rFonts w:ascii="Arial" w:eastAsia="Arial" w:hAnsi="Arial" w:cs="Arial"/>
          <w:b/>
        </w:rPr>
      </w:pPr>
      <w:r w:rsidRPr="008848B4">
        <w:rPr>
          <w:rFonts w:ascii="Arial" w:eastAsia="Arial" w:hAnsi="Arial" w:cs="Arial"/>
          <w:b/>
        </w:rPr>
        <w:br w:type="page"/>
      </w:r>
    </w:p>
    <w:p w14:paraId="3AD70759" w14:textId="77777777" w:rsidR="00F65C5C" w:rsidRPr="008848B4" w:rsidRDefault="00F65C5C" w:rsidP="00F65C5C">
      <w:pPr>
        <w:pStyle w:val="berschrift2"/>
      </w:pPr>
      <w:bookmarkStart w:id="93" w:name="_Toc397081787"/>
      <w:bookmarkStart w:id="94" w:name="_Toc401415104"/>
      <w:bookmarkStart w:id="95" w:name="_Toc401509480"/>
      <w:bookmarkStart w:id="96" w:name="_Toc401650580"/>
      <w:bookmarkStart w:id="97" w:name="_Toc455412038"/>
      <w:bookmarkStart w:id="98" w:name="_Toc455489275"/>
      <w:bookmarkStart w:id="99" w:name="_Toc456175765"/>
      <w:bookmarkStart w:id="100" w:name="_Toc467069912"/>
      <w:r w:rsidRPr="008848B4">
        <w:lastRenderedPageBreak/>
        <w:t>Universal</w:t>
      </w:r>
      <w:bookmarkEnd w:id="93"/>
      <w:bookmarkEnd w:id="94"/>
      <w:bookmarkEnd w:id="95"/>
      <w:bookmarkEnd w:id="96"/>
      <w:r w:rsidRPr="008848B4">
        <w:t>-</w:t>
      </w:r>
      <w:proofErr w:type="spellStart"/>
      <w:r w:rsidRPr="008848B4">
        <w:t>Dimmaktor</w:t>
      </w:r>
      <w:bookmarkEnd w:id="97"/>
      <w:bookmarkEnd w:id="98"/>
      <w:bookmarkEnd w:id="99"/>
      <w:bookmarkEnd w:id="100"/>
      <w:proofErr w:type="spellEnd"/>
    </w:p>
    <w:p w14:paraId="6641BBB2" w14:textId="77777777" w:rsidR="00F65C5C" w:rsidRPr="008848B4" w:rsidRDefault="00F65C5C" w:rsidP="00F65C5C">
      <w:pPr>
        <w:pStyle w:val="BulletPoint01"/>
      </w:pPr>
      <w:r w:rsidRPr="008848B4">
        <w:t>Für Installationsbus KNX</w:t>
      </w:r>
    </w:p>
    <w:p w14:paraId="02CA77C1" w14:textId="77777777" w:rsidR="00F65C5C" w:rsidRPr="008848B4" w:rsidRDefault="00F65C5C" w:rsidP="00F65C5C">
      <w:pPr>
        <w:pStyle w:val="BulletPoint01"/>
      </w:pPr>
      <w:r w:rsidRPr="008848B4">
        <w:t>Mehrkanal-Universal-Dimmaktor zur Steuerung von Glühlampen, 230-V-Halogenglühlampen, Niedervolt-Halogenlampen mit konventionellen oder elektronischen Transformatoren und dimmfähigen Halogen-Energiesparlampen</w:t>
      </w:r>
    </w:p>
    <w:p w14:paraId="2C60E3A8" w14:textId="77777777" w:rsidR="00F65C5C" w:rsidRPr="008848B4" w:rsidRDefault="00F65C5C" w:rsidP="00F65C5C">
      <w:pPr>
        <w:pStyle w:val="BulletPoint01"/>
      </w:pPr>
      <w:r w:rsidRPr="008848B4">
        <w:t>Für dimmbare Retrofit-LED-Leuchtmittel (LEDi)</w:t>
      </w:r>
    </w:p>
    <w:p w14:paraId="1C0A74E2" w14:textId="77777777" w:rsidR="00F65C5C" w:rsidRPr="008848B4" w:rsidRDefault="00F65C5C" w:rsidP="00F65C5C">
      <w:pPr>
        <w:pStyle w:val="BulletPoint01"/>
      </w:pPr>
      <w:r w:rsidRPr="008848B4">
        <w:t>Parallelschaltung von Kanälen zur Lasterhöhung über Drahtbrücken möglich</w:t>
      </w:r>
    </w:p>
    <w:p w14:paraId="5832CC34" w14:textId="77777777" w:rsidR="00F65C5C" w:rsidRPr="008848B4" w:rsidRDefault="00F65C5C" w:rsidP="00F65C5C">
      <w:pPr>
        <w:pStyle w:val="BulletPoint01"/>
      </w:pPr>
      <w:r w:rsidRPr="008848B4">
        <w:t>Beliebige Parallelschaltung der Ausgänge</w:t>
      </w:r>
    </w:p>
    <w:p w14:paraId="2FD0D962" w14:textId="77777777" w:rsidR="00F65C5C" w:rsidRPr="008848B4" w:rsidRDefault="00F65C5C" w:rsidP="00F65C5C">
      <w:pPr>
        <w:pStyle w:val="BulletPoint01"/>
      </w:pPr>
      <w:r w:rsidRPr="008848B4">
        <w:t>Ausgänge erkennen automatisch die angeschlossene Last</w:t>
      </w:r>
    </w:p>
    <w:p w14:paraId="7A304D0E" w14:textId="77777777" w:rsidR="00F65C5C" w:rsidRPr="008848B4" w:rsidRDefault="00F65C5C" w:rsidP="00F65C5C">
      <w:pPr>
        <w:pStyle w:val="BulletPoint01"/>
      </w:pPr>
      <w:r w:rsidRPr="008848B4">
        <w:t>Zusätzlich besteht die Möglichkeit der manuellen Auswahl der Betriebsart</w:t>
      </w:r>
    </w:p>
    <w:p w14:paraId="2A0904BA" w14:textId="77777777" w:rsidR="00F65C5C" w:rsidRPr="008848B4" w:rsidRDefault="00F65C5C" w:rsidP="00F65C5C">
      <w:pPr>
        <w:pStyle w:val="BulletPoint01"/>
      </w:pPr>
      <w:r w:rsidRPr="008848B4">
        <w:t>Mit Vor-Ort-Bedienung</w:t>
      </w:r>
    </w:p>
    <w:p w14:paraId="37072A1D" w14:textId="77777777" w:rsidR="00F65C5C" w:rsidRPr="008848B4" w:rsidRDefault="00F65C5C" w:rsidP="00F65C5C">
      <w:pPr>
        <w:pStyle w:val="BulletPoint01"/>
      </w:pPr>
      <w:r w:rsidRPr="008848B4">
        <w:t>Status-/Zustandsanzeige über LED</w:t>
      </w:r>
    </w:p>
    <w:p w14:paraId="28E76C82" w14:textId="77777777" w:rsidR="00F65C5C" w:rsidRPr="008848B4" w:rsidRDefault="00F65C5C" w:rsidP="00F65C5C">
      <w:pPr>
        <w:pStyle w:val="BulletPoint01"/>
      </w:pPr>
      <w:r w:rsidRPr="008848B4">
        <w:t>Als Applikationen für die Ausgänge stehen zur Verfügung:</w:t>
      </w:r>
    </w:p>
    <w:p w14:paraId="513A8620" w14:textId="77777777" w:rsidR="00F65C5C" w:rsidRPr="008848B4" w:rsidRDefault="00F65C5C" w:rsidP="00F65C5C">
      <w:pPr>
        <w:pStyle w:val="BulletPoint02"/>
      </w:pPr>
      <w:r w:rsidRPr="008848B4">
        <w:t>Schalten</w:t>
      </w:r>
    </w:p>
    <w:p w14:paraId="4D385DBB" w14:textId="77777777" w:rsidR="00F65C5C" w:rsidRPr="008848B4" w:rsidRDefault="00F65C5C" w:rsidP="00F65C5C">
      <w:pPr>
        <w:pStyle w:val="BulletPoint02"/>
      </w:pPr>
      <w:r w:rsidRPr="008848B4">
        <w:t>Dimmen</w:t>
      </w:r>
    </w:p>
    <w:p w14:paraId="06709C30" w14:textId="77777777" w:rsidR="00F65C5C" w:rsidRPr="008848B4" w:rsidRDefault="00F65C5C" w:rsidP="00F65C5C">
      <w:pPr>
        <w:pStyle w:val="BulletPoint02"/>
      </w:pPr>
      <w:r w:rsidRPr="008848B4">
        <w:t>Wert</w:t>
      </w:r>
    </w:p>
    <w:p w14:paraId="29249B54" w14:textId="77777777" w:rsidR="00F65C5C" w:rsidRPr="008848B4" w:rsidRDefault="00F65C5C" w:rsidP="00F65C5C">
      <w:pPr>
        <w:pStyle w:val="BulletPoint02"/>
      </w:pPr>
      <w:r w:rsidRPr="008848B4">
        <w:t>Fehlermeldung</w:t>
      </w:r>
    </w:p>
    <w:p w14:paraId="7C67C0B3" w14:textId="77777777" w:rsidR="00F65C5C" w:rsidRPr="008848B4" w:rsidRDefault="00F65C5C" w:rsidP="00F65C5C">
      <w:pPr>
        <w:pStyle w:val="BulletPoint02"/>
      </w:pPr>
      <w:r w:rsidRPr="008848B4">
        <w:t>Freigabeobjekt</w:t>
      </w:r>
    </w:p>
    <w:p w14:paraId="33589567" w14:textId="77777777" w:rsidR="00F65C5C" w:rsidRPr="008848B4" w:rsidRDefault="00F65C5C" w:rsidP="00F65C5C">
      <w:pPr>
        <w:pStyle w:val="BulletPoint02"/>
      </w:pPr>
      <w:r w:rsidRPr="008848B4">
        <w:t>Lichtszenenaktor</w:t>
      </w:r>
    </w:p>
    <w:p w14:paraId="68686C5A" w14:textId="77777777" w:rsidR="00F65C5C" w:rsidRPr="008848B4" w:rsidRDefault="00F65C5C" w:rsidP="00F65C5C">
      <w:pPr>
        <w:pStyle w:val="BulletPoint02"/>
      </w:pPr>
      <w:r w:rsidRPr="008848B4">
        <w:t>Sequenzaktor</w:t>
      </w:r>
    </w:p>
    <w:p w14:paraId="0911B408" w14:textId="77777777" w:rsidR="00F65C5C" w:rsidRPr="008848B4" w:rsidRDefault="00F65C5C" w:rsidP="00F65C5C">
      <w:pPr>
        <w:pStyle w:val="BulletPoint02"/>
      </w:pPr>
      <w:r w:rsidRPr="008848B4">
        <w:rPr>
          <w:rFonts w:ascii="Arial" w:hAnsi="Arial"/>
        </w:rPr>
        <w:t>Treppenhauslicht</w:t>
      </w:r>
      <w:r w:rsidRPr="008848B4">
        <w:t xml:space="preserve"> </w:t>
      </w:r>
    </w:p>
    <w:p w14:paraId="073449A3" w14:textId="77777777" w:rsidR="00F65C5C" w:rsidRPr="008848B4" w:rsidRDefault="00F65C5C" w:rsidP="00F65C5C">
      <w:pPr>
        <w:pStyle w:val="BulletPoint02"/>
      </w:pPr>
      <w:r w:rsidRPr="008848B4">
        <w:t>Verzögerung</w:t>
      </w:r>
    </w:p>
    <w:p w14:paraId="7BF9A490" w14:textId="77777777" w:rsidR="00F65C5C" w:rsidRPr="008848B4" w:rsidRDefault="00F65C5C" w:rsidP="00F65C5C">
      <w:pPr>
        <w:pStyle w:val="BulletPoint02"/>
      </w:pPr>
      <w:r w:rsidRPr="008848B4">
        <w:t>Preset</w:t>
      </w:r>
    </w:p>
    <w:p w14:paraId="332B2AEA" w14:textId="77777777" w:rsidR="00F65C5C" w:rsidRPr="008848B4" w:rsidRDefault="00F65C5C" w:rsidP="00F65C5C">
      <w:pPr>
        <w:pStyle w:val="BulletPoint02"/>
      </w:pPr>
      <w:r w:rsidRPr="008848B4">
        <w:t>Telegramm zyklisch</w:t>
      </w:r>
    </w:p>
    <w:p w14:paraId="1A1A1D90" w14:textId="77777777" w:rsidR="00F65C5C" w:rsidRPr="008848B4" w:rsidRDefault="00F65C5C" w:rsidP="00F65C5C">
      <w:pPr>
        <w:pStyle w:val="BulletPoint02"/>
      </w:pPr>
      <w:r w:rsidRPr="008848B4">
        <w:t>Blinken</w:t>
      </w:r>
    </w:p>
    <w:p w14:paraId="76ECECE2" w14:textId="77777777" w:rsidR="00F65C5C" w:rsidRPr="003840B1" w:rsidRDefault="00F65C5C" w:rsidP="00F65C5C">
      <w:pPr>
        <w:pStyle w:val="BulletPoint02"/>
        <w:rPr>
          <w:lang w:val="en-US"/>
        </w:rPr>
      </w:pPr>
      <w:r w:rsidRPr="003840B1">
        <w:rPr>
          <w:lang w:val="en-US"/>
        </w:rPr>
        <w:t>Logik (AND, OR, XOR, XNOR, NAND, NOR)</w:t>
      </w:r>
    </w:p>
    <w:p w14:paraId="7A48968E" w14:textId="77777777" w:rsidR="00F65C5C" w:rsidRPr="008848B4" w:rsidRDefault="00F65C5C" w:rsidP="00F65C5C">
      <w:pPr>
        <w:pStyle w:val="BulletPoint02"/>
      </w:pPr>
      <w:r w:rsidRPr="008848B4">
        <w:t>TOR</w:t>
      </w:r>
    </w:p>
    <w:p w14:paraId="4DC4BA8C" w14:textId="77777777" w:rsidR="00F65C5C" w:rsidRPr="008848B4" w:rsidRDefault="00F65C5C" w:rsidP="00F65C5C">
      <w:pPr>
        <w:pStyle w:val="BulletPoint02"/>
      </w:pPr>
      <w:r w:rsidRPr="008848B4">
        <w:t>Min-/Max-Wertgeber</w:t>
      </w:r>
    </w:p>
    <w:p w14:paraId="0F357B88" w14:textId="77777777" w:rsidR="00F65C5C" w:rsidRPr="008848B4" w:rsidRDefault="00F65C5C" w:rsidP="00F65C5C">
      <w:pPr>
        <w:pStyle w:val="BulletPoint02"/>
      </w:pPr>
      <w:r w:rsidRPr="008848B4">
        <w:t>Sollwert/Hysterese</w:t>
      </w:r>
    </w:p>
    <w:p w14:paraId="11D0CEC0" w14:textId="77777777" w:rsidR="00F65C5C" w:rsidRPr="008848B4" w:rsidRDefault="00F65C5C" w:rsidP="00F65C5C">
      <w:pPr>
        <w:pStyle w:val="BulletPoint02"/>
      </w:pPr>
      <w:r w:rsidRPr="008848B4">
        <w:t>PWM-Umsetzer</w:t>
      </w:r>
    </w:p>
    <w:p w14:paraId="12985406" w14:textId="77777777" w:rsidR="00F65C5C" w:rsidRPr="008848B4" w:rsidRDefault="00F65C5C" w:rsidP="00F65C5C">
      <w:pPr>
        <w:pStyle w:val="BulletPoint02"/>
      </w:pPr>
      <w:r w:rsidRPr="008848B4">
        <w:t>Priorität</w:t>
      </w:r>
    </w:p>
    <w:p w14:paraId="78DC2D76" w14:textId="77777777" w:rsidR="00F65C5C" w:rsidRPr="008848B4" w:rsidRDefault="00F65C5C" w:rsidP="00F65C5C">
      <w:pPr>
        <w:pStyle w:val="BulletPoint01"/>
      </w:pPr>
      <w:r w:rsidRPr="008848B4">
        <w:t xml:space="preserve">Anschlüsse: </w:t>
      </w:r>
    </w:p>
    <w:p w14:paraId="31C90C6B" w14:textId="77777777" w:rsidR="00F65C5C" w:rsidRPr="008848B4" w:rsidRDefault="00F65C5C" w:rsidP="00F65C5C">
      <w:pPr>
        <w:pStyle w:val="BulletPoint02"/>
        <w:ind w:left="1080" w:hanging="360"/>
      </w:pPr>
      <w:r w:rsidRPr="008848B4">
        <w:t>Ausgänge: Schraubklemmen, 0,… 6,0 mm²</w:t>
      </w:r>
    </w:p>
    <w:p w14:paraId="08EE24CA" w14:textId="77777777" w:rsidR="00F65C5C" w:rsidRPr="008848B4" w:rsidRDefault="00F65C5C" w:rsidP="00F65C5C">
      <w:pPr>
        <w:pStyle w:val="BulletPoint02"/>
        <w:ind w:left="1080" w:hanging="360"/>
      </w:pPr>
      <w:r w:rsidRPr="008848B4">
        <w:t>Mehrdrähtig: 0,5…2,5 mm²</w:t>
      </w:r>
    </w:p>
    <w:p w14:paraId="33060A89" w14:textId="77777777" w:rsidR="00F65C5C" w:rsidRPr="008848B4" w:rsidRDefault="00F65C5C" w:rsidP="00F65C5C">
      <w:pPr>
        <w:pStyle w:val="BulletPoint02"/>
        <w:ind w:left="1080" w:hanging="360"/>
      </w:pPr>
      <w:r w:rsidRPr="008848B4">
        <w:t>KNX-Linie: Busanschlussklemme</w:t>
      </w:r>
    </w:p>
    <w:p w14:paraId="09CF099B" w14:textId="77777777" w:rsidR="00F65C5C" w:rsidRPr="008848B4" w:rsidRDefault="00F65C5C" w:rsidP="00F65C5C">
      <w:pPr>
        <w:pStyle w:val="BulletPoint01"/>
      </w:pPr>
      <w:r w:rsidRPr="008848B4">
        <w:t>Maße (H x B x T): 90 mm x 144 mm x 64 mm</w:t>
      </w:r>
    </w:p>
    <w:p w14:paraId="66B03EFF" w14:textId="77777777" w:rsidR="00F65C5C" w:rsidRPr="008848B4" w:rsidRDefault="00F65C5C" w:rsidP="00F65C5C">
      <w:pPr>
        <w:pStyle w:val="BulletPoint01"/>
      </w:pPr>
      <w:r w:rsidRPr="008848B4">
        <w:t>Einbautiefe: 68 mm</w:t>
      </w:r>
    </w:p>
    <w:p w14:paraId="126DA59D" w14:textId="77777777" w:rsidR="00F65C5C" w:rsidRPr="008848B4" w:rsidRDefault="00F65C5C" w:rsidP="00F65C5C">
      <w:pPr>
        <w:pStyle w:val="BulletPoint01"/>
      </w:pPr>
      <w:r w:rsidRPr="008848B4">
        <w:t>Teilungseinheit: 8 TE</w:t>
      </w:r>
    </w:p>
    <w:p w14:paraId="13773DDF" w14:textId="77777777" w:rsidR="00F65C5C" w:rsidRPr="008848B4" w:rsidRDefault="00F65C5C" w:rsidP="00F65C5C">
      <w:pPr>
        <w:pStyle w:val="BulletPoint01"/>
      </w:pPr>
      <w:r w:rsidRPr="008848B4">
        <w:t xml:space="preserve">Design: pro </w:t>
      </w:r>
      <w:r w:rsidRPr="008848B4">
        <w:rPr>
          <w:i/>
        </w:rPr>
        <w:t>M</w:t>
      </w:r>
      <w:r w:rsidRPr="008848B4">
        <w:t>-Design</w:t>
      </w:r>
    </w:p>
    <w:p w14:paraId="608D5293" w14:textId="77777777" w:rsidR="00F65C5C" w:rsidRPr="008848B4" w:rsidRDefault="00F65C5C" w:rsidP="00F65C5C"/>
    <w:p w14:paraId="28A5C4F2" w14:textId="77777777" w:rsidR="00F65C5C" w:rsidRPr="008848B4" w:rsidRDefault="00F65C5C" w:rsidP="00F65C5C">
      <w:pPr>
        <w:spacing w:after="200"/>
        <w:rPr>
          <w:rFonts w:ascii="Arial" w:eastAsia="Arial" w:hAnsi="Arial" w:cs="Arial"/>
          <w:noProof/>
          <w:szCs w:val="18"/>
        </w:rPr>
      </w:pPr>
      <w:r w:rsidRPr="008848B4">
        <w:br w:type="page"/>
      </w:r>
    </w:p>
    <w:p w14:paraId="7A812ED5" w14:textId="77777777" w:rsidR="00F65C5C" w:rsidRPr="008848B4" w:rsidRDefault="00F65C5C" w:rsidP="00F65C5C">
      <w:pPr>
        <w:pStyle w:val="BulletPoint01"/>
      </w:pPr>
      <w:r w:rsidRPr="008848B4">
        <w:lastRenderedPageBreak/>
        <w:t xml:space="preserve">Technische Daten: </w:t>
      </w:r>
    </w:p>
    <w:p w14:paraId="48EEA70D" w14:textId="77777777" w:rsidR="00F65C5C" w:rsidRPr="008848B4" w:rsidRDefault="00F65C5C" w:rsidP="00F65C5C">
      <w:pPr>
        <w:pStyle w:val="BulletPoint02"/>
        <w:ind w:left="1080" w:hanging="360"/>
      </w:pPr>
      <w:r w:rsidRPr="008848B4">
        <w:t>Nennspannung: 230 V~, ± 10 %</w:t>
      </w:r>
    </w:p>
    <w:p w14:paraId="068B795D" w14:textId="77777777" w:rsidR="00F65C5C" w:rsidRPr="008848B4" w:rsidRDefault="00F65C5C" w:rsidP="00F65C5C">
      <w:pPr>
        <w:pStyle w:val="BulletPoint02"/>
        <w:ind w:left="1080" w:hanging="360"/>
      </w:pPr>
      <w:r w:rsidRPr="008848B4">
        <w:t>Nennfrequenz: 50 Hz…60 Hz</w:t>
      </w:r>
    </w:p>
    <w:p w14:paraId="2FBB9DE2" w14:textId="77777777" w:rsidR="00F65C5C" w:rsidRPr="008848B4" w:rsidRDefault="00F65C5C" w:rsidP="00F65C5C">
      <w:pPr>
        <w:pStyle w:val="BulletPoint02"/>
        <w:ind w:left="1080" w:hanging="360"/>
      </w:pPr>
      <w:r w:rsidRPr="008848B4">
        <w:t>Bedienelemente: Manuelle Betätigungsmöglichkeit für EIN heller/AUS dunkler und Kanalwahl</w:t>
      </w:r>
    </w:p>
    <w:p w14:paraId="4BA4AA50" w14:textId="77777777" w:rsidR="00F65C5C" w:rsidRPr="008848B4" w:rsidRDefault="00F65C5C" w:rsidP="00F65C5C">
      <w:pPr>
        <w:pStyle w:val="BulletPoint02"/>
        <w:ind w:left="1080" w:hanging="360"/>
      </w:pPr>
      <w:r w:rsidRPr="008848B4">
        <w:t>Anzeigeelemente: Statusanzeige der Ausgänge über LED</w:t>
      </w:r>
    </w:p>
    <w:p w14:paraId="07269648" w14:textId="77777777" w:rsidR="00F65C5C" w:rsidRPr="008848B4" w:rsidRDefault="00F65C5C" w:rsidP="00F65C5C">
      <w:pPr>
        <w:pStyle w:val="BulletPoint01"/>
      </w:pPr>
      <w:r w:rsidRPr="008848B4">
        <w:t xml:space="preserve">Ausgänge: </w:t>
      </w:r>
    </w:p>
    <w:p w14:paraId="6E600C1D" w14:textId="77777777" w:rsidR="00F65C5C" w:rsidRPr="008848B4" w:rsidRDefault="00F65C5C" w:rsidP="00F65C5C">
      <w:pPr>
        <w:pStyle w:val="BulletPoint02"/>
        <w:ind w:left="1080" w:hanging="360"/>
      </w:pPr>
      <w:r w:rsidRPr="008848B4">
        <w:t>4 (</w:t>
      </w:r>
      <w:r w:rsidRPr="008848B4">
        <w:rPr>
          <w:rFonts w:ascii="Arial" w:hAnsi="Arial"/>
        </w:rPr>
        <w:t>6197/12-101, 6197/13-101, 6197/15-101)</w:t>
      </w:r>
    </w:p>
    <w:p w14:paraId="75BDAB12" w14:textId="77777777" w:rsidR="00F65C5C" w:rsidRPr="008848B4" w:rsidRDefault="00F65C5C" w:rsidP="00F65C5C">
      <w:pPr>
        <w:pStyle w:val="BulletPoint02"/>
        <w:ind w:left="1080" w:hanging="360"/>
      </w:pPr>
      <w:r w:rsidRPr="008848B4">
        <w:t>6 (6197/14-101)</w:t>
      </w:r>
    </w:p>
    <w:p w14:paraId="0858B92B" w14:textId="77777777" w:rsidR="00F65C5C" w:rsidRPr="008848B4" w:rsidRDefault="00F65C5C" w:rsidP="00F65C5C">
      <w:pPr>
        <w:pStyle w:val="BulletPoint01"/>
      </w:pPr>
      <w:r w:rsidRPr="008848B4">
        <w:t xml:space="preserve">Nennleistung: </w:t>
      </w:r>
    </w:p>
    <w:p w14:paraId="4EC46230" w14:textId="76EB0883" w:rsidR="00F65C5C" w:rsidRPr="008848B4" w:rsidRDefault="00F65C5C" w:rsidP="00F65C5C">
      <w:pPr>
        <w:pStyle w:val="BulletPoint02"/>
        <w:ind w:left="1080" w:hanging="360"/>
      </w:pPr>
      <w:r w:rsidRPr="008848B4">
        <w:rPr>
          <w:rFonts w:ascii="Arial" w:hAnsi="Arial"/>
        </w:rPr>
        <w:t>10…210 W/VA (6197/12-101</w:t>
      </w:r>
      <w:r w:rsidR="007B32CF">
        <w:rPr>
          <w:rFonts w:ascii="Arial" w:hAnsi="Arial"/>
        </w:rPr>
        <w:t>-500</w:t>
      </w:r>
      <w:r w:rsidRPr="008848B4">
        <w:rPr>
          <w:rFonts w:ascii="Arial" w:hAnsi="Arial"/>
        </w:rPr>
        <w:t>)</w:t>
      </w:r>
    </w:p>
    <w:p w14:paraId="5EF7B4C9" w14:textId="31B28047" w:rsidR="00F65C5C" w:rsidRPr="008848B4" w:rsidRDefault="00F65C5C" w:rsidP="00F65C5C">
      <w:pPr>
        <w:pStyle w:val="BulletPoint02"/>
        <w:ind w:left="1080" w:hanging="360"/>
      </w:pPr>
      <w:r w:rsidRPr="008848B4">
        <w:t>10…315 W/VA (</w:t>
      </w:r>
      <w:r w:rsidRPr="008848B4">
        <w:rPr>
          <w:rFonts w:ascii="Arial" w:hAnsi="Arial"/>
        </w:rPr>
        <w:t>6197/13-101</w:t>
      </w:r>
      <w:r w:rsidR="007B32CF">
        <w:rPr>
          <w:rFonts w:ascii="Arial" w:hAnsi="Arial"/>
        </w:rPr>
        <w:t>-500</w:t>
      </w:r>
      <w:r w:rsidRPr="008848B4">
        <w:rPr>
          <w:rFonts w:ascii="Arial" w:hAnsi="Arial"/>
        </w:rPr>
        <w:t>)</w:t>
      </w:r>
    </w:p>
    <w:p w14:paraId="5FDF6BB1" w14:textId="27EFF2D8" w:rsidR="00F65C5C" w:rsidRPr="008848B4" w:rsidRDefault="00F65C5C" w:rsidP="00F65C5C">
      <w:pPr>
        <w:pStyle w:val="BulletPoint02"/>
        <w:ind w:left="1080" w:hanging="360"/>
      </w:pPr>
      <w:r w:rsidRPr="008848B4">
        <w:rPr>
          <w:rFonts w:ascii="Arial" w:hAnsi="Arial"/>
        </w:rPr>
        <w:t>40…315 W/VA (6197/14-101</w:t>
      </w:r>
      <w:r w:rsidR="007B32CF">
        <w:rPr>
          <w:rFonts w:ascii="Arial" w:hAnsi="Arial"/>
        </w:rPr>
        <w:t>-500</w:t>
      </w:r>
      <w:r w:rsidRPr="008848B4">
        <w:rPr>
          <w:rFonts w:ascii="Arial" w:hAnsi="Arial"/>
        </w:rPr>
        <w:t>)</w:t>
      </w:r>
    </w:p>
    <w:p w14:paraId="19335BFD" w14:textId="3B441426" w:rsidR="00F65C5C" w:rsidRPr="008848B4" w:rsidRDefault="00F65C5C" w:rsidP="00F65C5C">
      <w:pPr>
        <w:pStyle w:val="BulletPoint02"/>
        <w:ind w:left="1080" w:hanging="360"/>
      </w:pPr>
      <w:r w:rsidRPr="008848B4">
        <w:rPr>
          <w:rFonts w:ascii="Arial" w:hAnsi="Arial"/>
        </w:rPr>
        <w:t>40…600 W/VA (6197/15-101</w:t>
      </w:r>
      <w:r w:rsidR="007B32CF">
        <w:rPr>
          <w:rFonts w:ascii="Arial" w:hAnsi="Arial"/>
        </w:rPr>
        <w:t>-500</w:t>
      </w:r>
      <w:r w:rsidRPr="008848B4">
        <w:rPr>
          <w:rFonts w:ascii="Arial" w:hAnsi="Arial"/>
        </w:rPr>
        <w:t>)</w:t>
      </w:r>
    </w:p>
    <w:p w14:paraId="625CC7F5" w14:textId="77777777" w:rsidR="00F65C5C" w:rsidRPr="008848B4" w:rsidRDefault="00F65C5C" w:rsidP="00F65C5C">
      <w:pPr>
        <w:pStyle w:val="BulletPoint01"/>
      </w:pPr>
      <w:r w:rsidRPr="008848B4">
        <w:t xml:space="preserve">Physikalische Eigenschaften: </w:t>
      </w:r>
    </w:p>
    <w:p w14:paraId="1C6FF40C" w14:textId="77777777" w:rsidR="00F65C5C" w:rsidRPr="008848B4" w:rsidRDefault="00F65C5C" w:rsidP="00F65C5C">
      <w:pPr>
        <w:pStyle w:val="BulletPoint02"/>
        <w:ind w:left="1080" w:hanging="360"/>
      </w:pPr>
      <w:r w:rsidRPr="008848B4">
        <w:t>Temperaturbereich: -5 °C bis 45 °C</w:t>
      </w:r>
    </w:p>
    <w:p w14:paraId="0DF2355F" w14:textId="77777777" w:rsidR="00F65C5C" w:rsidRPr="008848B4" w:rsidRDefault="00F65C5C" w:rsidP="00F65C5C">
      <w:pPr>
        <w:pStyle w:val="BulletPoint01"/>
      </w:pPr>
      <w:r w:rsidRPr="008848B4">
        <w:t>Hersteller: ABB</w:t>
      </w:r>
    </w:p>
    <w:p w14:paraId="1FF63C27" w14:textId="77777777" w:rsidR="00F65C5C" w:rsidRPr="008848B4" w:rsidRDefault="00F65C5C" w:rsidP="00F65C5C">
      <w:pPr>
        <w:pStyle w:val="BulletPoint01"/>
      </w:pPr>
      <w:r w:rsidRPr="008848B4">
        <w:t xml:space="preserve">Typ (je nach Anzahl der Kanäle und Nennleistung): </w:t>
      </w:r>
      <w:r w:rsidRPr="008848B4">
        <w:br/>
        <w:t>6197/12-101-500, 6197/13-101-500, 6197/14-101-500, 6197/15-101-500</w:t>
      </w:r>
    </w:p>
    <w:p w14:paraId="446E7850" w14:textId="77777777" w:rsidR="00F65C5C" w:rsidRPr="008848B4" w:rsidRDefault="00F65C5C" w:rsidP="00F65C5C">
      <w:pPr>
        <w:pStyle w:val="BulletPoint01"/>
      </w:pPr>
      <w:r w:rsidRPr="008848B4">
        <w:br w:type="page"/>
      </w:r>
    </w:p>
    <w:p w14:paraId="5D0A6E3A" w14:textId="77777777" w:rsidR="00F65C5C" w:rsidRPr="008848B4" w:rsidRDefault="00F65C5C" w:rsidP="00F65C5C">
      <w:pPr>
        <w:pStyle w:val="berschrift2"/>
      </w:pPr>
      <w:bookmarkStart w:id="101" w:name="_Toc397518579"/>
      <w:bookmarkStart w:id="102" w:name="_Toc401509481"/>
      <w:bookmarkStart w:id="103" w:name="_Toc401650581"/>
      <w:bookmarkStart w:id="104" w:name="_Toc455412039"/>
      <w:bookmarkStart w:id="105" w:name="_Toc455489276"/>
      <w:bookmarkStart w:id="106" w:name="_Toc456175766"/>
      <w:bookmarkStart w:id="107" w:name="_Toc467069913"/>
      <w:r w:rsidRPr="008848B4">
        <w:lastRenderedPageBreak/>
        <w:t>Schalt-/</w:t>
      </w:r>
      <w:proofErr w:type="spellStart"/>
      <w:r w:rsidRPr="008848B4">
        <w:t>Dimmaktor</w:t>
      </w:r>
      <w:proofErr w:type="spellEnd"/>
      <w:r w:rsidRPr="008848B4">
        <w:t xml:space="preserve"> 16 A</w:t>
      </w:r>
      <w:bookmarkEnd w:id="101"/>
      <w:bookmarkEnd w:id="102"/>
      <w:bookmarkEnd w:id="103"/>
      <w:bookmarkEnd w:id="104"/>
      <w:bookmarkEnd w:id="105"/>
      <w:bookmarkEnd w:id="106"/>
      <w:bookmarkEnd w:id="107"/>
    </w:p>
    <w:p w14:paraId="743386C0" w14:textId="77777777" w:rsidR="00F65C5C" w:rsidRPr="008848B4" w:rsidRDefault="00F65C5C" w:rsidP="00F65C5C">
      <w:pPr>
        <w:pStyle w:val="BulletPoint01"/>
      </w:pPr>
      <w:r w:rsidRPr="008848B4">
        <w:t xml:space="preserve">Zur Ansteuerung von Betriebsgeräten mit 1…10 V Schnittstelle über KNX. 2/4/8 unabhängige Ausgänge steht zur Verfügung. Keine Hilfsspannung notwendig. Über 2/4/8 unabhängigen Ausgänge sind Leuchtengruppen mit elektronischen Vorschaltgeräten, Dimmern oder Transformatoren mit 1…10 V Steuerschnittstelle über KNX schalt- und dimmbar. Die Belastung pro Ausgang ist maximal 100 mA. Der Schalt-/Dimmaktor benötigt für seine Funktion ausschließlich die KNX-Busspannung. </w:t>
      </w:r>
      <w:r w:rsidRPr="008848B4">
        <w:br/>
        <w:t>Mit 2/4/8 potentialfreien Lastrelais kann die Versorgungsspannung der Vorschaltgeräte und somit die gesamte Beleuchtung über KNX oder manuell ein- und ausgeschaltet werden. Die manuelle Bedienung ist ohne Bus- oder Hilfsspannung möglich. Die Kontaktstellung wird über das Bedienteil angezeigt.</w:t>
      </w:r>
    </w:p>
    <w:p w14:paraId="77C5723A" w14:textId="77777777" w:rsidR="00F65C5C" w:rsidRPr="008848B4" w:rsidRDefault="00F65C5C" w:rsidP="00F65C5C">
      <w:pPr>
        <w:pStyle w:val="BulletPoint01"/>
      </w:pPr>
      <w:r w:rsidRPr="008848B4">
        <w:t>Mit einem Anwendungsprogramm sind folgende Funktionen pro Ausgang möglich:</w:t>
      </w:r>
    </w:p>
    <w:p w14:paraId="6CBC0C49" w14:textId="77777777" w:rsidR="00F65C5C" w:rsidRPr="008848B4" w:rsidRDefault="00F65C5C" w:rsidP="00F65C5C">
      <w:pPr>
        <w:pStyle w:val="BulletPoint02"/>
        <w:ind w:left="1080" w:hanging="360"/>
      </w:pPr>
      <w:r w:rsidRPr="008848B4">
        <w:t>Schalten und Dimmen von Beleuchtung</w:t>
      </w:r>
    </w:p>
    <w:p w14:paraId="0530380C" w14:textId="77777777" w:rsidR="00F65C5C" w:rsidRPr="008848B4" w:rsidRDefault="00F65C5C" w:rsidP="00F65C5C">
      <w:pPr>
        <w:pStyle w:val="BulletPoint02"/>
        <w:ind w:left="1080" w:hanging="360"/>
      </w:pPr>
      <w:r w:rsidRPr="008848B4">
        <w:t xml:space="preserve">Rückmeldung von Schaltzustand und Helligkeitswert </w:t>
      </w:r>
    </w:p>
    <w:p w14:paraId="25E2CAA6" w14:textId="77777777" w:rsidR="00F65C5C" w:rsidRPr="008848B4" w:rsidRDefault="00F65C5C" w:rsidP="00F65C5C">
      <w:pPr>
        <w:pStyle w:val="BulletPoint02"/>
        <w:ind w:left="1080" w:hanging="360"/>
      </w:pPr>
      <w:r w:rsidRPr="008848B4">
        <w:t>Unterschiedlich einstellbare Dimmgeschwindigkeiten für Wert setzen und Dimmen</w:t>
      </w:r>
    </w:p>
    <w:p w14:paraId="0885152E" w14:textId="77777777" w:rsidR="00F65C5C" w:rsidRPr="008848B4" w:rsidRDefault="00F65C5C" w:rsidP="00F65C5C">
      <w:pPr>
        <w:pStyle w:val="BulletPoint02"/>
        <w:ind w:left="1080" w:hanging="360"/>
      </w:pPr>
      <w:r w:rsidRPr="008848B4">
        <w:t>Getrennte obere und untere Helligkeitsgrenze für Wert setzen und Dimmen</w:t>
      </w:r>
    </w:p>
    <w:p w14:paraId="748A3523" w14:textId="77777777" w:rsidR="00F65C5C" w:rsidRPr="008848B4" w:rsidRDefault="00F65C5C" w:rsidP="00F65C5C">
      <w:pPr>
        <w:pStyle w:val="BulletPoint02"/>
        <w:ind w:left="1080" w:hanging="360"/>
      </w:pPr>
      <w:r w:rsidRPr="008848B4">
        <w:t>Aufruf und Speichern von bis zu 18 Lichtszenen (8-Bit-Befehle) pro Kanal</w:t>
      </w:r>
    </w:p>
    <w:p w14:paraId="75257F17" w14:textId="77777777" w:rsidR="00F65C5C" w:rsidRPr="008848B4" w:rsidRDefault="00F65C5C" w:rsidP="00F65C5C">
      <w:pPr>
        <w:pStyle w:val="BulletPoint02"/>
        <w:ind w:left="1080" w:hanging="360"/>
      </w:pPr>
      <w:r w:rsidRPr="008848B4">
        <w:t>4 Presets (1-Bit-Befehl) pro Kanal</w:t>
      </w:r>
    </w:p>
    <w:p w14:paraId="3A898D77" w14:textId="77777777" w:rsidR="00F65C5C" w:rsidRPr="008848B4" w:rsidRDefault="00F65C5C" w:rsidP="00F65C5C">
      <w:pPr>
        <w:pStyle w:val="BulletPoint02"/>
        <w:ind w:left="1080" w:hanging="360"/>
      </w:pPr>
      <w:r w:rsidRPr="008848B4">
        <w:t xml:space="preserve">Einbindung in eine Konstantlichtregelung (Slavebetrieb) </w:t>
      </w:r>
    </w:p>
    <w:p w14:paraId="4A04EEAA" w14:textId="77777777" w:rsidR="00F65C5C" w:rsidRPr="008848B4" w:rsidRDefault="00F65C5C" w:rsidP="00F65C5C">
      <w:pPr>
        <w:pStyle w:val="BulletPoint02"/>
        <w:ind w:left="1080" w:hanging="360"/>
      </w:pPr>
      <w:r w:rsidRPr="008848B4">
        <w:t>Zwangsschaltung mit erhöhter Priorität</w:t>
      </w:r>
    </w:p>
    <w:p w14:paraId="3A44C0D5" w14:textId="77777777" w:rsidR="00F65C5C" w:rsidRPr="008848B4" w:rsidRDefault="00F65C5C" w:rsidP="00F65C5C">
      <w:pPr>
        <w:pStyle w:val="BulletPoint02"/>
        <w:ind w:left="1080" w:hanging="360"/>
      </w:pPr>
      <w:r w:rsidRPr="008848B4">
        <w:t>Treppenlichtfunktion mit veränderbarer Treppenlichtzeit und Vorwarnmöglichkeit</w:t>
      </w:r>
    </w:p>
    <w:p w14:paraId="7AA67362" w14:textId="77777777" w:rsidR="00F65C5C" w:rsidRPr="008848B4" w:rsidRDefault="00F65C5C" w:rsidP="00F65C5C">
      <w:pPr>
        <w:pStyle w:val="BulletPoint02"/>
        <w:ind w:left="1080" w:hanging="360"/>
      </w:pPr>
      <w:r w:rsidRPr="008848B4">
        <w:t xml:space="preserve">Sperrfunktion zur Verhinderung der unbefugten Betätigung </w:t>
      </w:r>
    </w:p>
    <w:p w14:paraId="5EA565CB" w14:textId="77777777" w:rsidR="00F65C5C" w:rsidRPr="008848B4" w:rsidRDefault="00F65C5C" w:rsidP="00F65C5C">
      <w:pPr>
        <w:pStyle w:val="BulletPoint02"/>
        <w:ind w:left="1080" w:hanging="360"/>
      </w:pPr>
      <w:r w:rsidRPr="008848B4">
        <w:t>Kennlinienkorrektur, um die Helligkeitskennlinie des Vorschaltgeräts anzupassen</w:t>
      </w:r>
    </w:p>
    <w:p w14:paraId="0A3F0BDE" w14:textId="77777777" w:rsidR="00F65C5C" w:rsidRPr="008848B4" w:rsidRDefault="00F65C5C" w:rsidP="00F65C5C">
      <w:pPr>
        <w:pStyle w:val="BulletPoint01"/>
      </w:pPr>
      <w:r w:rsidRPr="008848B4">
        <w:t>Ausgänge:</w:t>
      </w:r>
    </w:p>
    <w:p w14:paraId="2FB70570" w14:textId="77777777" w:rsidR="00F65C5C" w:rsidRPr="008848B4" w:rsidRDefault="00F65C5C" w:rsidP="00F65C5C">
      <w:pPr>
        <w:pStyle w:val="BulletPoint02"/>
        <w:ind w:left="1080" w:hanging="360"/>
      </w:pPr>
      <w:r w:rsidRPr="008848B4">
        <w:t>2/4/8 potentialfreie Kontakte für geschaltete Phase</w:t>
      </w:r>
    </w:p>
    <w:p w14:paraId="1B585F99" w14:textId="77777777" w:rsidR="00F65C5C" w:rsidRPr="008848B4" w:rsidRDefault="00F65C5C" w:rsidP="00F65C5C">
      <w:pPr>
        <w:pStyle w:val="BulletPoint02"/>
        <w:ind w:left="1080" w:hanging="360"/>
      </w:pPr>
      <w:r w:rsidRPr="008848B4">
        <w:t>2/4/8 Steuerausgänge 1…10 V (passiv)</w:t>
      </w:r>
    </w:p>
    <w:p w14:paraId="2858361E" w14:textId="77777777" w:rsidR="00F65C5C" w:rsidRPr="008848B4" w:rsidRDefault="00F65C5C" w:rsidP="00F65C5C">
      <w:pPr>
        <w:pStyle w:val="BulletPoint01"/>
      </w:pPr>
      <w:r w:rsidRPr="008848B4">
        <w:t>Nennspannung: 230/440 V AC</w:t>
      </w:r>
    </w:p>
    <w:p w14:paraId="5B20E5F4" w14:textId="77777777" w:rsidR="00F65C5C" w:rsidRPr="008848B4" w:rsidRDefault="00F65C5C" w:rsidP="00F65C5C">
      <w:pPr>
        <w:pStyle w:val="BulletPoint01"/>
      </w:pPr>
      <w:r w:rsidRPr="008848B4">
        <w:t xml:space="preserve">Nennstrom: </w:t>
      </w:r>
      <w:r w:rsidRPr="008848B4">
        <w:rPr>
          <w:color w:val="000000"/>
          <w:sz w:val="20"/>
          <w:szCs w:val="20"/>
        </w:rPr>
        <w:t>16 A - AC1</w:t>
      </w:r>
    </w:p>
    <w:p w14:paraId="18229F4E" w14:textId="77777777" w:rsidR="00F65C5C" w:rsidRPr="008848B4" w:rsidRDefault="00F65C5C" w:rsidP="00F65C5C">
      <w:pPr>
        <w:pStyle w:val="BulletPoint01"/>
      </w:pPr>
      <w:r w:rsidRPr="008848B4">
        <w:t xml:space="preserve">Schaltvermögen: </w:t>
      </w:r>
    </w:p>
    <w:p w14:paraId="034628C4" w14:textId="77777777" w:rsidR="00F65C5C" w:rsidRPr="008848B4" w:rsidRDefault="00F65C5C" w:rsidP="00F65C5C">
      <w:pPr>
        <w:pStyle w:val="BulletPoint02"/>
        <w:ind w:left="1080" w:hanging="360"/>
      </w:pPr>
      <w:r w:rsidRPr="008848B4">
        <w:t xml:space="preserve">16A - AC1 nach IEC 60 947-4-1 </w:t>
      </w:r>
    </w:p>
    <w:p w14:paraId="359687DF" w14:textId="77777777" w:rsidR="00F65C5C" w:rsidRPr="008848B4" w:rsidRDefault="00F65C5C" w:rsidP="00F65C5C">
      <w:pPr>
        <w:pStyle w:val="BulletPoint02"/>
        <w:ind w:left="1080" w:hanging="360"/>
      </w:pPr>
      <w:r w:rsidRPr="008848B4">
        <w:t xml:space="preserve">10 AX (Leuchtstofﬂampenlast 140 µF, nach IEC 60 669) </w:t>
      </w:r>
    </w:p>
    <w:p w14:paraId="6AE75758" w14:textId="77777777" w:rsidR="00F65C5C" w:rsidRPr="008848B4" w:rsidRDefault="00F65C5C" w:rsidP="00F65C5C">
      <w:pPr>
        <w:pStyle w:val="BulletPoint02"/>
        <w:ind w:left="1080" w:hanging="360"/>
      </w:pPr>
      <w:r w:rsidRPr="008848B4">
        <w:t>Max. Einschaltspitzenstrom (150 µs) 400A</w:t>
      </w:r>
    </w:p>
    <w:p w14:paraId="480EB9F0" w14:textId="77777777" w:rsidR="00F65C5C" w:rsidRPr="008848B4" w:rsidRDefault="00F65C5C" w:rsidP="00F65C5C">
      <w:pPr>
        <w:pStyle w:val="BulletPoint01"/>
      </w:pPr>
      <w:r w:rsidRPr="008848B4">
        <w:t xml:space="preserve">Anschluss: </w:t>
      </w:r>
    </w:p>
    <w:p w14:paraId="78000679" w14:textId="77777777" w:rsidR="00F65C5C" w:rsidRPr="008848B4" w:rsidRDefault="00F65C5C" w:rsidP="00F65C5C">
      <w:pPr>
        <w:pStyle w:val="BulletPoint02"/>
        <w:ind w:left="1080" w:hanging="360"/>
      </w:pPr>
      <w:r w:rsidRPr="008848B4">
        <w:t>Laststromkreis: Schraubklemmen mit Kombikopfschraube für Leitungen von 0,2…6,0 mm</w:t>
      </w:r>
      <w:r w:rsidRPr="008848B4">
        <w:rPr>
          <w:vertAlign w:val="superscript"/>
        </w:rPr>
        <w:t>2</w:t>
      </w:r>
    </w:p>
    <w:p w14:paraId="34054B71" w14:textId="77777777" w:rsidR="00F65C5C" w:rsidRPr="008848B4" w:rsidRDefault="00F65C5C" w:rsidP="00F65C5C">
      <w:pPr>
        <w:pStyle w:val="BulletPoint02"/>
        <w:ind w:left="1080" w:hanging="360"/>
      </w:pPr>
      <w:r w:rsidRPr="008848B4">
        <w:t xml:space="preserve">Steuerstromkreis: Schraubklemmen mit Schlitzschraube für Leitungen von 0,25…4,0 mm² </w:t>
      </w:r>
    </w:p>
    <w:p w14:paraId="4A2BEEB7" w14:textId="77777777" w:rsidR="00F65C5C" w:rsidRPr="008848B4" w:rsidRDefault="00F65C5C" w:rsidP="00F65C5C">
      <w:pPr>
        <w:pStyle w:val="BulletPoint02"/>
        <w:ind w:left="1080" w:hanging="360"/>
      </w:pPr>
      <w:r w:rsidRPr="008848B4">
        <w:t xml:space="preserve">KNX: Schraubenlose Busanschlussklemme </w:t>
      </w:r>
    </w:p>
    <w:p w14:paraId="1271B2F5" w14:textId="77777777" w:rsidR="00F65C5C" w:rsidRPr="008848B4" w:rsidRDefault="00F65C5C" w:rsidP="00F65C5C">
      <w:pPr>
        <w:spacing w:after="200"/>
        <w:rPr>
          <w:rFonts w:ascii="Arial" w:eastAsia="Arial" w:hAnsi="Arial" w:cs="Arial"/>
          <w:noProof/>
          <w:szCs w:val="18"/>
        </w:rPr>
      </w:pPr>
      <w:r w:rsidRPr="008848B4">
        <w:br w:type="page"/>
      </w:r>
    </w:p>
    <w:p w14:paraId="2EEB17A1" w14:textId="77777777" w:rsidR="00F65C5C" w:rsidRPr="008848B4" w:rsidRDefault="00F65C5C" w:rsidP="00F65C5C">
      <w:pPr>
        <w:pStyle w:val="BulletPoint01"/>
        <w:ind w:left="360" w:hanging="360"/>
      </w:pPr>
      <w:r w:rsidRPr="008848B4">
        <w:lastRenderedPageBreak/>
        <w:t>Gehäuse:</w:t>
      </w:r>
    </w:p>
    <w:p w14:paraId="0BF63EED" w14:textId="77777777" w:rsidR="00F65C5C" w:rsidRPr="008848B4" w:rsidRDefault="00F65C5C" w:rsidP="00F65C5C">
      <w:pPr>
        <w:pStyle w:val="BulletPoint02"/>
        <w:ind w:left="1080" w:hanging="360"/>
      </w:pPr>
      <w:r w:rsidRPr="008848B4">
        <w:t>Kunststoff, halogenfrei</w:t>
      </w:r>
    </w:p>
    <w:p w14:paraId="00D8CFDC" w14:textId="77777777" w:rsidR="00F65C5C" w:rsidRPr="008848B4" w:rsidRDefault="00F65C5C" w:rsidP="00F65C5C">
      <w:pPr>
        <w:pStyle w:val="BulletPoint02"/>
        <w:ind w:left="1080" w:hanging="360"/>
      </w:pPr>
      <w:r w:rsidRPr="008848B4">
        <w:t>Entflammbarkeit V-0 gem. UL94</w:t>
      </w:r>
    </w:p>
    <w:p w14:paraId="18AAE285" w14:textId="77777777" w:rsidR="00F65C5C" w:rsidRPr="008848B4" w:rsidRDefault="00F65C5C" w:rsidP="00F65C5C">
      <w:pPr>
        <w:pStyle w:val="BulletPoint01"/>
        <w:ind w:left="360" w:hanging="360"/>
      </w:pPr>
      <w:r w:rsidRPr="008848B4">
        <w:t>Schutzart: IP 20, IEC/EN 60 529</w:t>
      </w:r>
    </w:p>
    <w:p w14:paraId="6EC0D99D" w14:textId="77777777" w:rsidR="00F65C5C" w:rsidRPr="008848B4" w:rsidRDefault="00F65C5C" w:rsidP="00F65C5C">
      <w:pPr>
        <w:pStyle w:val="BulletPoint01"/>
        <w:ind w:left="360" w:hanging="360"/>
        <w:rPr>
          <w:rFonts w:cstheme="minorHAnsi"/>
          <w:sz w:val="20"/>
          <w:szCs w:val="20"/>
        </w:rPr>
      </w:pPr>
      <w:r w:rsidRPr="008848B4">
        <w:t>Montage: Auf Tragschiene 35 mm, IEC/EN 60 715</w:t>
      </w:r>
    </w:p>
    <w:p w14:paraId="77694472" w14:textId="77777777" w:rsidR="00F65C5C" w:rsidRPr="008848B4" w:rsidRDefault="00F65C5C" w:rsidP="00F65C5C">
      <w:pPr>
        <w:pStyle w:val="BulletPoint01"/>
        <w:ind w:left="360" w:hanging="360"/>
      </w:pPr>
      <w:r w:rsidRPr="008848B4">
        <w:t>Einbaulage: Beliebig</w:t>
      </w:r>
    </w:p>
    <w:p w14:paraId="1C73BAEF" w14:textId="77777777" w:rsidR="00F65C5C" w:rsidRPr="008848B4" w:rsidRDefault="00F65C5C" w:rsidP="00F65C5C">
      <w:pPr>
        <w:pStyle w:val="BulletPoint01"/>
        <w:ind w:left="360" w:hanging="360"/>
      </w:pPr>
      <w:r w:rsidRPr="008848B4">
        <w:t>Breite: 2/4/8 TE à 18 mm</w:t>
      </w:r>
    </w:p>
    <w:p w14:paraId="1ED71D7F" w14:textId="77777777" w:rsidR="00F65C5C" w:rsidRPr="008848B4" w:rsidRDefault="00F65C5C" w:rsidP="00F65C5C">
      <w:pPr>
        <w:pStyle w:val="BulletPoint01"/>
        <w:ind w:left="360" w:hanging="360"/>
      </w:pPr>
      <w:r w:rsidRPr="008848B4">
        <w:t>Hersteller: ABB</w:t>
      </w:r>
    </w:p>
    <w:p w14:paraId="3D934D3B" w14:textId="77777777" w:rsidR="00F65C5C" w:rsidRPr="008848B4" w:rsidRDefault="00F65C5C" w:rsidP="00F65C5C">
      <w:pPr>
        <w:pStyle w:val="BulletPoint01"/>
      </w:pPr>
      <w:r w:rsidRPr="008848B4">
        <w:t>Typ (je nach Anzahl der Kanäle): SD/S 2.16.1, SD/S 4.16.1, SD/S 8.16.1</w:t>
      </w:r>
    </w:p>
    <w:p w14:paraId="57069DD5" w14:textId="77777777" w:rsidR="00F65C5C" w:rsidRPr="008848B4" w:rsidRDefault="00F65C5C" w:rsidP="00F65C5C"/>
    <w:p w14:paraId="33E1E692" w14:textId="77777777" w:rsidR="00F65C5C" w:rsidRPr="008848B4" w:rsidRDefault="00F65C5C" w:rsidP="00F65C5C">
      <w:pPr>
        <w:rPr>
          <w:rFonts w:ascii="Arial" w:eastAsia="Arial" w:hAnsi="Arial" w:cs="Arial"/>
          <w:b/>
        </w:rPr>
      </w:pPr>
      <w:r w:rsidRPr="008848B4">
        <w:br w:type="page"/>
      </w:r>
    </w:p>
    <w:p w14:paraId="7C5741FB" w14:textId="77777777" w:rsidR="00F65C5C" w:rsidRPr="008848B4" w:rsidRDefault="00F65C5C" w:rsidP="00F65C5C">
      <w:pPr>
        <w:pStyle w:val="berschrift2"/>
        <w:ind w:left="454" w:hanging="454"/>
      </w:pPr>
      <w:bookmarkStart w:id="108" w:name="_Toc455412040"/>
      <w:bookmarkStart w:id="109" w:name="_Toc455489277"/>
      <w:bookmarkStart w:id="110" w:name="_Toc456175767"/>
      <w:bookmarkStart w:id="111" w:name="_Toc467069914"/>
      <w:bookmarkEnd w:id="77"/>
      <w:r w:rsidRPr="008848B4">
        <w:lastRenderedPageBreak/>
        <w:t>DALI-Gateway</w:t>
      </w:r>
      <w:bookmarkEnd w:id="108"/>
      <w:bookmarkEnd w:id="109"/>
      <w:bookmarkEnd w:id="110"/>
      <w:bookmarkEnd w:id="111"/>
    </w:p>
    <w:p w14:paraId="3A8B3D4F" w14:textId="77777777" w:rsidR="00F65C5C" w:rsidRPr="008848B4" w:rsidRDefault="00F65C5C" w:rsidP="00F65C5C">
      <w:pPr>
        <w:pStyle w:val="BulletPoint01"/>
      </w:pPr>
      <w:r w:rsidRPr="008848B4">
        <w:t>Zur Ansteuerung von DALI-Betriebsgeräten mit DALI-Schnittstelle Typ 0 nach DIN EN 62 386/60 929 über KNX</w:t>
      </w:r>
    </w:p>
    <w:p w14:paraId="0ABBD4BF" w14:textId="77777777" w:rsidR="00F65C5C" w:rsidRPr="008848B4" w:rsidRDefault="00F65C5C" w:rsidP="00F65C5C">
      <w:pPr>
        <w:pStyle w:val="BulletPoint01"/>
      </w:pPr>
      <w:r w:rsidRPr="008848B4">
        <w:t>Integrierte DALI-Spannungsversorgung</w:t>
      </w:r>
    </w:p>
    <w:p w14:paraId="62DD5D14" w14:textId="77777777" w:rsidR="00F65C5C" w:rsidRPr="008848B4" w:rsidRDefault="00F65C5C" w:rsidP="00F65C5C">
      <w:pPr>
        <w:pStyle w:val="BulletPoint01"/>
      </w:pPr>
      <w:r w:rsidRPr="008848B4">
        <w:t>Manuelles Schalten aller DALI-Teilnehmer (Test DALI-Ausgang)</w:t>
      </w:r>
    </w:p>
    <w:p w14:paraId="6148C339" w14:textId="77777777" w:rsidR="00F65C5C" w:rsidRPr="008848B4" w:rsidRDefault="00F65C5C" w:rsidP="00F65C5C">
      <w:pPr>
        <w:pStyle w:val="BulletPoint01"/>
      </w:pPr>
      <w:r w:rsidRPr="008848B4">
        <w:t>Getrennte Betriebs- und DALI-Störung, LEDs</w:t>
      </w:r>
    </w:p>
    <w:p w14:paraId="3F763E52" w14:textId="77777777" w:rsidR="00F65C5C" w:rsidRPr="008848B4" w:rsidRDefault="00F65C5C" w:rsidP="00F65C5C">
      <w:pPr>
        <w:pStyle w:val="BulletPoint01"/>
      </w:pPr>
      <w:r w:rsidRPr="008848B4">
        <w:t>64 DALI-Teilnehmer</w:t>
      </w:r>
    </w:p>
    <w:p w14:paraId="364196BF" w14:textId="77777777" w:rsidR="00F65C5C" w:rsidRPr="008848B4" w:rsidRDefault="00F65C5C" w:rsidP="00F65C5C">
      <w:pPr>
        <w:pStyle w:val="BulletPoint01"/>
      </w:pPr>
      <w:r w:rsidRPr="008848B4">
        <w:t>Individuelle DALI-Adressierung und Zuordnung in 16 Leuchtengruppen</w:t>
      </w:r>
    </w:p>
    <w:p w14:paraId="0D40F7C1" w14:textId="77777777" w:rsidR="00F65C5C" w:rsidRPr="008848B4" w:rsidRDefault="00F65C5C" w:rsidP="00F65C5C">
      <w:pPr>
        <w:pStyle w:val="BulletPoint01"/>
      </w:pPr>
      <w:r w:rsidRPr="008848B4">
        <w:t>Überlappende Gruppen sind möglich</w:t>
      </w:r>
    </w:p>
    <w:p w14:paraId="106D5CD7" w14:textId="77777777" w:rsidR="00F65C5C" w:rsidRPr="008848B4" w:rsidRDefault="00F65C5C" w:rsidP="00F65C5C">
      <w:pPr>
        <w:pStyle w:val="BulletPoint01"/>
      </w:pPr>
      <w:r w:rsidRPr="008848B4">
        <w:t>Broadcastfunktion vorhanden</w:t>
      </w:r>
    </w:p>
    <w:p w14:paraId="4E8F60A6" w14:textId="77777777" w:rsidR="00F65C5C" w:rsidRPr="008848B4" w:rsidRDefault="00F65C5C" w:rsidP="00F65C5C">
      <w:pPr>
        <w:pStyle w:val="BulletPoint01"/>
      </w:pPr>
      <w:r w:rsidRPr="008848B4">
        <w:t>Von ETS unabhängiges Inbetriebnahme- und Diagnose-Tool</w:t>
      </w:r>
    </w:p>
    <w:p w14:paraId="6D7B9126" w14:textId="77777777" w:rsidR="00F65C5C" w:rsidRPr="008848B4" w:rsidRDefault="00F65C5C" w:rsidP="00F65C5C">
      <w:pPr>
        <w:pStyle w:val="BulletPoint01"/>
      </w:pPr>
      <w:r w:rsidRPr="008848B4">
        <w:t xml:space="preserve">Austausch eines DALI-Teilnehmers ohne ETS oder Zusatzsoftware </w:t>
      </w:r>
    </w:p>
    <w:p w14:paraId="387C5EA2" w14:textId="77777777" w:rsidR="00F65C5C" w:rsidRPr="008848B4" w:rsidRDefault="00F65C5C" w:rsidP="00F65C5C">
      <w:pPr>
        <w:pStyle w:val="BulletPoint01"/>
      </w:pPr>
      <w:r w:rsidRPr="008848B4">
        <w:t>Funktion:</w:t>
      </w:r>
    </w:p>
    <w:p w14:paraId="16474233" w14:textId="77777777" w:rsidR="00F65C5C" w:rsidRPr="008848B4" w:rsidRDefault="00F65C5C" w:rsidP="00F65C5C">
      <w:pPr>
        <w:pStyle w:val="BulletPoint02"/>
        <w:ind w:left="1080" w:hanging="360"/>
      </w:pPr>
      <w:r w:rsidRPr="008848B4">
        <w:t>Schalten, Dimmen, Helligkeitswerte inkl. diverse Status Rückmeldungen</w:t>
      </w:r>
    </w:p>
    <w:p w14:paraId="46C34DBB" w14:textId="77777777" w:rsidR="00F65C5C" w:rsidRPr="008848B4" w:rsidRDefault="00F65C5C" w:rsidP="00F65C5C">
      <w:pPr>
        <w:pStyle w:val="BulletPoint02"/>
        <w:ind w:left="1080" w:hanging="360"/>
      </w:pPr>
      <w:r w:rsidRPr="008848B4">
        <w:t>Steuern DALI-Beleuchtung über Gruppenbefehle</w:t>
      </w:r>
    </w:p>
    <w:p w14:paraId="4D89E968" w14:textId="77777777" w:rsidR="00F65C5C" w:rsidRPr="008848B4" w:rsidRDefault="00F65C5C" w:rsidP="00F65C5C">
      <w:pPr>
        <w:pStyle w:val="BulletPoint02"/>
        <w:ind w:left="1080" w:hanging="360"/>
      </w:pPr>
      <w:r w:rsidRPr="008848B4">
        <w:t>Treppenlichtfunktion mit Vorwarnung und Dauerlicht</w:t>
      </w:r>
    </w:p>
    <w:p w14:paraId="3ECC18E4" w14:textId="77777777" w:rsidR="00F65C5C" w:rsidRPr="008848B4" w:rsidRDefault="00F65C5C" w:rsidP="00F65C5C">
      <w:pPr>
        <w:pStyle w:val="BulletPoint02"/>
        <w:ind w:left="1080" w:hanging="360"/>
      </w:pPr>
      <w:r w:rsidRPr="008848B4">
        <w:t>Sequenzer-Funktion z.B. für Lauf-/Farblichtsteuerung</w:t>
      </w:r>
    </w:p>
    <w:p w14:paraId="36E3C210" w14:textId="77777777" w:rsidR="00F65C5C" w:rsidRPr="008848B4" w:rsidRDefault="00F65C5C" w:rsidP="00F65C5C">
      <w:pPr>
        <w:pStyle w:val="BulletPoint02"/>
        <w:ind w:left="1080" w:hanging="360"/>
      </w:pPr>
      <w:r w:rsidRPr="008848B4">
        <w:t>Szenenfunktion über 1 Bit oder 1 Byte aufrufbar und über KNX speicherbar</w:t>
      </w:r>
    </w:p>
    <w:p w14:paraId="5A98B47B" w14:textId="77777777" w:rsidR="00F65C5C" w:rsidRPr="008848B4" w:rsidRDefault="00F65C5C" w:rsidP="00F65C5C">
      <w:pPr>
        <w:pStyle w:val="BulletPoint02"/>
        <w:ind w:left="1080" w:hanging="360"/>
      </w:pPr>
      <w:r w:rsidRPr="008848B4">
        <w:t>Slave-Funktion zur Anbindung von KNX-Lichtreglern</w:t>
      </w:r>
    </w:p>
    <w:p w14:paraId="2F50B644" w14:textId="77777777" w:rsidR="00F65C5C" w:rsidRPr="008848B4" w:rsidRDefault="00F65C5C" w:rsidP="00F65C5C">
      <w:pPr>
        <w:pStyle w:val="BulletPoint02"/>
        <w:ind w:left="1080" w:hanging="360"/>
      </w:pPr>
      <w:r w:rsidRPr="008848B4">
        <w:t>Einbrennfunktion für Leuchtmittel mit Gasfüllung</w:t>
      </w:r>
    </w:p>
    <w:p w14:paraId="466D118A" w14:textId="77777777" w:rsidR="00F65C5C" w:rsidRPr="008848B4" w:rsidRDefault="00F65C5C" w:rsidP="00F65C5C">
      <w:pPr>
        <w:pStyle w:val="BulletPoint02"/>
        <w:ind w:left="1080" w:hanging="360"/>
      </w:pPr>
      <w:r w:rsidRPr="008848B4">
        <w:t>Getrennte Fehlerinformation von Leuchtmittel und Vorschaltgerät pro Gruppe oder Teilnehmer</w:t>
      </w:r>
    </w:p>
    <w:p w14:paraId="6146B5DF" w14:textId="77777777" w:rsidR="00F65C5C" w:rsidRPr="008848B4" w:rsidRDefault="00F65C5C" w:rsidP="00F65C5C">
      <w:pPr>
        <w:pStyle w:val="BulletPoint02"/>
        <w:ind w:left="1080" w:hanging="360"/>
      </w:pPr>
      <w:r w:rsidRPr="008848B4">
        <w:t>Automatische DALI-Adressierung abschaltbar</w:t>
      </w:r>
    </w:p>
    <w:p w14:paraId="70BC0493" w14:textId="77777777" w:rsidR="00F65C5C" w:rsidRPr="008848B4" w:rsidRDefault="00F65C5C" w:rsidP="00F65C5C">
      <w:pPr>
        <w:pStyle w:val="BulletPoint01"/>
      </w:pPr>
      <w:r w:rsidRPr="008848B4">
        <w:t>Mit einem einzigen Anwendungsprogramm sind folgende Funktionen pro Ausgang möglich:</w:t>
      </w:r>
    </w:p>
    <w:p w14:paraId="78087010" w14:textId="77777777" w:rsidR="00F65C5C" w:rsidRPr="008848B4" w:rsidRDefault="00F65C5C" w:rsidP="00F65C5C">
      <w:pPr>
        <w:pStyle w:val="BulletPoint02"/>
        <w:ind w:left="1080" w:hanging="360"/>
      </w:pPr>
      <w:r w:rsidRPr="008848B4">
        <w:t>Einstellung max./min. Dimmgrenzen</w:t>
      </w:r>
    </w:p>
    <w:p w14:paraId="76C00EF8" w14:textId="77777777" w:rsidR="00F65C5C" w:rsidRPr="008848B4" w:rsidRDefault="00F65C5C" w:rsidP="00F65C5C">
      <w:pPr>
        <w:pStyle w:val="BulletPoint02"/>
        <w:ind w:left="1080" w:hanging="360"/>
      </w:pPr>
      <w:r w:rsidRPr="008848B4">
        <w:t>Dimmgeschwindigkeit auch über KNX veränderbar</w:t>
      </w:r>
    </w:p>
    <w:p w14:paraId="410B355B" w14:textId="77777777" w:rsidR="00F65C5C" w:rsidRPr="008848B4" w:rsidRDefault="00F65C5C" w:rsidP="00F65C5C">
      <w:pPr>
        <w:pStyle w:val="BulletPoint02"/>
        <w:ind w:left="1080" w:hanging="360"/>
      </w:pPr>
      <w:r w:rsidRPr="008848B4">
        <w:t>Automatische DALI-Adressierung ein-/ausschaltbar</w:t>
      </w:r>
    </w:p>
    <w:p w14:paraId="660AC83C" w14:textId="77777777" w:rsidR="00F65C5C" w:rsidRPr="008848B4" w:rsidRDefault="00F65C5C" w:rsidP="00F65C5C">
      <w:pPr>
        <w:pStyle w:val="BulletPoint02"/>
        <w:ind w:left="1080" w:hanging="360"/>
      </w:pPr>
      <w:r w:rsidRPr="008848B4">
        <w:t>Fehlermeldungen über KNX zu sperren</w:t>
      </w:r>
    </w:p>
    <w:p w14:paraId="46B0A061" w14:textId="77777777" w:rsidR="00F65C5C" w:rsidRPr="008848B4" w:rsidRDefault="00F65C5C" w:rsidP="00F65C5C">
      <w:pPr>
        <w:pStyle w:val="BulletPoint02"/>
        <w:ind w:left="1080" w:hanging="360"/>
      </w:pPr>
      <w:r w:rsidRPr="008848B4">
        <w:t>Quittier-Funktion bei Störmeldungen</w:t>
      </w:r>
    </w:p>
    <w:p w14:paraId="01058960" w14:textId="77777777" w:rsidR="00F65C5C" w:rsidRPr="008848B4" w:rsidRDefault="00F65C5C" w:rsidP="00F65C5C">
      <w:pPr>
        <w:pStyle w:val="BulletPoint02"/>
        <w:ind w:left="1080" w:hanging="360"/>
      </w:pPr>
      <w:r w:rsidRPr="008848B4">
        <w:t>DALI PowerOn Level programmierbar</w:t>
      </w:r>
    </w:p>
    <w:p w14:paraId="4C73DD13" w14:textId="77777777" w:rsidR="00F65C5C" w:rsidRPr="008848B4" w:rsidRDefault="00F65C5C" w:rsidP="00F65C5C">
      <w:pPr>
        <w:pStyle w:val="BulletPoint02"/>
        <w:ind w:left="1080" w:hanging="360"/>
      </w:pPr>
      <w:r w:rsidRPr="008848B4">
        <w:t>DALI System Failure Level programmierbar</w:t>
      </w:r>
    </w:p>
    <w:p w14:paraId="13F4FA66" w14:textId="77777777" w:rsidR="00F65C5C" w:rsidRPr="008848B4" w:rsidRDefault="00F65C5C" w:rsidP="00F65C5C">
      <w:pPr>
        <w:pStyle w:val="BulletPoint02"/>
        <w:ind w:left="1080" w:hanging="360"/>
      </w:pPr>
      <w:r w:rsidRPr="008848B4">
        <w:t>In-Betrieb-Objekt (zyklische Lebenssignal)</w:t>
      </w:r>
    </w:p>
    <w:p w14:paraId="3836C77D" w14:textId="77777777" w:rsidR="00F65C5C" w:rsidRPr="008848B4" w:rsidRDefault="00F65C5C" w:rsidP="00F65C5C">
      <w:pPr>
        <w:pStyle w:val="BulletPoint01"/>
      </w:pPr>
      <w:r w:rsidRPr="008848B4">
        <w:t>Eine Kaskadierung von Funktionen ist möglich</w:t>
      </w:r>
    </w:p>
    <w:p w14:paraId="288FD53D" w14:textId="77777777" w:rsidR="00F65C5C" w:rsidRPr="008848B4" w:rsidRDefault="00F65C5C" w:rsidP="00F65C5C">
      <w:pPr>
        <w:pStyle w:val="BulletPoint01"/>
      </w:pPr>
      <w:r w:rsidRPr="008848B4">
        <w:t>DALI-Inbetriebnahme (Adressen- und Gruppenzuordnung) mit ETS-unabhängigem Diagnose- und Inbetriebnahme-Tool</w:t>
      </w:r>
    </w:p>
    <w:p w14:paraId="30F43BEF" w14:textId="77777777" w:rsidR="00F65C5C" w:rsidRPr="008848B4" w:rsidRDefault="00F65C5C" w:rsidP="00F65C5C">
      <w:pPr>
        <w:pStyle w:val="BulletPoint01"/>
      </w:pPr>
      <w:r w:rsidRPr="008848B4">
        <w:t>Ausgang: 1 DALI-Ausgang für max. 64 DALI-Teilnehmer</w:t>
      </w:r>
    </w:p>
    <w:p w14:paraId="24AC1133" w14:textId="77777777" w:rsidR="00F65C5C" w:rsidRPr="008848B4" w:rsidRDefault="00F65C5C" w:rsidP="00F65C5C">
      <w:pPr>
        <w:pStyle w:val="BulletPoint01"/>
      </w:pPr>
      <w:r w:rsidRPr="008848B4">
        <w:t>Betriebsspannung: 85…265 V AC, 45…65 Hz, 110…240 V DC</w:t>
      </w:r>
    </w:p>
    <w:p w14:paraId="781C8F0A" w14:textId="77777777" w:rsidR="00F65C5C" w:rsidRPr="008848B4" w:rsidRDefault="00F65C5C" w:rsidP="00F65C5C">
      <w:pPr>
        <w:pStyle w:val="BulletPoint01"/>
      </w:pPr>
      <w:r w:rsidRPr="008848B4">
        <w:t>Maximale Verlustleistung Gerät: 3,0 W</w:t>
      </w:r>
    </w:p>
    <w:p w14:paraId="7AA877B4" w14:textId="77777777" w:rsidR="00F65C5C" w:rsidRPr="008848B4" w:rsidRDefault="00F65C5C" w:rsidP="00F65C5C">
      <w:pPr>
        <w:pStyle w:val="BulletPoint01"/>
      </w:pPr>
      <w:r w:rsidRPr="008848B4">
        <w:rPr>
          <w:color w:val="000000"/>
          <w:sz w:val="20"/>
          <w:szCs w:val="20"/>
        </w:rPr>
        <w:t>Anschlüsse</w:t>
      </w:r>
      <w:r w:rsidRPr="008848B4">
        <w:t>:</w:t>
      </w:r>
    </w:p>
    <w:p w14:paraId="2C052502" w14:textId="77777777" w:rsidR="00F65C5C" w:rsidRPr="008848B4" w:rsidRDefault="00F65C5C" w:rsidP="00F65C5C">
      <w:pPr>
        <w:pStyle w:val="BulletPoint02"/>
        <w:ind w:left="1080" w:hanging="360"/>
      </w:pPr>
      <w:r w:rsidRPr="008848B4">
        <w:t>DALI: Schraubklemme</w:t>
      </w:r>
    </w:p>
    <w:p w14:paraId="5C6997DD" w14:textId="77777777" w:rsidR="00F65C5C" w:rsidRPr="008848B4" w:rsidRDefault="00F65C5C" w:rsidP="00F65C5C">
      <w:pPr>
        <w:pStyle w:val="BulletPoint02"/>
        <w:ind w:left="1080" w:hanging="360"/>
      </w:pPr>
      <w:r w:rsidRPr="008848B4">
        <w:t>KNX: Schraubenlose Busanschlussklemme</w:t>
      </w:r>
    </w:p>
    <w:p w14:paraId="59F3E6D4" w14:textId="77777777" w:rsidR="00F65C5C" w:rsidRPr="008848B4" w:rsidRDefault="00F65C5C" w:rsidP="00F65C5C">
      <w:pPr>
        <w:spacing w:after="200"/>
        <w:rPr>
          <w:rFonts w:ascii="Arial" w:eastAsia="Arial" w:hAnsi="Arial" w:cs="Arial"/>
          <w:noProof/>
          <w:szCs w:val="18"/>
        </w:rPr>
      </w:pPr>
      <w:r w:rsidRPr="008848B4">
        <w:br w:type="page"/>
      </w:r>
    </w:p>
    <w:p w14:paraId="7CEB4248" w14:textId="77777777" w:rsidR="00F65C5C" w:rsidRPr="008848B4" w:rsidRDefault="00F65C5C" w:rsidP="00F65C5C">
      <w:pPr>
        <w:pStyle w:val="BulletPoint01"/>
      </w:pPr>
      <w:r w:rsidRPr="008848B4">
        <w:lastRenderedPageBreak/>
        <w:t>Gehäuse:</w:t>
      </w:r>
    </w:p>
    <w:p w14:paraId="685ABA3E" w14:textId="77777777" w:rsidR="00F65C5C" w:rsidRPr="008848B4" w:rsidRDefault="00F65C5C" w:rsidP="00F65C5C">
      <w:pPr>
        <w:pStyle w:val="BulletPoint02"/>
        <w:ind w:left="1080" w:hanging="360"/>
      </w:pPr>
      <w:r w:rsidRPr="008848B4">
        <w:t>Kunststoff, halogenfrei</w:t>
      </w:r>
    </w:p>
    <w:p w14:paraId="7BA7C08D" w14:textId="77777777" w:rsidR="00F65C5C" w:rsidRPr="008848B4" w:rsidRDefault="00F65C5C" w:rsidP="00F65C5C">
      <w:pPr>
        <w:pStyle w:val="BulletPoint02"/>
        <w:ind w:left="1080" w:hanging="360"/>
      </w:pPr>
      <w:r w:rsidRPr="008848B4">
        <w:t>Entflammbarkeit V-0 gem. UL94</w:t>
      </w:r>
    </w:p>
    <w:p w14:paraId="6D92CDDE" w14:textId="77777777" w:rsidR="00F65C5C" w:rsidRPr="008848B4" w:rsidRDefault="00F65C5C" w:rsidP="00F65C5C">
      <w:pPr>
        <w:pStyle w:val="BulletPoint01"/>
      </w:pPr>
      <w:r w:rsidRPr="008848B4">
        <w:t>Schutzart: IP 20, IEC/EN 60 529</w:t>
      </w:r>
    </w:p>
    <w:p w14:paraId="33F0A62D" w14:textId="77777777" w:rsidR="00F65C5C" w:rsidRPr="008848B4" w:rsidRDefault="00F65C5C" w:rsidP="00F65C5C">
      <w:pPr>
        <w:pStyle w:val="BulletPoint01"/>
      </w:pPr>
      <w:r w:rsidRPr="008848B4">
        <w:t>Montage: Auf Tragschiene 35 mm, IEC/EN 60 715</w:t>
      </w:r>
    </w:p>
    <w:p w14:paraId="3223CECF" w14:textId="77777777" w:rsidR="00F65C5C" w:rsidRPr="008848B4" w:rsidRDefault="00F65C5C" w:rsidP="00F65C5C">
      <w:pPr>
        <w:pStyle w:val="BulletPoint01"/>
      </w:pPr>
      <w:r w:rsidRPr="008848B4">
        <w:t>Einbaulage: Beliebig</w:t>
      </w:r>
    </w:p>
    <w:p w14:paraId="22C1B976" w14:textId="77777777" w:rsidR="00F65C5C" w:rsidRPr="008848B4" w:rsidRDefault="00F65C5C" w:rsidP="00F65C5C">
      <w:pPr>
        <w:pStyle w:val="BulletPoint01"/>
      </w:pPr>
      <w:r w:rsidRPr="008848B4">
        <w:t>Breite: 4 TE à 18 mm</w:t>
      </w:r>
    </w:p>
    <w:p w14:paraId="7CF4AAAC" w14:textId="77777777" w:rsidR="00F65C5C" w:rsidRPr="008848B4" w:rsidRDefault="00F65C5C" w:rsidP="00F65C5C">
      <w:pPr>
        <w:pStyle w:val="BulletPoint01"/>
      </w:pPr>
      <w:r w:rsidRPr="008848B4">
        <w:t>Hersteller: ABB</w:t>
      </w:r>
    </w:p>
    <w:p w14:paraId="51447B46" w14:textId="77777777" w:rsidR="00F65C5C" w:rsidRPr="008848B4" w:rsidRDefault="00F65C5C" w:rsidP="00F65C5C">
      <w:pPr>
        <w:pStyle w:val="BulletPoint01"/>
        <w:ind w:left="360" w:hanging="360"/>
      </w:pPr>
      <w:r w:rsidRPr="008848B4">
        <w:t>Typ: DG/S 1.16.1</w:t>
      </w:r>
    </w:p>
    <w:p w14:paraId="4B3A10C2" w14:textId="77777777" w:rsidR="00F65C5C" w:rsidRPr="008848B4" w:rsidRDefault="00F65C5C" w:rsidP="00F65C5C">
      <w:pPr>
        <w:rPr>
          <w:rFonts w:ascii="Arial" w:eastAsia="Arial" w:hAnsi="Arial" w:cs="Arial"/>
          <w:szCs w:val="18"/>
        </w:rPr>
      </w:pPr>
      <w:r w:rsidRPr="008848B4">
        <w:br w:type="page"/>
      </w:r>
    </w:p>
    <w:p w14:paraId="0DA1C4A3" w14:textId="77777777" w:rsidR="00F65C5C" w:rsidRPr="008848B4" w:rsidRDefault="00F65C5C" w:rsidP="00F65C5C">
      <w:pPr>
        <w:pStyle w:val="berschrift1"/>
        <w:spacing w:before="0"/>
      </w:pPr>
      <w:bookmarkStart w:id="112" w:name="_Toc395865855"/>
      <w:bookmarkStart w:id="113" w:name="_Toc401650584"/>
      <w:bookmarkStart w:id="114" w:name="_Toc369616755"/>
      <w:bookmarkStart w:id="115" w:name="_Toc370112033"/>
      <w:bookmarkStart w:id="116" w:name="_Toc455412043"/>
      <w:bookmarkStart w:id="117" w:name="_Toc455489280"/>
      <w:bookmarkStart w:id="118" w:name="_Toc456175768"/>
      <w:bookmarkStart w:id="119" w:name="_Toc467069915"/>
      <w:bookmarkStart w:id="120" w:name="_Toc372718860"/>
      <w:bookmarkStart w:id="121" w:name="_Toc401070993"/>
      <w:bookmarkStart w:id="122" w:name="_Toc401072703"/>
      <w:bookmarkStart w:id="123" w:name="_Toc401072932"/>
      <w:bookmarkStart w:id="124" w:name="_Toc401072967"/>
      <w:bookmarkStart w:id="125" w:name="_Toc401073049"/>
      <w:bookmarkStart w:id="126" w:name="_Toc401073082"/>
      <w:bookmarkStart w:id="127" w:name="_Toc401073108"/>
      <w:bookmarkStart w:id="128" w:name="_Toc401073144"/>
      <w:bookmarkStart w:id="129" w:name="_Toc401155395"/>
      <w:bookmarkStart w:id="130" w:name="_Toc369616756"/>
      <w:bookmarkStart w:id="131" w:name="_Toc370112034"/>
      <w:r w:rsidRPr="008848B4">
        <w:lastRenderedPageBreak/>
        <w:t xml:space="preserve">Steuergeräte – </w:t>
      </w:r>
      <w:bookmarkEnd w:id="112"/>
      <w:bookmarkEnd w:id="113"/>
      <w:bookmarkEnd w:id="114"/>
      <w:bookmarkEnd w:id="115"/>
      <w:r w:rsidRPr="008848B4">
        <w:t>Jalousie/Sonnenschutz</w:t>
      </w:r>
      <w:bookmarkEnd w:id="116"/>
      <w:bookmarkEnd w:id="117"/>
      <w:bookmarkEnd w:id="118"/>
      <w:bookmarkEnd w:id="119"/>
    </w:p>
    <w:p w14:paraId="120152BF" w14:textId="77777777" w:rsidR="00F65C5C" w:rsidRPr="008848B4" w:rsidRDefault="00F65C5C" w:rsidP="00F65C5C">
      <w:pPr>
        <w:spacing w:after="50"/>
      </w:pPr>
    </w:p>
    <w:p w14:paraId="57D01F55" w14:textId="77777777" w:rsidR="00F65C5C" w:rsidRPr="008848B4" w:rsidRDefault="00F65C5C" w:rsidP="00F65C5C">
      <w:pPr>
        <w:pStyle w:val="berschrift2"/>
        <w:ind w:left="454" w:hanging="454"/>
      </w:pPr>
      <w:bookmarkStart w:id="132" w:name="_Toc455412044"/>
      <w:bookmarkStart w:id="133" w:name="_Toc455489281"/>
      <w:bookmarkStart w:id="134" w:name="_Toc456175769"/>
      <w:bookmarkStart w:id="135" w:name="_Toc467069916"/>
      <w:r w:rsidRPr="008848B4">
        <w:t>Jalousie-/</w:t>
      </w:r>
      <w:proofErr w:type="spellStart"/>
      <w:r w:rsidRPr="008848B4">
        <w:t>Rollladenaktor</w:t>
      </w:r>
      <w:proofErr w:type="spellEnd"/>
      <w:r w:rsidRPr="008848B4">
        <w:t xml:space="preserve"> mit Fahrzeitermittlung und manueller Bedienung</w:t>
      </w:r>
      <w:bookmarkEnd w:id="132"/>
      <w:bookmarkEnd w:id="133"/>
      <w:bookmarkEnd w:id="134"/>
      <w:bookmarkEnd w:id="135"/>
    </w:p>
    <w:p w14:paraId="664EF7B0" w14:textId="77777777" w:rsidR="00F65C5C" w:rsidRPr="008848B4" w:rsidRDefault="00F65C5C" w:rsidP="00F65C5C">
      <w:pPr>
        <w:pStyle w:val="BulletPoint01"/>
      </w:pPr>
      <w:r w:rsidRPr="008848B4">
        <w:t>Zur Steuerung von bis zu 2/4/8 Jalousie- oder Rollladenantrieben (230 V AC) je Ausgang über KNX und/oder manuell</w:t>
      </w:r>
    </w:p>
    <w:p w14:paraId="7E8105C8" w14:textId="77777777" w:rsidR="00F65C5C" w:rsidRPr="008848B4" w:rsidRDefault="00F65C5C" w:rsidP="00F65C5C">
      <w:pPr>
        <w:pStyle w:val="BulletPoint02"/>
        <w:ind w:left="1080" w:hanging="360"/>
      </w:pPr>
      <w:r w:rsidRPr="008848B4">
        <w:t xml:space="preserve">Keine Hilfsspannung notwendig </w:t>
      </w:r>
    </w:p>
    <w:p w14:paraId="36C7CA9C" w14:textId="77777777" w:rsidR="00F65C5C" w:rsidRPr="008848B4" w:rsidRDefault="00F65C5C" w:rsidP="00F65C5C">
      <w:pPr>
        <w:pStyle w:val="BulletPoint02"/>
        <w:ind w:left="1080" w:hanging="360"/>
      </w:pPr>
      <w:r w:rsidRPr="008848B4">
        <w:t>Manuelle Bedientasten und LED-Anzeige pro Kanal</w:t>
      </w:r>
    </w:p>
    <w:p w14:paraId="29B48D61" w14:textId="77777777" w:rsidR="00F65C5C" w:rsidRPr="008848B4" w:rsidRDefault="00F65C5C" w:rsidP="00F65C5C">
      <w:pPr>
        <w:pStyle w:val="BulletPoint02"/>
        <w:ind w:left="1080" w:hanging="360"/>
      </w:pPr>
      <w:r w:rsidRPr="008848B4">
        <w:t>Automatische Fahrzeitermittlung über Endlagenerkennung</w:t>
      </w:r>
    </w:p>
    <w:p w14:paraId="0EA07964" w14:textId="77777777" w:rsidR="00F65C5C" w:rsidRPr="008848B4" w:rsidRDefault="00F65C5C" w:rsidP="00F65C5C">
      <w:pPr>
        <w:pStyle w:val="BulletPoint02"/>
        <w:ind w:left="1080" w:hanging="360"/>
      </w:pPr>
      <w:r w:rsidRPr="008848B4">
        <w:t>Elektromechanisch verriegelte Ausgangskontakte zum Antriebsschutz</w:t>
      </w:r>
    </w:p>
    <w:p w14:paraId="3D5D98D1" w14:textId="77777777" w:rsidR="00F65C5C" w:rsidRPr="008848B4" w:rsidRDefault="00F65C5C" w:rsidP="00F65C5C">
      <w:pPr>
        <w:pStyle w:val="BulletPoint02"/>
        <w:ind w:left="1080" w:hanging="360"/>
      </w:pPr>
      <w:r w:rsidRPr="008848B4">
        <w:t>Ansteuerung einer Vorzugslage bei Busspannungsausfall mit Einhaltung der Umkehrpause</w:t>
      </w:r>
    </w:p>
    <w:p w14:paraId="4ABC5933" w14:textId="77777777" w:rsidR="00F65C5C" w:rsidRPr="008848B4" w:rsidRDefault="00F65C5C" w:rsidP="00F65C5C">
      <w:pPr>
        <w:pStyle w:val="BulletPoint01"/>
      </w:pPr>
      <w:r w:rsidRPr="008848B4">
        <w:t>Funktion:</w:t>
      </w:r>
    </w:p>
    <w:p w14:paraId="36B6DA1C" w14:textId="77777777" w:rsidR="00F65C5C" w:rsidRPr="008848B4" w:rsidRDefault="00F65C5C" w:rsidP="00F65C5C">
      <w:pPr>
        <w:pStyle w:val="BulletPoint02"/>
        <w:ind w:left="1080" w:hanging="360"/>
      </w:pPr>
      <w:r w:rsidRPr="008848B4">
        <w:t>Jalousien/Rollläden</w:t>
      </w:r>
    </w:p>
    <w:p w14:paraId="1FDA432F" w14:textId="77777777" w:rsidR="00F65C5C" w:rsidRPr="008848B4" w:rsidRDefault="00F65C5C" w:rsidP="00F65C5C">
      <w:pPr>
        <w:pStyle w:val="BulletPoint02"/>
        <w:ind w:left="1080" w:hanging="360"/>
      </w:pPr>
      <w:r w:rsidRPr="008848B4">
        <w:t>Markisen und andere Behänge</w:t>
      </w:r>
    </w:p>
    <w:p w14:paraId="135021D7" w14:textId="77777777" w:rsidR="00F65C5C" w:rsidRPr="008848B4" w:rsidRDefault="00F65C5C" w:rsidP="00F65C5C">
      <w:pPr>
        <w:pStyle w:val="BulletPoint02"/>
        <w:ind w:left="1080" w:hanging="360"/>
      </w:pPr>
      <w:r w:rsidRPr="008848B4">
        <w:t>Lüftungsklappen</w:t>
      </w:r>
    </w:p>
    <w:p w14:paraId="042EFEB0" w14:textId="77777777" w:rsidR="00F65C5C" w:rsidRPr="008848B4" w:rsidRDefault="00F65C5C" w:rsidP="00F65C5C">
      <w:pPr>
        <w:pStyle w:val="BulletPoint02"/>
        <w:ind w:left="1080" w:hanging="360"/>
      </w:pPr>
      <w:r w:rsidRPr="008848B4">
        <w:t>Tore und Fenster</w:t>
      </w:r>
    </w:p>
    <w:p w14:paraId="19ED67A7" w14:textId="77777777" w:rsidR="00F65C5C" w:rsidRPr="008848B4" w:rsidRDefault="00F65C5C" w:rsidP="00F65C5C">
      <w:pPr>
        <w:pStyle w:val="BulletPoint01"/>
      </w:pPr>
      <w:r w:rsidRPr="008848B4">
        <w:t>Mit einem Anwendungsprogramm sind folgende Funktionen pro Ausgang möglich:</w:t>
      </w:r>
    </w:p>
    <w:p w14:paraId="43AE309C" w14:textId="77777777" w:rsidR="00F65C5C" w:rsidRPr="008848B4" w:rsidRDefault="00F65C5C" w:rsidP="00F65C5C">
      <w:pPr>
        <w:pStyle w:val="BulletPoint02"/>
        <w:ind w:left="1080" w:hanging="360"/>
      </w:pPr>
      <w:r w:rsidRPr="008848B4">
        <w:t>Kopieren und Tauschen von Kanälen</w:t>
      </w:r>
    </w:p>
    <w:p w14:paraId="0C8B9A54" w14:textId="77777777" w:rsidR="00F65C5C" w:rsidRPr="008848B4" w:rsidRDefault="00F65C5C" w:rsidP="00F65C5C">
      <w:pPr>
        <w:pStyle w:val="BulletPoint02"/>
        <w:ind w:left="1080" w:hanging="360"/>
      </w:pPr>
      <w:r w:rsidRPr="008848B4">
        <w:t>Zeitverzögertes Schalten der Antriebe</w:t>
      </w:r>
    </w:p>
    <w:p w14:paraId="62AC5132" w14:textId="77777777" w:rsidR="00F65C5C" w:rsidRPr="008848B4" w:rsidRDefault="00F65C5C" w:rsidP="00F65C5C">
      <w:pPr>
        <w:pStyle w:val="BulletPoint02"/>
        <w:ind w:left="1080" w:hanging="360"/>
      </w:pPr>
      <w:r w:rsidRPr="008848B4">
        <w:t>Zyklische Geräteüberwachung</w:t>
      </w:r>
    </w:p>
    <w:p w14:paraId="07B3CC5A" w14:textId="77777777" w:rsidR="00F65C5C" w:rsidRPr="008848B4" w:rsidRDefault="00F65C5C" w:rsidP="00F65C5C">
      <w:pPr>
        <w:pStyle w:val="BulletPoint02"/>
        <w:ind w:left="1080" w:hanging="360"/>
      </w:pPr>
      <w:r w:rsidRPr="008848B4">
        <w:t>Sende- und Schaltverzögerung nach Busspannungswiederkehr</w:t>
      </w:r>
    </w:p>
    <w:p w14:paraId="17B33C5D" w14:textId="77777777" w:rsidR="00F65C5C" w:rsidRPr="008848B4" w:rsidRDefault="00F65C5C" w:rsidP="00F65C5C">
      <w:pPr>
        <w:pStyle w:val="BulletPoint02"/>
        <w:ind w:left="1080" w:hanging="360"/>
      </w:pPr>
      <w:r w:rsidRPr="008848B4">
        <w:t>Statuswerte anfordern</w:t>
      </w:r>
    </w:p>
    <w:p w14:paraId="521F80F1" w14:textId="77777777" w:rsidR="00F65C5C" w:rsidRPr="008848B4" w:rsidRDefault="00F65C5C" w:rsidP="00F65C5C">
      <w:pPr>
        <w:pStyle w:val="BulletPoint02"/>
        <w:ind w:left="1080" w:hanging="360"/>
      </w:pPr>
      <w:r w:rsidRPr="008848B4">
        <w:t>Telegrammratenbegrenzung</w:t>
      </w:r>
    </w:p>
    <w:p w14:paraId="1DA2907E" w14:textId="77777777" w:rsidR="00F65C5C" w:rsidRPr="008848B4" w:rsidRDefault="00F65C5C" w:rsidP="00F65C5C">
      <w:pPr>
        <w:pStyle w:val="BulletPoint02"/>
        <w:ind w:left="1080" w:hanging="360"/>
      </w:pPr>
      <w:r w:rsidRPr="008848B4">
        <w:t>Verhalten bei Busspannungsausfall und Wiederkehr, Programmierung und Reset</w:t>
      </w:r>
    </w:p>
    <w:p w14:paraId="008DFDAE" w14:textId="77777777" w:rsidR="00F65C5C" w:rsidRPr="008848B4" w:rsidRDefault="00F65C5C" w:rsidP="00F65C5C">
      <w:pPr>
        <w:pStyle w:val="BulletPoint02"/>
        <w:ind w:left="1080" w:hanging="360"/>
      </w:pPr>
      <w:r w:rsidRPr="008848B4">
        <w:t>Manuelle Bedienung sperren/freigeben, Deaktivierung nach Zeit und Status</w:t>
      </w:r>
    </w:p>
    <w:p w14:paraId="6249AFC3" w14:textId="77777777" w:rsidR="00F65C5C" w:rsidRPr="008848B4" w:rsidRDefault="00F65C5C" w:rsidP="00F65C5C">
      <w:pPr>
        <w:pStyle w:val="BulletPoint02"/>
        <w:ind w:left="1080" w:hanging="360"/>
      </w:pPr>
      <w:r w:rsidRPr="008848B4">
        <w:t>Position bei Sicherheitsalarmen (3 x Wind- , Regen- und Frostalarm mit zyklischer Überwachung, Sperren und Zwangsführung) und Verhalten bei Rücknahme</w:t>
      </w:r>
    </w:p>
    <w:p w14:paraId="3FE8A47B" w14:textId="77777777" w:rsidR="00F65C5C" w:rsidRPr="008848B4" w:rsidRDefault="00F65C5C" w:rsidP="00F65C5C">
      <w:pPr>
        <w:pStyle w:val="BulletPoint02"/>
        <w:ind w:left="1080" w:hanging="360"/>
      </w:pPr>
      <w:r w:rsidRPr="008848B4">
        <w:t>Direkte Befehle AUF/AB, STOPP, Lamellenverstellung</w:t>
      </w:r>
    </w:p>
    <w:p w14:paraId="5AFAE36A" w14:textId="77777777" w:rsidR="00F65C5C" w:rsidRPr="008848B4" w:rsidRDefault="00F65C5C" w:rsidP="00F65C5C">
      <w:pPr>
        <w:pStyle w:val="BulletPoint02"/>
        <w:ind w:left="1080" w:hanging="360"/>
      </w:pPr>
      <w:r w:rsidRPr="008848B4">
        <w:t>Position Höhe/Lamelle 0…255 anfahren</w:t>
      </w:r>
    </w:p>
    <w:p w14:paraId="65F34674" w14:textId="77777777" w:rsidR="00F65C5C" w:rsidRPr="008848B4" w:rsidRDefault="00F65C5C" w:rsidP="00F65C5C">
      <w:pPr>
        <w:pStyle w:val="BulletPoint02"/>
        <w:ind w:left="1080" w:hanging="360"/>
      </w:pPr>
      <w:r w:rsidRPr="008848B4">
        <w:t>Preset Position 1…4 anfahren/setzen und 8-Bit-Szene</w:t>
      </w:r>
    </w:p>
    <w:p w14:paraId="40E2AE07" w14:textId="77777777" w:rsidR="00F65C5C" w:rsidRPr="008848B4" w:rsidRDefault="00F65C5C" w:rsidP="00F65C5C">
      <w:pPr>
        <w:pStyle w:val="BulletPoint02"/>
        <w:ind w:left="1080" w:hanging="360"/>
      </w:pPr>
      <w:r w:rsidRPr="008848B4">
        <w:t>Fahrbereichsbegrenzung (für direkte und Automatik-Befehle)</w:t>
      </w:r>
    </w:p>
    <w:p w14:paraId="533B0CDF" w14:textId="77777777" w:rsidR="00F65C5C" w:rsidRPr="008848B4" w:rsidRDefault="00F65C5C" w:rsidP="00F65C5C">
      <w:pPr>
        <w:pStyle w:val="BulletPoint02"/>
        <w:ind w:left="1080" w:hanging="360"/>
      </w:pPr>
      <w:r w:rsidRPr="008848B4">
        <w:t>Umkehrpause und Verzögerungszeiten der Antriebe einstellbar</w:t>
      </w:r>
    </w:p>
    <w:p w14:paraId="1B69A80C" w14:textId="77777777" w:rsidR="00F65C5C" w:rsidRPr="008848B4" w:rsidRDefault="00F65C5C" w:rsidP="00F65C5C">
      <w:pPr>
        <w:pStyle w:val="BulletPoint02"/>
        <w:ind w:left="1080" w:hanging="360"/>
      </w:pPr>
      <w:r w:rsidRPr="008848B4">
        <w:t>Automatiksteuerung (Position Höhe/Lamelle bei Sonne) und Lamellennachführung</w:t>
      </w:r>
    </w:p>
    <w:p w14:paraId="3F609074" w14:textId="77777777" w:rsidR="00F65C5C" w:rsidRPr="008848B4" w:rsidRDefault="00F65C5C" w:rsidP="00F65C5C">
      <w:pPr>
        <w:pStyle w:val="BulletPoint02"/>
        <w:ind w:left="1080" w:hanging="360"/>
      </w:pPr>
      <w:r w:rsidRPr="008848B4">
        <w:t>Heizen-/Kühlen-Automatik mit Überhitzungsschutz</w:t>
      </w:r>
    </w:p>
    <w:p w14:paraId="76927F8A" w14:textId="77777777" w:rsidR="00F65C5C" w:rsidRPr="008848B4" w:rsidRDefault="00F65C5C" w:rsidP="00F65C5C">
      <w:pPr>
        <w:pStyle w:val="BulletPoint02"/>
        <w:ind w:left="1080" w:hanging="360"/>
      </w:pPr>
      <w:r w:rsidRPr="008848B4">
        <w:t>Status Höhe/Lamelle 0…255, Endlage oben/unten, Bedienbarkeit, Automatik, Statusinformation (2 Byte)</w:t>
      </w:r>
    </w:p>
    <w:p w14:paraId="6D33C352" w14:textId="77777777" w:rsidR="00F65C5C" w:rsidRPr="008848B4" w:rsidRDefault="00F65C5C" w:rsidP="00F65C5C">
      <w:pPr>
        <w:pStyle w:val="BulletPoint02"/>
        <w:ind w:left="1080" w:hanging="360"/>
      </w:pPr>
      <w:r w:rsidRPr="008848B4">
        <w:t>Totzeiten Behang/Lamelle einstellbar</w:t>
      </w:r>
    </w:p>
    <w:p w14:paraId="75D91A18" w14:textId="77777777" w:rsidR="00F65C5C" w:rsidRPr="008848B4" w:rsidRDefault="00F65C5C" w:rsidP="00F65C5C">
      <w:pPr>
        <w:pStyle w:val="BulletPoint02"/>
        <w:ind w:left="1080" w:hanging="360"/>
      </w:pPr>
      <w:r w:rsidRPr="008848B4">
        <w:t>Tuchstraffung für Markisen und Schlitzstellung für Rollläden</w:t>
      </w:r>
    </w:p>
    <w:p w14:paraId="24CB0DEC" w14:textId="77777777" w:rsidR="00F65C5C" w:rsidRPr="008848B4" w:rsidRDefault="00F65C5C" w:rsidP="00F65C5C">
      <w:pPr>
        <w:pStyle w:val="BulletPoint02"/>
        <w:ind w:left="1080" w:hanging="360"/>
      </w:pPr>
      <w:r w:rsidRPr="008848B4">
        <w:t>Steuerung von Lüftungsklappen, Schaltbetrieb mit Treppenlichtfunktion</w:t>
      </w:r>
    </w:p>
    <w:p w14:paraId="1CE1CC50" w14:textId="77777777" w:rsidR="00F65C5C" w:rsidRPr="008848B4" w:rsidRDefault="00F65C5C" w:rsidP="00F65C5C">
      <w:pPr>
        <w:pStyle w:val="BulletPoint01"/>
      </w:pPr>
      <w:r w:rsidRPr="008848B4">
        <w:rPr>
          <w:rFonts w:asciiTheme="minorHAnsi" w:eastAsiaTheme="minorHAnsi" w:hAnsiTheme="minorHAnsi"/>
        </w:rPr>
        <w:t>Eine Kaskadierung von Funktionen ist möglich</w:t>
      </w:r>
    </w:p>
    <w:p w14:paraId="1D67C7AC" w14:textId="77777777" w:rsidR="00F65C5C" w:rsidRPr="008848B4" w:rsidRDefault="00F65C5C" w:rsidP="00F65C5C">
      <w:pPr>
        <w:pStyle w:val="BulletPoint01"/>
      </w:pPr>
      <w:r w:rsidRPr="008848B4">
        <w:rPr>
          <w:bCs/>
        </w:rPr>
        <w:t>Ausgänge</w:t>
      </w:r>
      <w:r w:rsidRPr="008848B4">
        <w:t>:</w:t>
      </w:r>
    </w:p>
    <w:p w14:paraId="3163C436" w14:textId="77777777" w:rsidR="00F65C5C" w:rsidRPr="008848B4" w:rsidRDefault="00F65C5C" w:rsidP="00F65C5C">
      <w:pPr>
        <w:pStyle w:val="BulletPoint02"/>
        <w:ind w:left="1080" w:hanging="360"/>
      </w:pPr>
      <w:r w:rsidRPr="008848B4">
        <w:t>2/4/8 unabhängige Ausgänge (pro Kanal 2 Relaisausgänge AUF/AB)</w:t>
      </w:r>
    </w:p>
    <w:p w14:paraId="5B6B2455" w14:textId="77777777" w:rsidR="00F65C5C" w:rsidRPr="008848B4" w:rsidRDefault="00F65C5C" w:rsidP="00F65C5C">
      <w:pPr>
        <w:pStyle w:val="BulletPoint01"/>
      </w:pPr>
      <w:r w:rsidRPr="008848B4">
        <w:t>Maximale Verlustleistung: 4,0 W</w:t>
      </w:r>
    </w:p>
    <w:p w14:paraId="385DAD1E" w14:textId="77777777" w:rsidR="00F65C5C" w:rsidRPr="008848B4" w:rsidRDefault="00F65C5C" w:rsidP="00F65C5C">
      <w:pPr>
        <w:pStyle w:val="BulletPoint01"/>
      </w:pPr>
      <w:r w:rsidRPr="008848B4">
        <w:t>Maximale Leistungsaufnahme KNX: 250 mW</w:t>
      </w:r>
    </w:p>
    <w:p w14:paraId="7CC72260" w14:textId="77777777" w:rsidR="00F65C5C" w:rsidRPr="008848B4" w:rsidRDefault="00F65C5C" w:rsidP="00F65C5C">
      <w:pPr>
        <w:pStyle w:val="BulletPoint01"/>
      </w:pPr>
      <w:r w:rsidRPr="008848B4">
        <w:t xml:space="preserve">Nennspannung: Max. 230 V AC, 45…65 Hz </w:t>
      </w:r>
    </w:p>
    <w:p w14:paraId="7E7EABD7" w14:textId="77777777" w:rsidR="00F65C5C" w:rsidRPr="008848B4" w:rsidRDefault="00F65C5C" w:rsidP="00F65C5C">
      <w:pPr>
        <w:pStyle w:val="BulletPoint01"/>
      </w:pPr>
      <w:r w:rsidRPr="008848B4">
        <w:t>Nennstrom: Max. 6 A</w:t>
      </w:r>
    </w:p>
    <w:p w14:paraId="5C9357C2" w14:textId="77777777" w:rsidR="00F65C5C" w:rsidRPr="008848B4" w:rsidRDefault="00F65C5C" w:rsidP="00F65C5C">
      <w:pPr>
        <w:pStyle w:val="BulletPoint01"/>
        <w:rPr>
          <w:bCs/>
        </w:rPr>
      </w:pPr>
      <w:r w:rsidRPr="008848B4">
        <w:lastRenderedPageBreak/>
        <w:t>Bedien- u. Anzeigeelemente: Pro Kanal je 2 LEDs und Tasten (Auf/AB)</w:t>
      </w:r>
    </w:p>
    <w:p w14:paraId="1B9A82AC" w14:textId="77777777" w:rsidR="00F65C5C" w:rsidRPr="008848B4" w:rsidRDefault="00F65C5C" w:rsidP="00F65C5C">
      <w:pPr>
        <w:pStyle w:val="BulletPoint01"/>
      </w:pPr>
      <w:r w:rsidRPr="008848B4">
        <w:t xml:space="preserve">Anschluss: </w:t>
      </w:r>
    </w:p>
    <w:p w14:paraId="1193C81E" w14:textId="77777777" w:rsidR="00F65C5C" w:rsidRPr="008848B4" w:rsidRDefault="00F65C5C" w:rsidP="00F65C5C">
      <w:pPr>
        <w:pStyle w:val="BulletPoint02"/>
        <w:ind w:left="1080" w:hanging="360"/>
      </w:pPr>
      <w:r w:rsidRPr="008848B4">
        <w:t>Laststromkreis: Schraubklemmen mit Kombikopfschraube für Leitungen von 0,2…6,0 mm</w:t>
      </w:r>
      <w:r w:rsidRPr="008848B4">
        <w:rPr>
          <w:vertAlign w:val="superscript"/>
        </w:rPr>
        <w:t>2</w:t>
      </w:r>
      <w:r w:rsidRPr="008848B4">
        <w:t xml:space="preserve"> </w:t>
      </w:r>
    </w:p>
    <w:p w14:paraId="6D70F33F" w14:textId="77777777" w:rsidR="00F65C5C" w:rsidRPr="008848B4" w:rsidRDefault="00F65C5C" w:rsidP="00F65C5C">
      <w:pPr>
        <w:pStyle w:val="BulletPoint02"/>
        <w:ind w:left="1080" w:hanging="360"/>
      </w:pPr>
      <w:r w:rsidRPr="008848B4">
        <w:t xml:space="preserve">KNX: Schraubenlose Busanschlussklemme </w:t>
      </w:r>
    </w:p>
    <w:p w14:paraId="2130BB9D" w14:textId="77777777" w:rsidR="00F65C5C" w:rsidRPr="008848B4" w:rsidRDefault="00F65C5C" w:rsidP="00F65C5C">
      <w:pPr>
        <w:pStyle w:val="BulletPoint01"/>
      </w:pPr>
      <w:r w:rsidRPr="008848B4">
        <w:t>Gehäuse:</w:t>
      </w:r>
    </w:p>
    <w:p w14:paraId="659A3619" w14:textId="77777777" w:rsidR="00F65C5C" w:rsidRPr="008848B4" w:rsidRDefault="00F65C5C" w:rsidP="00F65C5C">
      <w:pPr>
        <w:pStyle w:val="BulletPoint02"/>
        <w:ind w:left="1080" w:hanging="360"/>
      </w:pPr>
      <w:r w:rsidRPr="008848B4">
        <w:t>Kunststoff, halogenfrei</w:t>
      </w:r>
    </w:p>
    <w:p w14:paraId="681A4288" w14:textId="77777777" w:rsidR="00F65C5C" w:rsidRPr="008848B4" w:rsidRDefault="00F65C5C" w:rsidP="00F65C5C">
      <w:pPr>
        <w:pStyle w:val="BulletPoint02"/>
        <w:ind w:left="1080" w:hanging="360"/>
      </w:pPr>
      <w:r w:rsidRPr="008848B4">
        <w:t>Entflammbarkeit V-0 gem. UL94</w:t>
      </w:r>
    </w:p>
    <w:p w14:paraId="5277595C" w14:textId="77777777" w:rsidR="00F65C5C" w:rsidRPr="008848B4" w:rsidRDefault="00F65C5C" w:rsidP="00F65C5C">
      <w:pPr>
        <w:pStyle w:val="BulletPoint01"/>
      </w:pPr>
      <w:r w:rsidRPr="008848B4">
        <w:t>Schutzart: IP 20, IEC/EN 60 529</w:t>
      </w:r>
    </w:p>
    <w:p w14:paraId="47AC0539" w14:textId="77777777" w:rsidR="00F65C5C" w:rsidRPr="008848B4" w:rsidRDefault="00F65C5C" w:rsidP="00F65C5C">
      <w:pPr>
        <w:pStyle w:val="BulletPoint01"/>
      </w:pPr>
      <w:r w:rsidRPr="008848B4">
        <w:t>Montage: Auf Tragschiene 35 mm, IEC/EN 60 715</w:t>
      </w:r>
    </w:p>
    <w:p w14:paraId="2D513DA4" w14:textId="77777777" w:rsidR="00F65C5C" w:rsidRPr="008848B4" w:rsidRDefault="00F65C5C" w:rsidP="00F65C5C">
      <w:pPr>
        <w:pStyle w:val="BulletPoint01"/>
      </w:pPr>
      <w:r w:rsidRPr="008848B4">
        <w:t>Einbaulage: Beliebig</w:t>
      </w:r>
    </w:p>
    <w:p w14:paraId="20B67F91" w14:textId="77777777" w:rsidR="00F65C5C" w:rsidRPr="008848B4" w:rsidRDefault="00F65C5C" w:rsidP="00F65C5C">
      <w:pPr>
        <w:pStyle w:val="BulletPoint01"/>
      </w:pPr>
      <w:r w:rsidRPr="008848B4">
        <w:t>Breite: 4/8 TE à 18 mm</w:t>
      </w:r>
    </w:p>
    <w:p w14:paraId="14489FFE" w14:textId="77777777" w:rsidR="00F65C5C" w:rsidRPr="008848B4" w:rsidRDefault="00F65C5C" w:rsidP="00F65C5C">
      <w:pPr>
        <w:pStyle w:val="BulletPoint01"/>
      </w:pPr>
      <w:r w:rsidRPr="008848B4">
        <w:t>Hersteller: ABB</w:t>
      </w:r>
    </w:p>
    <w:p w14:paraId="412E7D3C" w14:textId="77777777" w:rsidR="00F65C5C" w:rsidRPr="008848B4" w:rsidRDefault="00F65C5C" w:rsidP="00F65C5C">
      <w:pPr>
        <w:pStyle w:val="BulletPoint01"/>
        <w:spacing w:after="94"/>
      </w:pPr>
      <w:r w:rsidRPr="008848B4">
        <w:t>Typ (je nach Anzahl der Kanäle): JRA/S 2.230.5.1, JRA/S 4.230.5.1, JRA/S 8.230.5.1</w:t>
      </w:r>
    </w:p>
    <w:p w14:paraId="2F8735D9" w14:textId="77777777" w:rsidR="00F65C5C" w:rsidRPr="008848B4" w:rsidRDefault="00F65C5C" w:rsidP="00F65C5C">
      <w:pPr>
        <w:pStyle w:val="BulletPoint01"/>
        <w:spacing w:after="94"/>
      </w:pPr>
      <w:r w:rsidRPr="008848B4">
        <w:br w:type="page"/>
      </w:r>
    </w:p>
    <w:p w14:paraId="71299182" w14:textId="77777777" w:rsidR="00F65C5C" w:rsidRPr="008848B4" w:rsidRDefault="00F65C5C" w:rsidP="00F65C5C">
      <w:pPr>
        <w:pStyle w:val="berschrift2"/>
      </w:pPr>
      <w:bookmarkStart w:id="136" w:name="_Toc401650587"/>
      <w:bookmarkStart w:id="137" w:name="_Toc455412046"/>
      <w:bookmarkStart w:id="138" w:name="_Toc455489283"/>
      <w:bookmarkStart w:id="139" w:name="_Toc456175770"/>
      <w:bookmarkStart w:id="140" w:name="_Toc467069917"/>
      <w:bookmarkEnd w:id="120"/>
      <w:bookmarkEnd w:id="121"/>
      <w:bookmarkEnd w:id="122"/>
      <w:bookmarkEnd w:id="123"/>
      <w:bookmarkEnd w:id="124"/>
      <w:bookmarkEnd w:id="125"/>
      <w:bookmarkEnd w:id="126"/>
      <w:bookmarkEnd w:id="127"/>
      <w:bookmarkEnd w:id="128"/>
      <w:bookmarkEnd w:id="129"/>
      <w:r w:rsidRPr="008848B4">
        <w:lastRenderedPageBreak/>
        <w:t>KNX</w:t>
      </w:r>
      <w:bookmarkEnd w:id="136"/>
      <w:r w:rsidRPr="008848B4">
        <w:t>-Wettersystem</w:t>
      </w:r>
      <w:bookmarkEnd w:id="137"/>
      <w:bookmarkEnd w:id="138"/>
      <w:bookmarkEnd w:id="139"/>
      <w:bookmarkEnd w:id="140"/>
    </w:p>
    <w:p w14:paraId="62C01399" w14:textId="77777777" w:rsidR="00F65C5C" w:rsidRPr="008848B4" w:rsidRDefault="00F65C5C" w:rsidP="00F65C5C">
      <w:pPr>
        <w:pStyle w:val="BulletPoint01"/>
      </w:pPr>
      <w:r w:rsidRPr="008848B4">
        <w:t>Das Wettersystem besteht aus 2 Komponenten:</w:t>
      </w:r>
    </w:p>
    <w:p w14:paraId="7DBCB9A8" w14:textId="77777777" w:rsidR="00F65C5C" w:rsidRPr="008848B4" w:rsidRDefault="00F65C5C" w:rsidP="00F65C5C">
      <w:pPr>
        <w:pStyle w:val="BulletPoint02"/>
        <w:ind w:left="1080" w:hanging="360"/>
      </w:pPr>
      <w:r w:rsidRPr="008848B4">
        <w:rPr>
          <w:bCs/>
        </w:rPr>
        <w:t>Wettersensor</w:t>
      </w:r>
      <w:r w:rsidRPr="008848B4">
        <w:t>: Der Wettersensor wird in Kombination mit der Wetterzentrale in KNX-Anlagen eingesetzt. Der Wettersensor ermöglicht die Erfassung von Wind, Helligkeit in der Himmelsrichtungen, Regen inkl. Heizung, Temperatur, Datum und Uhrzeit auf GPS-Basis. Das integrierte Netzteil in der Wetterzentrale versorgt den Wettersensor direkt mit Spannung.</w:t>
      </w:r>
    </w:p>
    <w:p w14:paraId="4C2B6382" w14:textId="77777777" w:rsidR="00F65C5C" w:rsidRPr="008848B4" w:rsidRDefault="00F65C5C" w:rsidP="00F65C5C">
      <w:pPr>
        <w:pStyle w:val="BulletPoint02"/>
        <w:ind w:left="1080" w:hanging="360"/>
      </w:pPr>
      <w:r w:rsidRPr="008848B4">
        <w:rPr>
          <w:bCs/>
        </w:rPr>
        <w:t>Wetterzentrale: Der Wettersensor vom Typ WES/A wird an die Wetterzentrale angeschlossen. Mit der Wetterzentrale und dem Wettersensor stehen Wetterdaten in einer KNX-Anlage zur Verfügung. Die Wetterzentrale liefert u.a. Daten für die Windgeschwindigkeiten, Helligkeit in drei Himmelsrichtungen, Dämmerung, Regen, Temperatur, Tag/Nacht Information, Datum und Uhrzeit. Das integrierte Netzteil versorgt den Wettersensor direkt mit Spannung. Ein Temperatursensor vom Typ PT 1.000 kann angeschlossen werden.</w:t>
      </w:r>
    </w:p>
    <w:p w14:paraId="37954745" w14:textId="77777777" w:rsidR="00F65C5C" w:rsidRPr="008848B4" w:rsidRDefault="00F65C5C" w:rsidP="00F65C5C">
      <w:pPr>
        <w:pStyle w:val="BulletPoint01"/>
        <w:ind w:left="360" w:hanging="360"/>
      </w:pPr>
      <w:r w:rsidRPr="008848B4">
        <w:t>Wetterzentrale und Wettersensor sind aufeinander abgestimmt. Ein zusätzlicher Heiztransformator ist nicht notwendig.</w:t>
      </w:r>
    </w:p>
    <w:p w14:paraId="74DC021F" w14:textId="77777777" w:rsidR="00F65C5C" w:rsidRPr="008848B4" w:rsidRDefault="00F65C5C" w:rsidP="00F65C5C">
      <w:pPr>
        <w:pStyle w:val="BulletPoint01"/>
      </w:pPr>
      <w:r w:rsidRPr="008848B4">
        <w:t>Jalousien und Markisen können bei starkem Wind eingefahren oder Dachfenster und Oberlichter bei einsetzendem Regen geschlossen werden.</w:t>
      </w:r>
    </w:p>
    <w:p w14:paraId="374A5A38" w14:textId="77777777" w:rsidR="00F65C5C" w:rsidRPr="008848B4" w:rsidRDefault="00F65C5C" w:rsidP="00F65C5C">
      <w:pPr>
        <w:pStyle w:val="BulletPoint01"/>
        <w:ind w:left="360" w:hanging="360"/>
        <w:rPr>
          <w:bCs/>
        </w:rPr>
      </w:pPr>
      <w:r w:rsidRPr="008848B4">
        <w:t>Mit einem Anwendungsprogramm sind folgende Funktionen möglich</w:t>
      </w:r>
      <w:r w:rsidRPr="008848B4">
        <w:rPr>
          <w:bCs/>
        </w:rPr>
        <w:t>:</w:t>
      </w:r>
    </w:p>
    <w:p w14:paraId="3A73F308" w14:textId="77777777" w:rsidR="00F65C5C" w:rsidRPr="008848B4" w:rsidRDefault="00F65C5C" w:rsidP="00F65C5C">
      <w:pPr>
        <w:pStyle w:val="BulletPoint02"/>
        <w:ind w:left="1080" w:hanging="360"/>
      </w:pPr>
      <w:r w:rsidRPr="008848B4">
        <w:t>Das Gerät ermöglicht die Erfassung und Verarbeitung von acht unabhängigen Wetterdaten aus dem Wettersensor.</w:t>
      </w:r>
    </w:p>
    <w:p w14:paraId="0D3F47D6" w14:textId="77777777" w:rsidR="00F65C5C" w:rsidRPr="008848B4" w:rsidRDefault="00F65C5C" w:rsidP="00F65C5C">
      <w:pPr>
        <w:pStyle w:val="BulletPoint02"/>
        <w:ind w:left="1080" w:hanging="360"/>
      </w:pPr>
      <w:r w:rsidRPr="008848B4">
        <w:t>Die WZ/S hat ein integriertes Netzteil zur Versorgung des Wettersensors. Die Netzspannung beträgt 85…265 V AC, 50/60 Hz.</w:t>
      </w:r>
    </w:p>
    <w:p w14:paraId="4FB38C9F" w14:textId="77777777" w:rsidR="00F65C5C" w:rsidRPr="008848B4" w:rsidRDefault="00F65C5C" w:rsidP="00F65C5C">
      <w:pPr>
        <w:pStyle w:val="BulletPoint02"/>
        <w:ind w:left="1080" w:hanging="360"/>
      </w:pPr>
      <w:r w:rsidRPr="008848B4">
        <w:t>Der Wettersensor WES/A 3.1 erfasst Dämmerung, Helligkeit in drei Himmelsrichtungen, Regen, Temperatur, Tag/Nacht, Windgeschwindigkeit und über den Funkempfänger das Datum und die Uhrzeit.</w:t>
      </w:r>
    </w:p>
    <w:p w14:paraId="36268C39" w14:textId="77777777" w:rsidR="00F65C5C" w:rsidRPr="008848B4" w:rsidRDefault="00F65C5C" w:rsidP="00F65C5C">
      <w:pPr>
        <w:pStyle w:val="BulletPoint02"/>
        <w:ind w:left="1080" w:hanging="360"/>
      </w:pPr>
      <w:r w:rsidRPr="008848B4">
        <w:t>Je nach Auswahl der Parameter kann der Messwert als 1-Bit-, 1-Byte-, 2-Byte- oder 3-Byte-Wert über den Bus gesendet werden.</w:t>
      </w:r>
    </w:p>
    <w:p w14:paraId="7FDE4616" w14:textId="77777777" w:rsidR="00F65C5C" w:rsidRPr="008848B4" w:rsidRDefault="00F65C5C" w:rsidP="00F65C5C">
      <w:pPr>
        <w:pStyle w:val="BulletPoint02"/>
        <w:ind w:left="1080" w:hanging="360"/>
      </w:pPr>
      <w:r w:rsidRPr="008848B4">
        <w:t>Pro Sensor ist es möglich 2 Schwellwerte einzustellen. Der Schwellwert hat eine obere und untere Grenze, die sich unabhängig voneinander einstellen lassen. Die Schwellwerte selbst können über den Bus geändert werden. Dabei ist zu beachten, dass nach einem Download die Schwellwerte überschrieben werden.</w:t>
      </w:r>
    </w:p>
    <w:p w14:paraId="0D33C2F7" w14:textId="77777777" w:rsidR="00F65C5C" w:rsidRPr="008848B4" w:rsidRDefault="00F65C5C" w:rsidP="00F65C5C">
      <w:pPr>
        <w:pStyle w:val="BulletPoint02"/>
        <w:ind w:left="1080" w:hanging="360"/>
      </w:pPr>
      <w:r w:rsidRPr="008848B4">
        <w:t>Die interne Logik kann als UND- oder ODER-Gatter eingesetzt werden. Das Gatter kann mit maximal 4 Eingängen und einem Ausgang belegt werden. Die Ein- und Ausgänge sind invertierbar. Über die Funktion Logik können z.B. 2 externe Eingänge miteinander verknüpft werden.</w:t>
      </w:r>
    </w:p>
    <w:p w14:paraId="15CB32B5" w14:textId="77777777" w:rsidR="00F65C5C" w:rsidRPr="008848B4" w:rsidRDefault="00F65C5C" w:rsidP="00F65C5C">
      <w:pPr>
        <w:pStyle w:val="BulletPoint02"/>
        <w:ind w:left="1080" w:hanging="360"/>
        <w:rPr>
          <w:b/>
          <w:bCs/>
        </w:rPr>
      </w:pPr>
      <w:r w:rsidRPr="008848B4">
        <w:t>Es stehen 4 Wertespeicher mit jeweils 24 Speicherstellen zur Verfügung. Die Werte werden im Ringpuffer gespeichert.</w:t>
      </w:r>
    </w:p>
    <w:p w14:paraId="2F650D57" w14:textId="77777777" w:rsidR="00F65C5C" w:rsidRPr="008848B4" w:rsidRDefault="00F65C5C" w:rsidP="00F65C5C">
      <w:pPr>
        <w:pStyle w:val="BulletPoint01"/>
        <w:ind w:left="360" w:hanging="360"/>
      </w:pPr>
      <w:r w:rsidRPr="008848B4">
        <w:t>Wettersensor:</w:t>
      </w:r>
    </w:p>
    <w:p w14:paraId="52BD964D" w14:textId="77777777" w:rsidR="00F65C5C" w:rsidRPr="008848B4" w:rsidRDefault="00F65C5C" w:rsidP="00F65C5C">
      <w:pPr>
        <w:pStyle w:val="BulletPoint02"/>
        <w:spacing w:after="0"/>
        <w:ind w:left="1080" w:hanging="360"/>
        <w:contextualSpacing w:val="0"/>
      </w:pPr>
      <w:r w:rsidRPr="008848B4">
        <w:t>Anschluss:</w:t>
      </w:r>
    </w:p>
    <w:p w14:paraId="4E3BDDB1" w14:textId="77777777" w:rsidR="00F65C5C" w:rsidRPr="008848B4" w:rsidRDefault="00F65C5C" w:rsidP="00F65C5C">
      <w:pPr>
        <w:pStyle w:val="BulletPoint03"/>
        <w:ind w:left="1797" w:hanging="360"/>
      </w:pPr>
      <w:r w:rsidRPr="008848B4">
        <w:t xml:space="preserve">1, 2 Spannungsversorgung: 2-polig, je 1-Steckanschluss für massive Leiter 0,4 bis 1,5 mm Ø; </w:t>
      </w:r>
      <w:r w:rsidRPr="008848B4">
        <w:br/>
        <w:t xml:space="preserve">Farbe: Schwarz </w:t>
      </w:r>
    </w:p>
    <w:p w14:paraId="69B4A158" w14:textId="77777777" w:rsidR="00F65C5C" w:rsidRPr="008848B4" w:rsidRDefault="00F65C5C" w:rsidP="00F65C5C">
      <w:pPr>
        <w:pStyle w:val="BulletPoint03"/>
        <w:ind w:left="1797" w:hanging="360"/>
      </w:pPr>
      <w:r w:rsidRPr="008848B4">
        <w:t>A und B Datenkommunikation: 2-polig, je 4-Steckanschlüsse für massive Leiter 0,6 bis 0,8 mm Ø:</w:t>
      </w:r>
      <w:r w:rsidRPr="008848B4">
        <w:br/>
        <w:t>Farbe: Weiß/gelb</w:t>
      </w:r>
    </w:p>
    <w:p w14:paraId="519EA933" w14:textId="77777777" w:rsidR="00F65C5C" w:rsidRPr="008848B4" w:rsidRDefault="00F65C5C" w:rsidP="00F65C5C">
      <w:pPr>
        <w:pStyle w:val="BulletPoint02"/>
        <w:spacing w:after="0"/>
        <w:ind w:left="1080" w:hanging="360"/>
        <w:contextualSpacing w:val="0"/>
      </w:pPr>
      <w:r w:rsidRPr="008848B4">
        <w:t>Schutzart: IP 44, IEC/EN 60 529</w:t>
      </w:r>
    </w:p>
    <w:p w14:paraId="4ECDE983" w14:textId="77777777" w:rsidR="00F65C5C" w:rsidRPr="008848B4" w:rsidRDefault="00F65C5C" w:rsidP="00F65C5C">
      <w:pPr>
        <w:pStyle w:val="BulletPoint02"/>
        <w:spacing w:after="0"/>
        <w:ind w:left="1080" w:hanging="360"/>
        <w:contextualSpacing w:val="0"/>
      </w:pPr>
      <w:r w:rsidRPr="008848B4">
        <w:t xml:space="preserve">Montage: </w:t>
      </w:r>
      <w:r w:rsidRPr="008848B4">
        <w:rPr>
          <w:rFonts w:ascii="Arial" w:hAnsi="Arial"/>
          <w:color w:val="000000"/>
        </w:rPr>
        <w:t>Wandbefestigung</w:t>
      </w:r>
    </w:p>
    <w:p w14:paraId="4C841437" w14:textId="77777777" w:rsidR="00F65C5C" w:rsidRPr="008848B4" w:rsidRDefault="00F65C5C" w:rsidP="00F65C5C">
      <w:pPr>
        <w:pStyle w:val="BulletPoint02"/>
        <w:spacing w:after="0"/>
        <w:ind w:left="1080" w:hanging="360"/>
        <w:contextualSpacing w:val="0"/>
      </w:pPr>
      <w:r w:rsidRPr="008848B4">
        <w:rPr>
          <w:rFonts w:ascii="Arial" w:hAnsi="Arial"/>
          <w:color w:val="000000"/>
        </w:rPr>
        <w:t xml:space="preserve">Abmessungen </w:t>
      </w:r>
      <w:r w:rsidRPr="008848B4">
        <w:t>(H x B x T): 109 mm x 121 mm x 227 mm</w:t>
      </w:r>
    </w:p>
    <w:p w14:paraId="020862B8" w14:textId="77777777" w:rsidR="00F65C5C" w:rsidRPr="008848B4" w:rsidRDefault="00F65C5C" w:rsidP="00F65C5C">
      <w:pPr>
        <w:pStyle w:val="BulletPoint02"/>
        <w:spacing w:after="0"/>
        <w:ind w:left="1080" w:hanging="360"/>
        <w:contextualSpacing w:val="0"/>
        <w:rPr>
          <w:rFonts w:ascii="Arial" w:eastAsia="Arial" w:hAnsi="Arial"/>
        </w:rPr>
      </w:pPr>
      <w:r w:rsidRPr="008848B4">
        <w:t>Hersteller: ABB</w:t>
      </w:r>
    </w:p>
    <w:p w14:paraId="16BFCD11" w14:textId="77777777" w:rsidR="00F65C5C" w:rsidRPr="008848B4" w:rsidRDefault="00F65C5C" w:rsidP="00F65C5C">
      <w:pPr>
        <w:pStyle w:val="BulletPoint02"/>
        <w:ind w:left="1080" w:hanging="360"/>
        <w:rPr>
          <w:rFonts w:ascii="Arial" w:eastAsia="Arial" w:hAnsi="Arial"/>
        </w:rPr>
      </w:pPr>
      <w:r w:rsidRPr="008848B4">
        <w:t>Typ: WES/A 3.1</w:t>
      </w:r>
    </w:p>
    <w:p w14:paraId="572ABCB3" w14:textId="77777777" w:rsidR="00F65C5C" w:rsidRPr="008848B4" w:rsidRDefault="00F65C5C" w:rsidP="00F65C5C">
      <w:pPr>
        <w:spacing w:after="200"/>
        <w:rPr>
          <w:rFonts w:ascii="Arial" w:eastAsia="Arial" w:hAnsi="Arial" w:cs="Arial"/>
          <w:noProof/>
          <w:szCs w:val="18"/>
        </w:rPr>
      </w:pPr>
      <w:r w:rsidRPr="008848B4">
        <w:br w:type="page"/>
      </w:r>
    </w:p>
    <w:p w14:paraId="1D96005D" w14:textId="77777777" w:rsidR="00F65C5C" w:rsidRPr="008848B4" w:rsidRDefault="00F65C5C" w:rsidP="00F65C5C">
      <w:pPr>
        <w:pStyle w:val="BulletPoint01"/>
        <w:ind w:left="360" w:hanging="360"/>
      </w:pPr>
      <w:r w:rsidRPr="008848B4">
        <w:lastRenderedPageBreak/>
        <w:t>Wetterzentrale:</w:t>
      </w:r>
    </w:p>
    <w:p w14:paraId="1E98A164" w14:textId="77777777" w:rsidR="00F65C5C" w:rsidRPr="008848B4" w:rsidRDefault="00F65C5C" w:rsidP="00F65C5C">
      <w:pPr>
        <w:pStyle w:val="BulletPoint02"/>
        <w:ind w:left="1080" w:hanging="360"/>
      </w:pPr>
      <w:r w:rsidRPr="008848B4">
        <w:t xml:space="preserve">Netzspannung: </w:t>
      </w:r>
    </w:p>
    <w:p w14:paraId="6074363E" w14:textId="77777777" w:rsidR="00F65C5C" w:rsidRPr="008848B4" w:rsidRDefault="00F65C5C" w:rsidP="00F65C5C">
      <w:pPr>
        <w:pStyle w:val="BulletPoint03"/>
        <w:ind w:left="1797" w:hanging="360"/>
      </w:pPr>
      <w:r w:rsidRPr="008848B4">
        <w:t>85...265 V AC, 50/60 Hz</w:t>
      </w:r>
    </w:p>
    <w:p w14:paraId="6551DC36" w14:textId="77777777" w:rsidR="00F65C5C" w:rsidRPr="008848B4" w:rsidRDefault="00F65C5C" w:rsidP="00F65C5C">
      <w:pPr>
        <w:pStyle w:val="BulletPoint03"/>
        <w:ind w:left="1797" w:hanging="360"/>
      </w:pPr>
      <w:r w:rsidRPr="008848B4">
        <w:t>110…240 V DC</w:t>
      </w:r>
    </w:p>
    <w:p w14:paraId="1079EED8" w14:textId="77777777" w:rsidR="00F65C5C" w:rsidRPr="008848B4" w:rsidRDefault="00F65C5C" w:rsidP="00F65C5C">
      <w:pPr>
        <w:pStyle w:val="BulletPoint02"/>
        <w:spacing w:after="0"/>
        <w:ind w:left="1080" w:hanging="360"/>
        <w:contextualSpacing w:val="0"/>
      </w:pPr>
      <w:r w:rsidRPr="008848B4">
        <w:t>Ausgang: Spannungsversorgung, Datenkommunikation</w:t>
      </w:r>
    </w:p>
    <w:p w14:paraId="30CC852C" w14:textId="77777777" w:rsidR="00F65C5C" w:rsidRPr="008848B4" w:rsidRDefault="00F65C5C" w:rsidP="00F65C5C">
      <w:pPr>
        <w:pStyle w:val="BulletPoint02"/>
        <w:spacing w:after="0"/>
        <w:ind w:left="1080" w:hanging="360"/>
        <w:contextualSpacing w:val="0"/>
      </w:pPr>
      <w:r w:rsidRPr="008848B4">
        <w:t>Eingang: Temperatursensor (PT 1000)</w:t>
      </w:r>
    </w:p>
    <w:p w14:paraId="311DC55F" w14:textId="77777777" w:rsidR="00F65C5C" w:rsidRPr="008848B4" w:rsidRDefault="00F65C5C" w:rsidP="00F65C5C">
      <w:pPr>
        <w:pStyle w:val="BulletPoint02"/>
        <w:spacing w:after="0"/>
        <w:ind w:left="1080" w:hanging="360"/>
        <w:contextualSpacing w:val="0"/>
      </w:pPr>
      <w:r w:rsidRPr="008848B4">
        <w:t>Anschluss: Schraubklemmen</w:t>
      </w:r>
    </w:p>
    <w:p w14:paraId="5E29A5ED" w14:textId="77777777" w:rsidR="00F65C5C" w:rsidRPr="008848B4" w:rsidRDefault="00F65C5C" w:rsidP="00F65C5C">
      <w:pPr>
        <w:pStyle w:val="BulletPoint02"/>
        <w:spacing w:after="0"/>
        <w:ind w:left="1080" w:hanging="360"/>
        <w:contextualSpacing w:val="0"/>
      </w:pPr>
      <w:r w:rsidRPr="008848B4">
        <w:t>Anziehdrehmoment: Max. 0,6 Nm</w:t>
      </w:r>
    </w:p>
    <w:p w14:paraId="7ECF5BD2" w14:textId="77777777" w:rsidR="00F65C5C" w:rsidRPr="008848B4" w:rsidRDefault="00F65C5C" w:rsidP="00F65C5C">
      <w:pPr>
        <w:pStyle w:val="BulletPoint02"/>
        <w:spacing w:after="0"/>
        <w:ind w:left="1080" w:hanging="360"/>
        <w:contextualSpacing w:val="0"/>
      </w:pPr>
      <w:r w:rsidRPr="008848B4">
        <w:t>KNX: Schraubenlose Busanschlussklemmen</w:t>
      </w:r>
    </w:p>
    <w:p w14:paraId="7402889D" w14:textId="77777777" w:rsidR="00F65C5C" w:rsidRPr="008848B4" w:rsidRDefault="00F65C5C" w:rsidP="00F65C5C">
      <w:pPr>
        <w:pStyle w:val="BulletPoint02"/>
        <w:spacing w:after="0"/>
        <w:ind w:left="1080" w:hanging="360"/>
        <w:contextualSpacing w:val="0"/>
      </w:pPr>
      <w:r w:rsidRPr="008848B4">
        <w:t>Schutzart: IP 20, IEC/EN 60 529</w:t>
      </w:r>
    </w:p>
    <w:p w14:paraId="203FDCA8" w14:textId="77777777" w:rsidR="00F65C5C" w:rsidRPr="008848B4" w:rsidRDefault="00F65C5C" w:rsidP="00F65C5C">
      <w:pPr>
        <w:pStyle w:val="BulletPoint02"/>
        <w:spacing w:after="0"/>
        <w:ind w:left="1080" w:hanging="360"/>
        <w:contextualSpacing w:val="0"/>
      </w:pPr>
      <w:r w:rsidRPr="008848B4">
        <w:t>Montage: Auf Tragschiene 35 mm, IEC/EN 60 715</w:t>
      </w:r>
    </w:p>
    <w:p w14:paraId="4D00E8FB" w14:textId="77777777" w:rsidR="00F65C5C" w:rsidRPr="008848B4" w:rsidRDefault="00F65C5C" w:rsidP="00F65C5C">
      <w:pPr>
        <w:pStyle w:val="BulletPoint02"/>
        <w:ind w:left="1080" w:hanging="360"/>
      </w:pPr>
      <w:r w:rsidRPr="008848B4">
        <w:t>Breite: 4 TE à 18 mm</w:t>
      </w:r>
    </w:p>
    <w:p w14:paraId="36F6B7C1" w14:textId="77777777" w:rsidR="00F65C5C" w:rsidRPr="008848B4" w:rsidRDefault="00F65C5C" w:rsidP="00F65C5C">
      <w:pPr>
        <w:pStyle w:val="BulletPoint02"/>
        <w:ind w:left="1080" w:hanging="360"/>
      </w:pPr>
      <w:r w:rsidRPr="008848B4">
        <w:t>Hersteller: ABB</w:t>
      </w:r>
    </w:p>
    <w:p w14:paraId="31F44766" w14:textId="77777777" w:rsidR="00F65C5C" w:rsidRPr="008848B4" w:rsidRDefault="00F65C5C" w:rsidP="00F65C5C">
      <w:pPr>
        <w:pStyle w:val="BulletPoint02"/>
        <w:spacing w:after="0"/>
        <w:ind w:left="1080" w:hanging="360"/>
        <w:contextualSpacing w:val="0"/>
      </w:pPr>
      <w:r w:rsidRPr="008848B4">
        <w:t>Typ: WZ/S 1.3.1.2</w:t>
      </w:r>
    </w:p>
    <w:p w14:paraId="0363D732" w14:textId="77777777" w:rsidR="00F65C5C" w:rsidRPr="008848B4" w:rsidRDefault="00F65C5C" w:rsidP="00F65C5C">
      <w:pPr>
        <w:pStyle w:val="BulletPoint02"/>
        <w:spacing w:after="0"/>
        <w:ind w:left="1080" w:hanging="360"/>
        <w:contextualSpacing w:val="0"/>
      </w:pPr>
      <w:r w:rsidRPr="008848B4">
        <w:br w:type="page"/>
      </w:r>
      <w:bookmarkStart w:id="141" w:name="_Toc369616758"/>
      <w:bookmarkEnd w:id="130"/>
      <w:bookmarkEnd w:id="131"/>
    </w:p>
    <w:p w14:paraId="2843430D" w14:textId="77777777" w:rsidR="00F65C5C" w:rsidRPr="008848B4" w:rsidRDefault="00F65C5C" w:rsidP="00F65C5C">
      <w:pPr>
        <w:pStyle w:val="berschrift1"/>
        <w:numPr>
          <w:ilvl w:val="0"/>
          <w:numId w:val="13"/>
        </w:numPr>
        <w:spacing w:before="0"/>
      </w:pPr>
      <w:bookmarkStart w:id="142" w:name="_Toc455412048"/>
      <w:bookmarkStart w:id="143" w:name="_Toc455489285"/>
      <w:bookmarkStart w:id="144" w:name="_Toc456175771"/>
      <w:bookmarkStart w:id="145" w:name="_Toc467069918"/>
      <w:bookmarkEnd w:id="141"/>
      <w:r w:rsidRPr="008848B4">
        <w:lastRenderedPageBreak/>
        <w:t>Steuergeräte – Heizen, Kühlen, Lüften</w:t>
      </w:r>
      <w:bookmarkEnd w:id="142"/>
      <w:bookmarkEnd w:id="143"/>
      <w:bookmarkEnd w:id="144"/>
      <w:bookmarkEnd w:id="145"/>
    </w:p>
    <w:p w14:paraId="377011CE" w14:textId="77777777" w:rsidR="00F65C5C" w:rsidRPr="008848B4" w:rsidRDefault="00F65C5C" w:rsidP="00F65C5C"/>
    <w:p w14:paraId="6167DBA2" w14:textId="77777777" w:rsidR="00F65C5C" w:rsidRPr="008848B4" w:rsidRDefault="00F65C5C" w:rsidP="00F65C5C">
      <w:pPr>
        <w:pStyle w:val="berschrift2"/>
        <w:numPr>
          <w:ilvl w:val="1"/>
          <w:numId w:val="13"/>
        </w:numPr>
        <w:ind w:left="454" w:hanging="454"/>
      </w:pPr>
      <w:bookmarkStart w:id="146" w:name="_Toc455412050"/>
      <w:bookmarkStart w:id="147" w:name="_Toc455489287"/>
      <w:bookmarkStart w:id="148" w:name="_Toc456175772"/>
      <w:bookmarkStart w:id="149" w:name="_Toc467069919"/>
      <w:r w:rsidRPr="008848B4">
        <w:t>Bedienelement mit Raumtemperaturregler, Standard</w:t>
      </w:r>
      <w:bookmarkEnd w:id="146"/>
      <w:bookmarkEnd w:id="147"/>
      <w:bookmarkEnd w:id="148"/>
      <w:bookmarkEnd w:id="149"/>
    </w:p>
    <w:p w14:paraId="6861C0D9" w14:textId="77777777" w:rsidR="00F65C5C" w:rsidRPr="008848B4" w:rsidRDefault="00F65C5C" w:rsidP="00F65C5C">
      <w:pPr>
        <w:pStyle w:val="BulletPoint01"/>
      </w:pPr>
      <w:r w:rsidRPr="008848B4">
        <w:t>Für Installationsbus KNX und Powernet KNX</w:t>
      </w:r>
    </w:p>
    <w:p w14:paraId="09302D5C" w14:textId="77777777" w:rsidR="00F65C5C" w:rsidRPr="008848B4" w:rsidRDefault="00F65C5C" w:rsidP="00F65C5C">
      <w:pPr>
        <w:pStyle w:val="BulletPoint01"/>
      </w:pPr>
      <w:r w:rsidRPr="008848B4">
        <w:t>Zur Einzelraum-Temperaturregelung in der Heizungs- und Klimatechnik</w:t>
      </w:r>
    </w:p>
    <w:p w14:paraId="1848E4D0" w14:textId="77777777" w:rsidR="00F65C5C" w:rsidRPr="008848B4" w:rsidRDefault="00F65C5C" w:rsidP="00F65C5C">
      <w:pPr>
        <w:pStyle w:val="BulletPoint01"/>
      </w:pPr>
      <w:r w:rsidRPr="008848B4">
        <w:t>Mit hinterleuchtetem Display zur Anzeige der aktuellen Raumtemperatur</w:t>
      </w:r>
    </w:p>
    <w:p w14:paraId="3F7EB07E" w14:textId="77777777" w:rsidR="00F65C5C" w:rsidRPr="008848B4" w:rsidRDefault="00F65C5C" w:rsidP="00F65C5C">
      <w:pPr>
        <w:pStyle w:val="BulletPoint01"/>
      </w:pPr>
      <w:r w:rsidRPr="008848B4">
        <w:t>Mit externer Istwert-Vorgabe</w:t>
      </w:r>
    </w:p>
    <w:p w14:paraId="7A459CB3" w14:textId="77777777" w:rsidR="00F65C5C" w:rsidRPr="008848B4" w:rsidRDefault="00F65C5C" w:rsidP="00F65C5C">
      <w:pPr>
        <w:pStyle w:val="BulletPoint01"/>
      </w:pPr>
      <w:r w:rsidRPr="008848B4">
        <w:t>Master-/Slavebetrieb</w:t>
      </w:r>
    </w:p>
    <w:p w14:paraId="5B997171" w14:textId="77777777" w:rsidR="00F65C5C" w:rsidRPr="008848B4" w:rsidRDefault="00F65C5C" w:rsidP="00F65C5C">
      <w:pPr>
        <w:pStyle w:val="BulletPoint01"/>
      </w:pPr>
      <w:r w:rsidRPr="008848B4">
        <w:t>Mit Grundlastbetrieb</w:t>
      </w:r>
    </w:p>
    <w:p w14:paraId="28A1E3FA" w14:textId="77777777" w:rsidR="00F65C5C" w:rsidRPr="008848B4" w:rsidRDefault="00F65C5C" w:rsidP="00F65C5C">
      <w:pPr>
        <w:pStyle w:val="BulletPoint01"/>
      </w:pPr>
      <w:r w:rsidRPr="008848B4">
        <w:t>Über KNX kann Komfort-,Standby-,Nachtbetrieb oder Frost-/Hitzeschutzbetrieb vorgewählt werden. Die Sollwerte sind parametierbar.</w:t>
      </w:r>
    </w:p>
    <w:p w14:paraId="65B3C52F" w14:textId="77777777" w:rsidR="00F65C5C" w:rsidRPr="008848B4" w:rsidRDefault="00F65C5C" w:rsidP="00F65C5C">
      <w:pPr>
        <w:pStyle w:val="BulletPoint01"/>
      </w:pPr>
      <w:r w:rsidRPr="008848B4">
        <w:t>Anzeige der Betriebszustände über Symbole im Display</w:t>
      </w:r>
    </w:p>
    <w:p w14:paraId="3CA09456" w14:textId="77777777" w:rsidR="00F65C5C" w:rsidRPr="008848B4" w:rsidRDefault="00F65C5C" w:rsidP="00F65C5C">
      <w:pPr>
        <w:pStyle w:val="BulletPoint01"/>
      </w:pPr>
      <w:r w:rsidRPr="008848B4">
        <w:t>Anzeige des Datums und der Zeit im Display möglich</w:t>
      </w:r>
    </w:p>
    <w:p w14:paraId="77676F2C" w14:textId="77777777" w:rsidR="00F65C5C" w:rsidRPr="008848B4" w:rsidRDefault="00F65C5C" w:rsidP="00F65C5C">
      <w:pPr>
        <w:pStyle w:val="BulletPoint01"/>
      </w:pPr>
      <w:r w:rsidRPr="008848B4">
        <w:t>Der Regler ist ein stetiger Raumtemperaturregler für Ventilator-Konvektoren (Fan Coil) in 2- und 4-Rohr Anlagen und konventionellen Heiz- oder Kühlanlagen</w:t>
      </w:r>
    </w:p>
    <w:p w14:paraId="5620D335" w14:textId="77777777" w:rsidR="00F65C5C" w:rsidRPr="008848B4" w:rsidRDefault="00F65C5C" w:rsidP="00F65C5C">
      <w:pPr>
        <w:pStyle w:val="BulletPoint01"/>
      </w:pPr>
      <w:r w:rsidRPr="008848B4">
        <w:t>Die Lüfterstufe kann manuell oder in den Automatikbetrieb geschaltet werden</w:t>
      </w:r>
    </w:p>
    <w:p w14:paraId="44538B92" w14:textId="77777777" w:rsidR="00F65C5C" w:rsidRPr="008848B4" w:rsidRDefault="00F65C5C" w:rsidP="00F65C5C">
      <w:pPr>
        <w:pStyle w:val="BulletPoint01"/>
      </w:pPr>
      <w:r w:rsidRPr="008848B4">
        <w:t>Sollwertverstellung über obere Wippe möglich</w:t>
      </w:r>
    </w:p>
    <w:p w14:paraId="541E286B" w14:textId="77777777" w:rsidR="00F65C5C" w:rsidRPr="008848B4" w:rsidRDefault="00F65C5C" w:rsidP="00F65C5C">
      <w:pPr>
        <w:pStyle w:val="BulletPoint01"/>
      </w:pPr>
      <w:r w:rsidRPr="008848B4">
        <w:t>Komfort-Standby-Umschaltung über untere Wippe möglich</w:t>
      </w:r>
    </w:p>
    <w:p w14:paraId="24017C8C" w14:textId="77777777" w:rsidR="00F65C5C" w:rsidRPr="008848B4" w:rsidRDefault="00F65C5C" w:rsidP="00F65C5C">
      <w:pPr>
        <w:pStyle w:val="BulletPoint01"/>
      </w:pPr>
      <w:r w:rsidRPr="008848B4">
        <w:t>Der Regelausgang kann wahlweise ein stetiges (PI-Regelung) oder schaltendes Stellsignal (2-Punkt oder PWM) ausgeben</w:t>
      </w:r>
    </w:p>
    <w:p w14:paraId="6813BB02" w14:textId="77777777" w:rsidR="00F65C5C" w:rsidRPr="008848B4" w:rsidRDefault="00F65C5C" w:rsidP="00F65C5C">
      <w:pPr>
        <w:pStyle w:val="BulletPoint01"/>
      </w:pPr>
      <w:r w:rsidRPr="008848B4">
        <w:t>Zum Senden von Schalt-, Tast-, Dimm- und Jalousiebefehlen an einen KNX-Aktor</w:t>
      </w:r>
    </w:p>
    <w:p w14:paraId="57FA25C0" w14:textId="77777777" w:rsidR="00F65C5C" w:rsidRPr="008848B4" w:rsidRDefault="00F65C5C" w:rsidP="00F65C5C">
      <w:pPr>
        <w:pStyle w:val="BulletPoint01"/>
      </w:pPr>
      <w:r w:rsidRPr="008848B4">
        <w:t>Unterstützung der KNX-Funktionen durch innovatives Farbkonzept (gelb = Beleuchtung, blau = Jalousie, orange = RTR, magenta = Szene und weiß = neutral/keine Funktionszuordnung) oder Standardbeleuchtung rot/grün</w:t>
      </w:r>
    </w:p>
    <w:p w14:paraId="3287116A" w14:textId="77777777" w:rsidR="00F65C5C" w:rsidRPr="008848B4" w:rsidRDefault="00F65C5C" w:rsidP="00F65C5C">
      <w:pPr>
        <w:pStyle w:val="BulletPoint01"/>
      </w:pPr>
      <w:r w:rsidRPr="008848B4">
        <w:t>Farbe und Funktion der LEDs über ETS änderbar</w:t>
      </w:r>
    </w:p>
    <w:p w14:paraId="02B3E11C" w14:textId="77777777" w:rsidR="00F65C5C" w:rsidRPr="008848B4" w:rsidRDefault="00F65C5C" w:rsidP="00F65C5C">
      <w:pPr>
        <w:pStyle w:val="BulletPoint01"/>
      </w:pPr>
      <w:r w:rsidRPr="008848B4">
        <w:t>Entnahmeschutz ist über Schraubbefestigung möglich</w:t>
      </w:r>
    </w:p>
    <w:p w14:paraId="49CF9B3B" w14:textId="77777777" w:rsidR="00F65C5C" w:rsidRPr="008848B4" w:rsidRDefault="00F65C5C" w:rsidP="00F65C5C">
      <w:pPr>
        <w:pStyle w:val="BulletPoint01"/>
      </w:pPr>
      <w:r w:rsidRPr="008848B4">
        <w:t>Mit max. 10 Logikkanälen (Logikgatter, Zeitverzögerung, Sequenzen etc). Logikfunktionen des Kanals frei wählbar.</w:t>
      </w:r>
    </w:p>
    <w:p w14:paraId="3C82F8C8" w14:textId="77777777" w:rsidR="00F65C5C" w:rsidRPr="008848B4" w:rsidRDefault="00F65C5C" w:rsidP="00F65C5C">
      <w:pPr>
        <w:pStyle w:val="BulletPoint01"/>
      </w:pPr>
      <w:r w:rsidRPr="008848B4">
        <w:t>Für UP-Busankoppler und UP-Netzankoppler.</w:t>
      </w:r>
    </w:p>
    <w:p w14:paraId="078EF30A" w14:textId="77777777" w:rsidR="00F65C5C" w:rsidRPr="008848B4" w:rsidRDefault="00F65C5C" w:rsidP="00F65C5C">
      <w:pPr>
        <w:pStyle w:val="BulletPoint01"/>
      </w:pPr>
      <w:r w:rsidRPr="008848B4">
        <w:t>Als Applikationen für das Anwendungsmodul stehen zur Verfügung:</w:t>
      </w:r>
    </w:p>
    <w:p w14:paraId="120E8D12" w14:textId="77777777" w:rsidR="00F65C5C" w:rsidRPr="008848B4" w:rsidRDefault="00F65C5C" w:rsidP="00F65C5C">
      <w:pPr>
        <w:pStyle w:val="BulletPoint02"/>
        <w:ind w:left="1080" w:hanging="360"/>
      </w:pPr>
      <w:r w:rsidRPr="008848B4">
        <w:t>Eingänge: LED</w:t>
      </w:r>
    </w:p>
    <w:p w14:paraId="53469520" w14:textId="77777777" w:rsidR="00F65C5C" w:rsidRPr="008848B4" w:rsidRDefault="00F65C5C" w:rsidP="00F65C5C">
      <w:pPr>
        <w:pStyle w:val="BulletPoint02"/>
        <w:ind w:left="1080" w:hanging="360"/>
      </w:pPr>
      <w:r w:rsidRPr="008848B4">
        <w:t>Ausgänge: Schalten, Dimmen, Jalousie, Wert, Taster, Lichtszenennebenstelle, Stufenschalter, Kurz-, Langbedienung, RTR-Betriebsartenumschaltung, Tast Schalten, Tast Dimmen, Tast Jalousie, Tast Wertsender, Tast Stufenschalter, Tast Mehrfachfunktionen (max. 5 Kanäle), Tast Wertsender 2 Objekte, Lichtszenenaktor, Sequenzaktor, Treppenhauslicht, Verzögerung, Preset, Telegramm zyklisch, Blinken, Logik (AND, OR, XOR, XNOR, NAND, NOR), TOR, - Min-, Maxwertgeber, Sollwert/Hysterese, PWM-Umsetzer, Priorität, Stetig, Heizen, Kühlen, Lüftersteuerung</w:t>
      </w:r>
    </w:p>
    <w:p w14:paraId="55D3BF32" w14:textId="77777777" w:rsidR="00F65C5C" w:rsidRPr="008848B4" w:rsidRDefault="00F65C5C" w:rsidP="00F65C5C"/>
    <w:p w14:paraId="375AC173" w14:textId="77777777" w:rsidR="00F65C5C" w:rsidRPr="008848B4" w:rsidRDefault="00F65C5C" w:rsidP="00F65C5C">
      <w:pPr>
        <w:spacing w:after="200"/>
        <w:rPr>
          <w:rFonts w:ascii="Arial" w:eastAsia="Arial" w:hAnsi="Arial" w:cs="Arial"/>
          <w:noProof/>
          <w:szCs w:val="18"/>
        </w:rPr>
      </w:pPr>
      <w:r w:rsidRPr="008848B4">
        <w:br w:type="page"/>
      </w:r>
    </w:p>
    <w:p w14:paraId="2FBC1BEA" w14:textId="77777777" w:rsidR="00F65C5C" w:rsidRPr="008848B4" w:rsidRDefault="00F65C5C" w:rsidP="00F65C5C">
      <w:pPr>
        <w:pStyle w:val="BulletPoint01"/>
      </w:pPr>
      <w:r w:rsidRPr="008848B4">
        <w:lastRenderedPageBreak/>
        <w:t>Raumtemperaturregler:</w:t>
      </w:r>
    </w:p>
    <w:p w14:paraId="5E87B041" w14:textId="77777777" w:rsidR="00F65C5C" w:rsidRPr="008848B4" w:rsidRDefault="00F65C5C" w:rsidP="00F65C5C">
      <w:pPr>
        <w:pStyle w:val="BulletPoint02"/>
      </w:pPr>
      <w:r w:rsidRPr="008848B4">
        <w:t xml:space="preserve">Anschluss: </w:t>
      </w:r>
    </w:p>
    <w:p w14:paraId="16819C0F" w14:textId="77777777" w:rsidR="00F65C5C" w:rsidRPr="008848B4" w:rsidRDefault="00F65C5C" w:rsidP="00F65C5C">
      <w:pPr>
        <w:pStyle w:val="BulletPoint03"/>
        <w:ind w:left="1797" w:hanging="360"/>
      </w:pPr>
      <w:r w:rsidRPr="008848B4">
        <w:t>Spannungsversorgung: 10-polige Steckerleiste</w:t>
      </w:r>
    </w:p>
    <w:p w14:paraId="054CBB40" w14:textId="77777777" w:rsidR="00F65C5C" w:rsidRPr="008848B4" w:rsidRDefault="00F65C5C" w:rsidP="00F65C5C">
      <w:pPr>
        <w:pStyle w:val="BulletPoint02"/>
        <w:ind w:left="1080" w:hanging="360"/>
      </w:pPr>
      <w:r w:rsidRPr="008848B4">
        <w:t>Bedienelemente: Tastkontakte links/rechts, auch zur Sollwert- und Betriebsartenwahl</w:t>
      </w:r>
    </w:p>
    <w:p w14:paraId="6BB84AE2" w14:textId="77777777" w:rsidR="00F65C5C" w:rsidRPr="008848B4" w:rsidRDefault="00F65C5C" w:rsidP="00F65C5C">
      <w:pPr>
        <w:pStyle w:val="BulletPoint02"/>
        <w:ind w:left="1080" w:hanging="360"/>
      </w:pPr>
      <w:r w:rsidRPr="008848B4">
        <w:t>Anzeigeelemente: Anzeige der Betriebsart und Temperatur über LCD</w:t>
      </w:r>
    </w:p>
    <w:p w14:paraId="181DA8A1" w14:textId="77777777" w:rsidR="00F65C5C" w:rsidRPr="008848B4" w:rsidRDefault="00F65C5C" w:rsidP="00F65C5C">
      <w:pPr>
        <w:pStyle w:val="BulletPoint02"/>
        <w:ind w:left="1080" w:hanging="360"/>
      </w:pPr>
      <w:r w:rsidRPr="008848B4">
        <w:t>Schutzart: IP 20, IEC/EN 60 529</w:t>
      </w:r>
    </w:p>
    <w:p w14:paraId="44DAEAF3" w14:textId="77777777" w:rsidR="00F65C5C" w:rsidRPr="008848B4" w:rsidRDefault="00F65C5C" w:rsidP="00F65C5C">
      <w:pPr>
        <w:pStyle w:val="BulletPoint02"/>
        <w:ind w:left="1080" w:hanging="360"/>
      </w:pPr>
      <w:r w:rsidRPr="008848B4">
        <w:t>Temperaturbereich: -5 °C bis 45 °C</w:t>
      </w:r>
    </w:p>
    <w:p w14:paraId="1D744A8A" w14:textId="77777777" w:rsidR="00F65C5C" w:rsidRPr="008848B4" w:rsidRDefault="00F65C5C" w:rsidP="00F65C5C">
      <w:pPr>
        <w:pStyle w:val="BulletPoint02"/>
      </w:pPr>
      <w:r w:rsidRPr="008848B4">
        <w:t>Abmessungen (H x B x T): 63 mm x 63 mm</w:t>
      </w:r>
    </w:p>
    <w:p w14:paraId="115C56F1" w14:textId="77777777" w:rsidR="00F65C5C" w:rsidRPr="008848B4" w:rsidRDefault="00F65C5C" w:rsidP="00F65C5C">
      <w:pPr>
        <w:pStyle w:val="BulletPoint02"/>
        <w:ind w:left="1080" w:hanging="360"/>
      </w:pPr>
      <w:r w:rsidRPr="008848B4">
        <w:t>Hersteller: ABB</w:t>
      </w:r>
    </w:p>
    <w:p w14:paraId="1E8027FB" w14:textId="77777777" w:rsidR="00F65C5C" w:rsidRPr="008848B4" w:rsidRDefault="00F65C5C" w:rsidP="00F65C5C">
      <w:pPr>
        <w:pStyle w:val="BulletPoint02"/>
      </w:pPr>
      <w:r w:rsidRPr="008848B4">
        <w:t>Typ: 6128/28</w:t>
      </w:r>
    </w:p>
    <w:p w14:paraId="358A8626" w14:textId="77777777" w:rsidR="00F65C5C" w:rsidRPr="008848B4" w:rsidRDefault="00F65C5C" w:rsidP="00F65C5C">
      <w:pPr>
        <w:spacing w:after="200"/>
        <w:rPr>
          <w:rFonts w:ascii="Arial" w:eastAsia="Arial" w:hAnsi="Arial" w:cs="Arial"/>
          <w:noProof/>
          <w:szCs w:val="18"/>
        </w:rPr>
      </w:pPr>
    </w:p>
    <w:p w14:paraId="1E4941F7" w14:textId="77777777" w:rsidR="00F65C5C" w:rsidRPr="008848B4" w:rsidRDefault="00F65C5C" w:rsidP="00F65C5C">
      <w:pPr>
        <w:pStyle w:val="BulletPoint01"/>
      </w:pPr>
      <w:r w:rsidRPr="008848B4">
        <w:t>KNX-Busankoppler:</w:t>
      </w:r>
    </w:p>
    <w:p w14:paraId="7B745241" w14:textId="77777777" w:rsidR="00F65C5C" w:rsidRPr="008848B4" w:rsidRDefault="00F65C5C" w:rsidP="00F65C5C">
      <w:pPr>
        <w:pStyle w:val="BulletPoint02"/>
        <w:ind w:left="1080" w:hanging="360"/>
      </w:pPr>
      <w:r w:rsidRPr="008848B4">
        <w:t>Für Installationsbus KNX</w:t>
      </w:r>
    </w:p>
    <w:p w14:paraId="38848A4A" w14:textId="77777777" w:rsidR="00F65C5C" w:rsidRPr="008848B4" w:rsidRDefault="00F65C5C" w:rsidP="00F65C5C">
      <w:pPr>
        <w:pStyle w:val="BulletPoint02"/>
        <w:ind w:left="1080" w:hanging="360"/>
      </w:pPr>
      <w:r w:rsidRPr="008848B4">
        <w:t>Zur Verbindung zwischen Installationsbus KNX und den verschiedenen Anwendungsmodulen</w:t>
      </w:r>
    </w:p>
    <w:p w14:paraId="4FBA0A54" w14:textId="77777777" w:rsidR="00F65C5C" w:rsidRPr="008848B4" w:rsidRDefault="00F65C5C" w:rsidP="00F65C5C">
      <w:pPr>
        <w:pStyle w:val="BulletPoint02"/>
        <w:ind w:left="1080" w:hanging="360"/>
      </w:pPr>
      <w:r w:rsidRPr="008848B4">
        <w:t>Zum Einbau in handelsübliche AP- oder UP-Dosen</w:t>
      </w:r>
    </w:p>
    <w:p w14:paraId="2F2B235D" w14:textId="77777777" w:rsidR="00F65C5C" w:rsidRPr="008848B4" w:rsidRDefault="00F65C5C" w:rsidP="00F65C5C">
      <w:pPr>
        <w:pStyle w:val="BulletPoint02"/>
      </w:pPr>
      <w:r w:rsidRPr="008848B4">
        <w:t>Anschluss:</w:t>
      </w:r>
    </w:p>
    <w:p w14:paraId="24F88160" w14:textId="77777777" w:rsidR="00F65C5C" w:rsidRPr="008848B4" w:rsidRDefault="00F65C5C" w:rsidP="00F65C5C">
      <w:pPr>
        <w:pStyle w:val="BulletPoint03"/>
        <w:ind w:left="1797" w:hanging="360"/>
      </w:pPr>
      <w:r w:rsidRPr="008848B4">
        <w:t>KNX-Linie: Busanschlussklemme</w:t>
      </w:r>
    </w:p>
    <w:p w14:paraId="6C880A80" w14:textId="77777777" w:rsidR="00F65C5C" w:rsidRPr="008848B4" w:rsidRDefault="00F65C5C" w:rsidP="00F65C5C">
      <w:pPr>
        <w:pStyle w:val="BulletPoint02"/>
        <w:ind w:left="1080" w:hanging="360"/>
      </w:pPr>
      <w:r w:rsidRPr="008848B4">
        <w:t>Nennspannung: 24 V</w:t>
      </w:r>
    </w:p>
    <w:p w14:paraId="3A07CD68" w14:textId="77777777" w:rsidR="00F65C5C" w:rsidRPr="008848B4" w:rsidRDefault="00F65C5C" w:rsidP="00F65C5C">
      <w:pPr>
        <w:pStyle w:val="BulletPoint02"/>
        <w:ind w:left="1080" w:hanging="360"/>
      </w:pPr>
      <w:r w:rsidRPr="008848B4">
        <w:t>Nennstrom: 24 mA</w:t>
      </w:r>
    </w:p>
    <w:p w14:paraId="585FE0D4" w14:textId="77777777" w:rsidR="00F65C5C" w:rsidRPr="008848B4" w:rsidRDefault="00F65C5C" w:rsidP="00F65C5C">
      <w:pPr>
        <w:pStyle w:val="BulletPoint02"/>
        <w:ind w:left="1080" w:hanging="360"/>
      </w:pPr>
      <w:r w:rsidRPr="008848B4">
        <w:t>Schutzart: IP 20, IEC/EN 60 529</w:t>
      </w:r>
    </w:p>
    <w:p w14:paraId="7140FAE1" w14:textId="77777777" w:rsidR="00F65C5C" w:rsidRPr="008848B4" w:rsidRDefault="00F65C5C" w:rsidP="00F65C5C">
      <w:pPr>
        <w:pStyle w:val="BulletPoint02"/>
        <w:ind w:left="1080" w:hanging="360"/>
      </w:pPr>
      <w:r w:rsidRPr="008848B4">
        <w:t>Temperaturbereich: -5 °C bis 45 °C</w:t>
      </w:r>
    </w:p>
    <w:p w14:paraId="64E59015" w14:textId="77777777" w:rsidR="00F65C5C" w:rsidRPr="008848B4" w:rsidRDefault="00F65C5C" w:rsidP="00F65C5C">
      <w:pPr>
        <w:pStyle w:val="BulletPoint02"/>
        <w:ind w:left="1080" w:hanging="360"/>
      </w:pPr>
      <w:r w:rsidRPr="008848B4">
        <w:t>Abmessungen (H x B x T): 50 mm x 45 mm x 23 mm</w:t>
      </w:r>
    </w:p>
    <w:p w14:paraId="55D569B1" w14:textId="77777777" w:rsidR="00F65C5C" w:rsidRPr="008848B4" w:rsidRDefault="00F65C5C" w:rsidP="00F65C5C">
      <w:pPr>
        <w:pStyle w:val="BulletPoint02"/>
        <w:ind w:left="1080" w:hanging="360"/>
      </w:pPr>
      <w:r w:rsidRPr="008848B4">
        <w:t>Hersteller: ABB</w:t>
      </w:r>
    </w:p>
    <w:p w14:paraId="77449300" w14:textId="77777777" w:rsidR="00F65C5C" w:rsidRPr="008848B4" w:rsidRDefault="00F65C5C" w:rsidP="00F65C5C">
      <w:pPr>
        <w:pStyle w:val="BulletPoint02"/>
        <w:ind w:left="1080" w:hanging="360"/>
      </w:pPr>
      <w:r w:rsidRPr="008848B4">
        <w:t>Typ: 6120/12</w:t>
      </w:r>
    </w:p>
    <w:p w14:paraId="1CC84FD4" w14:textId="77777777" w:rsidR="00F65C5C" w:rsidRPr="008848B4" w:rsidRDefault="00F65C5C" w:rsidP="00F65C5C">
      <w:pPr>
        <w:pStyle w:val="BulletPoint01"/>
        <w:numPr>
          <w:ilvl w:val="0"/>
          <w:numId w:val="0"/>
        </w:numPr>
        <w:ind w:left="360" w:hanging="360"/>
      </w:pPr>
    </w:p>
    <w:p w14:paraId="4BAB2FFD" w14:textId="77777777" w:rsidR="00F65C5C" w:rsidRPr="008848B4" w:rsidRDefault="00F65C5C" w:rsidP="00F65C5C">
      <w:pPr>
        <w:pStyle w:val="BulletPoint01"/>
      </w:pPr>
      <w:r w:rsidRPr="008848B4">
        <w:br w:type="page"/>
      </w:r>
    </w:p>
    <w:p w14:paraId="015CCAB1" w14:textId="77777777" w:rsidR="00F65C5C" w:rsidRPr="008848B4" w:rsidRDefault="00F65C5C" w:rsidP="00F65C5C">
      <w:pPr>
        <w:pStyle w:val="berschrift2"/>
        <w:numPr>
          <w:ilvl w:val="1"/>
          <w:numId w:val="13"/>
        </w:numPr>
        <w:ind w:left="454" w:hanging="454"/>
      </w:pPr>
      <w:bookmarkStart w:id="150" w:name="_Toc455412051"/>
      <w:bookmarkStart w:id="151" w:name="_Toc455489288"/>
      <w:bookmarkStart w:id="152" w:name="_Toc456175773"/>
      <w:bookmarkStart w:id="153" w:name="_Toc467069920"/>
      <w:bookmarkStart w:id="154" w:name="_Toc388953811"/>
      <w:r w:rsidRPr="008848B4">
        <w:lastRenderedPageBreak/>
        <w:t>Bedienelement mit Raumtemperaturregler, Multifunktion</w:t>
      </w:r>
      <w:bookmarkEnd w:id="150"/>
      <w:bookmarkEnd w:id="151"/>
      <w:bookmarkEnd w:id="152"/>
      <w:bookmarkEnd w:id="153"/>
    </w:p>
    <w:p w14:paraId="5FD88A3E" w14:textId="77777777" w:rsidR="00F65C5C" w:rsidRPr="008848B4" w:rsidRDefault="00F65C5C" w:rsidP="00F65C5C">
      <w:pPr>
        <w:pStyle w:val="BulletPoint01"/>
      </w:pPr>
      <w:r w:rsidRPr="008848B4">
        <w:t>Für Installationsbus KNX und Powernet KNX</w:t>
      </w:r>
    </w:p>
    <w:p w14:paraId="113C513B" w14:textId="77777777" w:rsidR="00F65C5C" w:rsidRPr="008848B4" w:rsidRDefault="00F65C5C" w:rsidP="00F65C5C">
      <w:pPr>
        <w:pStyle w:val="BulletPoint01"/>
      </w:pPr>
      <w:r w:rsidRPr="008848B4">
        <w:t>Zur Einzelraum-Temperaturregelung in der Heizungs- und Klimatechnik</w:t>
      </w:r>
    </w:p>
    <w:p w14:paraId="5205082B" w14:textId="77777777" w:rsidR="00F65C5C" w:rsidRPr="008848B4" w:rsidRDefault="00F65C5C" w:rsidP="00F65C5C">
      <w:pPr>
        <w:pStyle w:val="BulletPoint01"/>
      </w:pPr>
      <w:r w:rsidRPr="008848B4">
        <w:t>Mit hinterleuchtetem Display zur Anzeige der aktuellen Raumtemperatur</w:t>
      </w:r>
    </w:p>
    <w:p w14:paraId="26173B41" w14:textId="77777777" w:rsidR="00F65C5C" w:rsidRPr="008848B4" w:rsidRDefault="00F65C5C" w:rsidP="00F65C5C">
      <w:pPr>
        <w:pStyle w:val="BulletPoint01"/>
      </w:pPr>
      <w:r w:rsidRPr="008848B4">
        <w:t>Mit externer Istwert-Vorgabe</w:t>
      </w:r>
    </w:p>
    <w:p w14:paraId="6448FA16" w14:textId="77777777" w:rsidR="00F65C5C" w:rsidRPr="008848B4" w:rsidRDefault="00F65C5C" w:rsidP="00F65C5C">
      <w:pPr>
        <w:pStyle w:val="BulletPoint01"/>
      </w:pPr>
      <w:r w:rsidRPr="008848B4">
        <w:t>Master-/Slavebetrieb</w:t>
      </w:r>
    </w:p>
    <w:p w14:paraId="5EAF1726" w14:textId="77777777" w:rsidR="00F65C5C" w:rsidRPr="008848B4" w:rsidRDefault="00F65C5C" w:rsidP="00F65C5C">
      <w:pPr>
        <w:pStyle w:val="BulletPoint01"/>
      </w:pPr>
      <w:r w:rsidRPr="008848B4">
        <w:t>Mit Grundlastbetrieb</w:t>
      </w:r>
    </w:p>
    <w:p w14:paraId="7E1801FD" w14:textId="77777777" w:rsidR="00F65C5C" w:rsidRPr="008848B4" w:rsidRDefault="00F65C5C" w:rsidP="00F65C5C">
      <w:pPr>
        <w:pStyle w:val="BulletPoint01"/>
      </w:pPr>
      <w:r w:rsidRPr="008848B4">
        <w:t>Über KNX kann Komfort-,Standby-,Nachtbetrieb oder Frost-/Hitzeschutzbetrieb vorgewählt werden. Die Sollwerte sind parametierbar.</w:t>
      </w:r>
    </w:p>
    <w:p w14:paraId="7A114A68" w14:textId="77777777" w:rsidR="00F65C5C" w:rsidRPr="008848B4" w:rsidRDefault="00F65C5C" w:rsidP="00F65C5C">
      <w:pPr>
        <w:pStyle w:val="BulletPoint01"/>
      </w:pPr>
      <w:r w:rsidRPr="008848B4">
        <w:t>Anzeige der Betriebszustände über Symbole im Display</w:t>
      </w:r>
    </w:p>
    <w:p w14:paraId="04606F98" w14:textId="77777777" w:rsidR="00F65C5C" w:rsidRPr="008848B4" w:rsidRDefault="00F65C5C" w:rsidP="00F65C5C">
      <w:pPr>
        <w:pStyle w:val="BulletPoint01"/>
      </w:pPr>
      <w:r w:rsidRPr="008848B4">
        <w:t>Anzeige des Datums und der Zeit im Display möglich</w:t>
      </w:r>
    </w:p>
    <w:p w14:paraId="02A5DEC8" w14:textId="77777777" w:rsidR="00F65C5C" w:rsidRPr="008848B4" w:rsidRDefault="00F65C5C" w:rsidP="00F65C5C">
      <w:pPr>
        <w:pStyle w:val="BulletPoint01"/>
      </w:pPr>
      <w:r w:rsidRPr="008848B4">
        <w:t>Der Regler ist ein stetiger Raumtemperaturregler für Ventilator-Konvektoren (Fan Coil) in 2- und 4-Rohr Anlagen und konventionellen Heiz- oder Kühlanlagen</w:t>
      </w:r>
    </w:p>
    <w:p w14:paraId="306059DA" w14:textId="77777777" w:rsidR="00F65C5C" w:rsidRPr="008848B4" w:rsidRDefault="00F65C5C" w:rsidP="00F65C5C">
      <w:pPr>
        <w:pStyle w:val="BulletPoint01"/>
      </w:pPr>
      <w:r w:rsidRPr="008848B4">
        <w:t>Die Lüfterstufe kann manuell oder in den Automatikbetrieb geschaltet werden</w:t>
      </w:r>
    </w:p>
    <w:p w14:paraId="7B63C6B4" w14:textId="77777777" w:rsidR="00F65C5C" w:rsidRPr="008848B4" w:rsidRDefault="00F65C5C" w:rsidP="00F65C5C">
      <w:pPr>
        <w:pStyle w:val="BulletPoint01"/>
      </w:pPr>
      <w:r w:rsidRPr="008848B4">
        <w:t>Sollwertverstellung über obere Wippe möglich</w:t>
      </w:r>
    </w:p>
    <w:p w14:paraId="3DCAD550" w14:textId="77777777" w:rsidR="00F65C5C" w:rsidRPr="008848B4" w:rsidRDefault="00F65C5C" w:rsidP="00F65C5C">
      <w:pPr>
        <w:pStyle w:val="BulletPoint01"/>
      </w:pPr>
      <w:r w:rsidRPr="008848B4">
        <w:t>Komfort-Standby-Umschaltung über untere Wippe möglich</w:t>
      </w:r>
    </w:p>
    <w:p w14:paraId="29662386" w14:textId="77777777" w:rsidR="00F65C5C" w:rsidRPr="008848B4" w:rsidRDefault="00F65C5C" w:rsidP="00F65C5C">
      <w:pPr>
        <w:pStyle w:val="BulletPoint01"/>
      </w:pPr>
      <w:r w:rsidRPr="008848B4">
        <w:t>Der Regelausgang kann wahlweise ein stetiges (PI-Regelung) oder schaltendes Stellsignal (2-Punkt oder PWM) ausgeben</w:t>
      </w:r>
    </w:p>
    <w:p w14:paraId="4E6D8DC4" w14:textId="77777777" w:rsidR="00F65C5C" w:rsidRPr="008848B4" w:rsidRDefault="00F65C5C" w:rsidP="00F65C5C">
      <w:pPr>
        <w:pStyle w:val="BulletPoint01"/>
      </w:pPr>
      <w:r w:rsidRPr="008848B4">
        <w:t>Zum Senden von Schalt-, Tast-, Dimm- und Jalousiebefehlen an einen KNX-Aktor</w:t>
      </w:r>
    </w:p>
    <w:p w14:paraId="5BE479FC" w14:textId="77777777" w:rsidR="00F65C5C" w:rsidRPr="008848B4" w:rsidRDefault="00F65C5C" w:rsidP="00F65C5C">
      <w:pPr>
        <w:pStyle w:val="BulletPoint01"/>
      </w:pPr>
      <w:r w:rsidRPr="008848B4">
        <w:t>Unterstützung der KNX-Funktionen durch innovatives Farbkonzept (gelb = Beleuchtung, blau = Jalousie, orange = RTR, magenta = Szene und weiß = neutral/keine Funktionszuordnung) oder Standardbeleuchtung rot/grün</w:t>
      </w:r>
    </w:p>
    <w:p w14:paraId="672893F5" w14:textId="77777777" w:rsidR="00F65C5C" w:rsidRPr="008848B4" w:rsidRDefault="00F65C5C" w:rsidP="00F65C5C">
      <w:pPr>
        <w:pStyle w:val="BulletPoint01"/>
      </w:pPr>
      <w:r w:rsidRPr="008848B4">
        <w:t>Farbe und Funktion der LEDs über ETS änderbar</w:t>
      </w:r>
    </w:p>
    <w:p w14:paraId="1AC10EEC" w14:textId="77777777" w:rsidR="00F65C5C" w:rsidRPr="008848B4" w:rsidRDefault="00F65C5C" w:rsidP="00F65C5C">
      <w:pPr>
        <w:pStyle w:val="BulletPoint01"/>
      </w:pPr>
      <w:r w:rsidRPr="008848B4">
        <w:t>Entnahmeschutz ist über Schraubbefestigung möglich</w:t>
      </w:r>
    </w:p>
    <w:p w14:paraId="7B66434E" w14:textId="77777777" w:rsidR="00F65C5C" w:rsidRPr="008848B4" w:rsidRDefault="00F65C5C" w:rsidP="00F65C5C">
      <w:pPr>
        <w:pStyle w:val="BulletPoint01"/>
      </w:pPr>
      <w:r w:rsidRPr="008848B4">
        <w:t>Mit max. 10 Logikkanälen (Logikgatter, Zeitverzögerung, Sequenzen etc). Logikfunktionen des Kanals frei wählbar.</w:t>
      </w:r>
    </w:p>
    <w:p w14:paraId="1D3103CB" w14:textId="77777777" w:rsidR="00F65C5C" w:rsidRPr="008848B4" w:rsidRDefault="00F65C5C" w:rsidP="00F65C5C">
      <w:pPr>
        <w:pStyle w:val="BulletPoint01"/>
      </w:pPr>
      <w:r w:rsidRPr="008848B4">
        <w:t>Für UP-Busankoppler und UP-Netzankoppler.</w:t>
      </w:r>
    </w:p>
    <w:p w14:paraId="7C6B5158" w14:textId="77777777" w:rsidR="00F65C5C" w:rsidRPr="008848B4" w:rsidRDefault="00F65C5C" w:rsidP="00F65C5C">
      <w:pPr>
        <w:pStyle w:val="BulletPoint01"/>
      </w:pPr>
      <w:r w:rsidRPr="008848B4">
        <w:t>Als Applikationen für das Anwendungsmodul stehen zur Verfügung:</w:t>
      </w:r>
    </w:p>
    <w:p w14:paraId="3C1C8B90" w14:textId="77777777" w:rsidR="00F65C5C" w:rsidRPr="008848B4" w:rsidRDefault="00F65C5C" w:rsidP="00F65C5C">
      <w:pPr>
        <w:pStyle w:val="BulletPoint02"/>
        <w:ind w:left="1080" w:hanging="360"/>
      </w:pPr>
      <w:r w:rsidRPr="008848B4">
        <w:t>Eingänge: LED</w:t>
      </w:r>
    </w:p>
    <w:p w14:paraId="2E22F10D" w14:textId="77777777" w:rsidR="00F65C5C" w:rsidRPr="008848B4" w:rsidRDefault="00F65C5C" w:rsidP="00F65C5C">
      <w:pPr>
        <w:pStyle w:val="BulletPoint02"/>
        <w:ind w:left="1080" w:hanging="360"/>
      </w:pPr>
      <w:r w:rsidRPr="008848B4">
        <w:t>Ausgänge: Schalten, Dimmen, Jalousie, Wert, Taster, Lichtszenennebenstelle, Stufenschalter, Kurz-, Langbedienung, RTR-Betriebsartenumschaltung, Tast Schalten, Tast Dimmen, Tast Jalousie, Tast Wertsender, Tast Stufenschalter, Tast Mehrfachfunktionen (max. 5 Kanäle), Tast Wertsender 2 Objekte, Lichtszenenaktor, Sequenzaktor, Treppenhauslicht, Verzögerung, Preset, Telegramm zyklisch, Blinken, Logik (AND, OR, XOR, XNOR, NAND, NOR), TOR, - Min-, Maxwertgeber, Sollwert/Hysterese, PWM-Umsetzer, Priorität, Stetig, Heizen, Kühlen, Lüftersteuerung</w:t>
      </w:r>
    </w:p>
    <w:p w14:paraId="0D863C1E" w14:textId="77777777" w:rsidR="00F65C5C" w:rsidRPr="008848B4" w:rsidRDefault="00F65C5C" w:rsidP="00F65C5C"/>
    <w:p w14:paraId="71BD0DCF" w14:textId="77777777" w:rsidR="00F65C5C" w:rsidRPr="008848B4" w:rsidRDefault="00F65C5C" w:rsidP="00F65C5C">
      <w:pPr>
        <w:spacing w:after="200"/>
        <w:rPr>
          <w:rFonts w:ascii="Arial" w:eastAsia="Arial" w:hAnsi="Arial" w:cs="Arial"/>
          <w:noProof/>
          <w:szCs w:val="18"/>
        </w:rPr>
      </w:pPr>
      <w:r w:rsidRPr="008848B4">
        <w:br w:type="page"/>
      </w:r>
    </w:p>
    <w:p w14:paraId="7CC79FE7" w14:textId="77777777" w:rsidR="00F65C5C" w:rsidRPr="008848B4" w:rsidRDefault="00F65C5C" w:rsidP="00F65C5C">
      <w:pPr>
        <w:pStyle w:val="BulletPoint01"/>
      </w:pPr>
      <w:r w:rsidRPr="008848B4">
        <w:lastRenderedPageBreak/>
        <w:t>Raumtemperaturregler:</w:t>
      </w:r>
    </w:p>
    <w:p w14:paraId="114E5BBB" w14:textId="77777777" w:rsidR="00F65C5C" w:rsidRPr="008848B4" w:rsidRDefault="00F65C5C" w:rsidP="00F65C5C">
      <w:pPr>
        <w:pStyle w:val="BulletPoint02"/>
      </w:pPr>
      <w:r w:rsidRPr="008848B4">
        <w:t xml:space="preserve">Anschluss: </w:t>
      </w:r>
    </w:p>
    <w:p w14:paraId="0621BD53" w14:textId="77777777" w:rsidR="00F65C5C" w:rsidRPr="008848B4" w:rsidRDefault="00F65C5C" w:rsidP="00F65C5C">
      <w:pPr>
        <w:pStyle w:val="BulletPoint03"/>
        <w:ind w:left="1797" w:hanging="360"/>
      </w:pPr>
      <w:r w:rsidRPr="008848B4">
        <w:t>Spannungsversorgung: 10-polige Steckerleiste</w:t>
      </w:r>
    </w:p>
    <w:p w14:paraId="5768C8F5" w14:textId="77777777" w:rsidR="00F65C5C" w:rsidRPr="008848B4" w:rsidRDefault="00F65C5C" w:rsidP="00F65C5C">
      <w:pPr>
        <w:pStyle w:val="BulletPoint02"/>
        <w:ind w:left="1080" w:hanging="360"/>
      </w:pPr>
      <w:r w:rsidRPr="008848B4">
        <w:t>Bedienelemente: Tastkontakte links/rechts, auch zur Sollwert- und Betriebsartenwahl</w:t>
      </w:r>
    </w:p>
    <w:p w14:paraId="69F2347F" w14:textId="77777777" w:rsidR="00F65C5C" w:rsidRPr="008848B4" w:rsidRDefault="00F65C5C" w:rsidP="00F65C5C">
      <w:pPr>
        <w:pStyle w:val="BulletPoint02"/>
        <w:ind w:left="1080" w:hanging="360"/>
      </w:pPr>
      <w:r w:rsidRPr="008848B4">
        <w:t>Anzeigeelemente: Anzeige der Betriebsart und Temperatur über LCD</w:t>
      </w:r>
    </w:p>
    <w:p w14:paraId="0BD4CFA5" w14:textId="77777777" w:rsidR="00F65C5C" w:rsidRPr="008848B4" w:rsidRDefault="00F65C5C" w:rsidP="00F65C5C">
      <w:pPr>
        <w:pStyle w:val="BulletPoint02"/>
        <w:ind w:left="1080" w:hanging="360"/>
      </w:pPr>
      <w:r w:rsidRPr="008848B4">
        <w:t>Schutzart: IP 20, IEC/EN 60 529</w:t>
      </w:r>
    </w:p>
    <w:p w14:paraId="7E2EA8CE" w14:textId="77777777" w:rsidR="00F65C5C" w:rsidRPr="008848B4" w:rsidRDefault="00F65C5C" w:rsidP="00F65C5C">
      <w:pPr>
        <w:pStyle w:val="BulletPoint02"/>
        <w:ind w:left="1080" w:hanging="360"/>
      </w:pPr>
      <w:r w:rsidRPr="008848B4">
        <w:t>Temperaturbereich: -5 °C bis 45 °C</w:t>
      </w:r>
    </w:p>
    <w:p w14:paraId="5F0EEC0F" w14:textId="77777777" w:rsidR="00F65C5C" w:rsidRPr="008848B4" w:rsidRDefault="00F65C5C" w:rsidP="00F65C5C">
      <w:pPr>
        <w:pStyle w:val="BulletPoint02"/>
      </w:pPr>
      <w:r w:rsidRPr="008848B4">
        <w:t>Abmessungen (H x B x T): 63 mm x 63 mm</w:t>
      </w:r>
    </w:p>
    <w:p w14:paraId="5A82D3CA" w14:textId="77777777" w:rsidR="00F65C5C" w:rsidRPr="008848B4" w:rsidRDefault="00F65C5C" w:rsidP="00F65C5C">
      <w:pPr>
        <w:pStyle w:val="BulletPoint02"/>
        <w:ind w:left="1080" w:hanging="360"/>
      </w:pPr>
      <w:r w:rsidRPr="008848B4">
        <w:t>Hersteller: ABB</w:t>
      </w:r>
    </w:p>
    <w:p w14:paraId="6803CC24" w14:textId="77777777" w:rsidR="00F65C5C" w:rsidRPr="008848B4" w:rsidRDefault="00F65C5C" w:rsidP="00F65C5C">
      <w:pPr>
        <w:pStyle w:val="BulletPoint02"/>
      </w:pPr>
      <w:r w:rsidRPr="008848B4">
        <w:t>Typ: 6128/28</w:t>
      </w:r>
    </w:p>
    <w:p w14:paraId="74BB6029" w14:textId="77777777" w:rsidR="00F65C5C" w:rsidRPr="008848B4" w:rsidRDefault="00F65C5C" w:rsidP="00F65C5C">
      <w:pPr>
        <w:spacing w:after="200"/>
        <w:rPr>
          <w:rFonts w:ascii="Arial" w:eastAsia="Arial" w:hAnsi="Arial" w:cs="Arial"/>
          <w:noProof/>
          <w:szCs w:val="18"/>
        </w:rPr>
      </w:pPr>
    </w:p>
    <w:p w14:paraId="5364F1FD" w14:textId="77777777" w:rsidR="00F65C5C" w:rsidRPr="008848B4" w:rsidRDefault="00F65C5C" w:rsidP="00F65C5C">
      <w:pPr>
        <w:pStyle w:val="BulletPoint01"/>
      </w:pPr>
      <w:r w:rsidRPr="008848B4">
        <w:t>KNX-Busankoppler:</w:t>
      </w:r>
    </w:p>
    <w:p w14:paraId="62A462BB" w14:textId="77777777" w:rsidR="00F65C5C" w:rsidRPr="008848B4" w:rsidRDefault="00F65C5C" w:rsidP="00F65C5C">
      <w:pPr>
        <w:pStyle w:val="BulletPoint02"/>
        <w:ind w:left="1080" w:hanging="360"/>
      </w:pPr>
      <w:r w:rsidRPr="008848B4">
        <w:t>Für Installationsbus KNX</w:t>
      </w:r>
    </w:p>
    <w:p w14:paraId="576C8862" w14:textId="77777777" w:rsidR="00F65C5C" w:rsidRPr="008848B4" w:rsidRDefault="00F65C5C" w:rsidP="00F65C5C">
      <w:pPr>
        <w:pStyle w:val="BulletPoint02"/>
        <w:ind w:left="1080" w:hanging="360"/>
      </w:pPr>
      <w:r w:rsidRPr="008848B4">
        <w:t>Zur Verbindung zwischen Installationsbus KNX und den verschiedenen Anwendungsmodulen</w:t>
      </w:r>
    </w:p>
    <w:p w14:paraId="79B8F961" w14:textId="77777777" w:rsidR="00F65C5C" w:rsidRPr="008848B4" w:rsidRDefault="00F65C5C" w:rsidP="00F65C5C">
      <w:pPr>
        <w:pStyle w:val="BulletPoint02"/>
        <w:ind w:left="1080" w:hanging="360"/>
      </w:pPr>
      <w:r w:rsidRPr="008848B4">
        <w:t>Zum Einbau in handelsübliche AP- oder UP-Dosen</w:t>
      </w:r>
    </w:p>
    <w:p w14:paraId="48440004" w14:textId="77777777" w:rsidR="00F65C5C" w:rsidRPr="008848B4" w:rsidRDefault="00F65C5C" w:rsidP="00F65C5C">
      <w:pPr>
        <w:pStyle w:val="BulletPoint02"/>
      </w:pPr>
      <w:r w:rsidRPr="008848B4">
        <w:t>Anschluss:</w:t>
      </w:r>
    </w:p>
    <w:p w14:paraId="73C16401" w14:textId="77777777" w:rsidR="00F65C5C" w:rsidRPr="008848B4" w:rsidRDefault="00F65C5C" w:rsidP="00F65C5C">
      <w:pPr>
        <w:pStyle w:val="BulletPoint03"/>
        <w:ind w:left="1797" w:hanging="360"/>
      </w:pPr>
      <w:r w:rsidRPr="008848B4">
        <w:t>KNX-Linie: Busanschlussklemme</w:t>
      </w:r>
    </w:p>
    <w:p w14:paraId="5D26704D" w14:textId="77777777" w:rsidR="00F65C5C" w:rsidRPr="008848B4" w:rsidRDefault="00F65C5C" w:rsidP="00F65C5C">
      <w:pPr>
        <w:pStyle w:val="BulletPoint02"/>
        <w:ind w:left="1080" w:hanging="360"/>
      </w:pPr>
      <w:r w:rsidRPr="008848B4">
        <w:t>Nennspannung: 24 V</w:t>
      </w:r>
    </w:p>
    <w:p w14:paraId="26AF1038" w14:textId="77777777" w:rsidR="00F65C5C" w:rsidRPr="008848B4" w:rsidRDefault="00F65C5C" w:rsidP="00F65C5C">
      <w:pPr>
        <w:pStyle w:val="BulletPoint02"/>
        <w:ind w:left="1080" w:hanging="360"/>
      </w:pPr>
      <w:r w:rsidRPr="008848B4">
        <w:t>Nennstrom: 24 mA</w:t>
      </w:r>
    </w:p>
    <w:p w14:paraId="250DEA72" w14:textId="77777777" w:rsidR="00F65C5C" w:rsidRPr="008848B4" w:rsidRDefault="00F65C5C" w:rsidP="00F65C5C">
      <w:pPr>
        <w:pStyle w:val="BulletPoint02"/>
        <w:ind w:left="1080" w:hanging="360"/>
      </w:pPr>
      <w:r w:rsidRPr="008848B4">
        <w:t>Schutzart: IP 20, IEC/EN 60 529</w:t>
      </w:r>
    </w:p>
    <w:p w14:paraId="21E7D070" w14:textId="77777777" w:rsidR="00F65C5C" w:rsidRPr="008848B4" w:rsidRDefault="00F65C5C" w:rsidP="00F65C5C">
      <w:pPr>
        <w:pStyle w:val="BulletPoint02"/>
        <w:ind w:left="1080" w:hanging="360"/>
      </w:pPr>
      <w:r w:rsidRPr="008848B4">
        <w:t>Temperaturbereich: -5 °C bis 45 °C</w:t>
      </w:r>
    </w:p>
    <w:p w14:paraId="553414EE" w14:textId="77777777" w:rsidR="00F65C5C" w:rsidRPr="008848B4" w:rsidRDefault="00F65C5C" w:rsidP="00F65C5C">
      <w:pPr>
        <w:pStyle w:val="BulletPoint02"/>
        <w:ind w:left="1080" w:hanging="360"/>
      </w:pPr>
      <w:r w:rsidRPr="008848B4">
        <w:t>Abmessungen (H x B x T): 50 mm x 45 mm x 23 mm</w:t>
      </w:r>
    </w:p>
    <w:p w14:paraId="4A13C9CC" w14:textId="77777777" w:rsidR="00F65C5C" w:rsidRPr="008848B4" w:rsidRDefault="00F65C5C" w:rsidP="00F65C5C">
      <w:pPr>
        <w:pStyle w:val="BulletPoint02"/>
        <w:ind w:left="1080" w:hanging="360"/>
      </w:pPr>
      <w:r w:rsidRPr="008848B4">
        <w:t>Hersteller: ABB</w:t>
      </w:r>
    </w:p>
    <w:p w14:paraId="7431810E" w14:textId="77777777" w:rsidR="00F65C5C" w:rsidRPr="008848B4" w:rsidRDefault="00F65C5C" w:rsidP="00F65C5C">
      <w:pPr>
        <w:pStyle w:val="BulletPoint02"/>
        <w:ind w:left="1080" w:hanging="360"/>
      </w:pPr>
      <w:r w:rsidRPr="008848B4">
        <w:t>Typ: 6120/12</w:t>
      </w:r>
    </w:p>
    <w:p w14:paraId="2A30F025" w14:textId="77777777" w:rsidR="00F65C5C" w:rsidRPr="008848B4" w:rsidRDefault="00F65C5C" w:rsidP="00F65C5C">
      <w:pPr>
        <w:rPr>
          <w:rFonts w:cs="Arial"/>
          <w:noProof/>
          <w:szCs w:val="18"/>
        </w:rPr>
      </w:pPr>
      <w:r w:rsidRPr="008848B4">
        <w:br w:type="page"/>
      </w:r>
    </w:p>
    <w:p w14:paraId="3279913C" w14:textId="77777777" w:rsidR="00F65C5C" w:rsidRPr="008848B4" w:rsidRDefault="00F65C5C" w:rsidP="00F65C5C">
      <w:pPr>
        <w:pStyle w:val="berschrift2"/>
        <w:ind w:left="454" w:hanging="454"/>
      </w:pPr>
      <w:bookmarkStart w:id="155" w:name="_Toc455412052"/>
      <w:bookmarkStart w:id="156" w:name="_Toc455489289"/>
      <w:bookmarkStart w:id="157" w:name="_Toc456175774"/>
      <w:bookmarkStart w:id="158" w:name="_Toc467069921"/>
      <w:bookmarkStart w:id="159" w:name="_Toc388953812"/>
      <w:bookmarkEnd w:id="154"/>
      <w:r w:rsidRPr="008848B4">
        <w:lastRenderedPageBreak/>
        <w:t>Ventilantrieb-Aktor</w:t>
      </w:r>
      <w:bookmarkEnd w:id="155"/>
      <w:bookmarkEnd w:id="156"/>
      <w:bookmarkEnd w:id="157"/>
      <w:bookmarkEnd w:id="158"/>
    </w:p>
    <w:p w14:paraId="7CC583CF" w14:textId="77777777" w:rsidR="00F65C5C" w:rsidRPr="008848B4" w:rsidRDefault="00F65C5C" w:rsidP="00F65C5C">
      <w:pPr>
        <w:pStyle w:val="BulletPoint01"/>
      </w:pPr>
      <w:r w:rsidRPr="008848B4">
        <w:t>Zur Steuerung von thermoelektrischen Stellantrieben (24…230 V AC) in Heiz-/Kühlsystemen über 6/12 unabhängige Halbleiterausgänge</w:t>
      </w:r>
    </w:p>
    <w:p w14:paraId="405E944F" w14:textId="77777777" w:rsidR="00F65C5C" w:rsidRPr="008848B4" w:rsidRDefault="00F65C5C" w:rsidP="00F65C5C">
      <w:pPr>
        <w:pStyle w:val="BulletPoint01"/>
      </w:pPr>
      <w:r w:rsidRPr="008848B4">
        <w:t>Nachfolgende Funktionen sind zu erfüllen:</w:t>
      </w:r>
    </w:p>
    <w:p w14:paraId="076C7B23" w14:textId="77777777" w:rsidR="00F65C5C" w:rsidRPr="008848B4" w:rsidRDefault="00F65C5C" w:rsidP="00F65C5C">
      <w:pPr>
        <w:pStyle w:val="BulletPoint02"/>
        <w:ind w:left="1080" w:hanging="360"/>
      </w:pPr>
      <w:r w:rsidRPr="008848B4">
        <w:t>Versorgung des Geräts über Busspannung</w:t>
      </w:r>
    </w:p>
    <w:p w14:paraId="67BC986C" w14:textId="77777777" w:rsidR="00F65C5C" w:rsidRPr="008848B4" w:rsidRDefault="00F65C5C" w:rsidP="00F65C5C">
      <w:pPr>
        <w:pStyle w:val="BulletPoint02"/>
        <w:ind w:left="1080" w:hanging="360"/>
      </w:pPr>
      <w:r w:rsidRPr="008848B4">
        <w:t>Ausgänge kurzschluss- und überlastsicher</w:t>
      </w:r>
    </w:p>
    <w:p w14:paraId="4930559A" w14:textId="77777777" w:rsidR="00F65C5C" w:rsidRPr="008848B4" w:rsidRDefault="00F65C5C" w:rsidP="00F65C5C">
      <w:pPr>
        <w:pStyle w:val="BulletPoint02"/>
        <w:ind w:left="1080" w:hanging="360"/>
      </w:pPr>
      <w:r w:rsidRPr="008848B4">
        <w:t>Manuelle Bedientasten und LED-Anzeige je Ausgang</w:t>
      </w:r>
    </w:p>
    <w:p w14:paraId="5E50E423" w14:textId="77777777" w:rsidR="00F65C5C" w:rsidRPr="008848B4" w:rsidRDefault="00F65C5C" w:rsidP="00F65C5C">
      <w:pPr>
        <w:pStyle w:val="BulletPoint02"/>
        <w:ind w:left="1080" w:hanging="360"/>
      </w:pPr>
      <w:r w:rsidRPr="008848B4">
        <w:t>Manuelle Bedienung sperren/freigeben, Deaktivierung nach Zeit und Status</w:t>
      </w:r>
    </w:p>
    <w:p w14:paraId="604D01D5" w14:textId="77777777" w:rsidR="00F65C5C" w:rsidRPr="008848B4" w:rsidRDefault="00F65C5C" w:rsidP="00F65C5C">
      <w:pPr>
        <w:pStyle w:val="BulletPoint02"/>
        <w:ind w:left="1080" w:hanging="360"/>
      </w:pPr>
      <w:r w:rsidRPr="008848B4">
        <w:t>Kopieren und Tauschen von Kanälen</w:t>
      </w:r>
    </w:p>
    <w:p w14:paraId="054C3088" w14:textId="77777777" w:rsidR="00F65C5C" w:rsidRPr="008848B4" w:rsidRDefault="00F65C5C" w:rsidP="00F65C5C">
      <w:pPr>
        <w:pStyle w:val="BulletPoint02"/>
        <w:ind w:left="1080" w:hanging="360"/>
      </w:pPr>
      <w:r w:rsidRPr="008848B4">
        <w:t>Zyklische Geräteüberwachung</w:t>
      </w:r>
    </w:p>
    <w:p w14:paraId="56EE9750" w14:textId="77777777" w:rsidR="00F65C5C" w:rsidRPr="008848B4" w:rsidRDefault="00F65C5C" w:rsidP="00F65C5C">
      <w:pPr>
        <w:pStyle w:val="BulletPoint02"/>
        <w:ind w:left="1080" w:hanging="360"/>
      </w:pPr>
      <w:r w:rsidRPr="008848B4">
        <w:t>Sende- und Schaltverzögerung nach Busspannungswiederkehr</w:t>
      </w:r>
    </w:p>
    <w:p w14:paraId="1A2FC3F6" w14:textId="77777777" w:rsidR="00F65C5C" w:rsidRPr="008848B4" w:rsidRDefault="00F65C5C" w:rsidP="00F65C5C">
      <w:pPr>
        <w:pStyle w:val="BulletPoint02"/>
        <w:ind w:left="1080" w:hanging="360"/>
      </w:pPr>
      <w:r w:rsidRPr="008848B4">
        <w:t>Statuswerte anfordern</w:t>
      </w:r>
    </w:p>
    <w:p w14:paraId="357D7D6C" w14:textId="77777777" w:rsidR="00F65C5C" w:rsidRPr="008848B4" w:rsidRDefault="00F65C5C" w:rsidP="00F65C5C">
      <w:pPr>
        <w:pStyle w:val="BulletPoint02"/>
        <w:ind w:left="1080" w:hanging="360"/>
        <w:rPr>
          <w:rFonts w:ascii="Arial" w:eastAsia="Arial" w:hAnsi="Arial"/>
        </w:rPr>
      </w:pPr>
      <w:r w:rsidRPr="008848B4">
        <w:t>Telegrammratenbegrenzung</w:t>
      </w:r>
    </w:p>
    <w:p w14:paraId="2A4175E5" w14:textId="77777777" w:rsidR="00F65C5C" w:rsidRPr="008848B4" w:rsidRDefault="00F65C5C" w:rsidP="00F65C5C">
      <w:pPr>
        <w:pStyle w:val="BulletPoint01"/>
      </w:pPr>
      <w:r w:rsidRPr="008848B4">
        <w:t>Softwarefunktionen je Ausgang:</w:t>
      </w:r>
    </w:p>
    <w:p w14:paraId="2C54ADFB" w14:textId="77777777" w:rsidR="00F65C5C" w:rsidRPr="008848B4" w:rsidRDefault="00F65C5C" w:rsidP="00F65C5C">
      <w:pPr>
        <w:pStyle w:val="BulletPoint02"/>
        <w:ind w:left="1080" w:hanging="360"/>
      </w:pPr>
      <w:r w:rsidRPr="008848B4">
        <w:t>Verhalten bei Busspannungswiederkehr</w:t>
      </w:r>
    </w:p>
    <w:p w14:paraId="47A33D37" w14:textId="77777777" w:rsidR="00F65C5C" w:rsidRPr="008848B4" w:rsidRDefault="00F65C5C" w:rsidP="00F65C5C">
      <w:pPr>
        <w:pStyle w:val="BulletPoint02"/>
        <w:ind w:left="1080" w:hanging="360"/>
      </w:pPr>
      <w:r w:rsidRPr="008848B4">
        <w:t>Überlast/Kurzschlussmeldung je Ausgang</w:t>
      </w:r>
    </w:p>
    <w:p w14:paraId="5C704850" w14:textId="77777777" w:rsidR="00F65C5C" w:rsidRPr="008848B4" w:rsidRDefault="00F65C5C" w:rsidP="00F65C5C">
      <w:pPr>
        <w:pStyle w:val="BulletPoint02"/>
        <w:ind w:left="1080" w:hanging="360"/>
      </w:pPr>
      <w:r w:rsidRPr="008848B4">
        <w:t>Wirkweise (stromlos offen bzw. geschlossen) des Stellantriebs einstellbar</w:t>
      </w:r>
    </w:p>
    <w:p w14:paraId="5A92FD07" w14:textId="77777777" w:rsidR="00F65C5C" w:rsidRPr="008848B4" w:rsidRDefault="00F65C5C" w:rsidP="00F65C5C">
      <w:pPr>
        <w:pStyle w:val="BulletPoint02"/>
        <w:ind w:left="1080" w:hanging="360"/>
      </w:pPr>
      <w:r w:rsidRPr="008848B4">
        <w:t>Schaltende (1 Bit) oder stetige (1 Byte, PWM) Ansteuerung der Ausgänge</w:t>
      </w:r>
    </w:p>
    <w:p w14:paraId="5401D8D2" w14:textId="77777777" w:rsidR="00F65C5C" w:rsidRPr="008848B4" w:rsidRDefault="00F65C5C" w:rsidP="00F65C5C">
      <w:pPr>
        <w:pStyle w:val="BulletPoint02"/>
        <w:ind w:left="1080" w:hanging="360"/>
      </w:pPr>
      <w:r w:rsidRPr="008848B4">
        <w:t>Statusmeldung (1 Bit oder 1 Byte) des Ausgangs</w:t>
      </w:r>
    </w:p>
    <w:p w14:paraId="65E7E3FA" w14:textId="77777777" w:rsidR="00F65C5C" w:rsidRPr="008848B4" w:rsidRDefault="00F65C5C" w:rsidP="00F65C5C">
      <w:pPr>
        <w:pStyle w:val="BulletPoint02"/>
        <w:ind w:left="1080" w:hanging="360"/>
      </w:pPr>
      <w:r w:rsidRPr="008848B4">
        <w:t>Zyklische Überwachung der Stellgröße</w:t>
      </w:r>
    </w:p>
    <w:p w14:paraId="0C21D90C" w14:textId="77777777" w:rsidR="00F65C5C" w:rsidRPr="008848B4" w:rsidRDefault="00F65C5C" w:rsidP="00F65C5C">
      <w:pPr>
        <w:pStyle w:val="BulletPoint02"/>
        <w:ind w:left="1080" w:hanging="360"/>
      </w:pPr>
      <w:r w:rsidRPr="008848B4">
        <w:t>Vorzugslage und Statusmeldung bei Ausbleiben der Stellgröße (Reglerausfall)</w:t>
      </w:r>
    </w:p>
    <w:p w14:paraId="09905211" w14:textId="77777777" w:rsidR="00F65C5C" w:rsidRPr="008848B4" w:rsidRDefault="00F65C5C" w:rsidP="00F65C5C">
      <w:pPr>
        <w:pStyle w:val="BulletPoint02"/>
        <w:ind w:left="1080" w:hanging="360"/>
      </w:pPr>
      <w:r w:rsidRPr="008848B4">
        <w:t>Sicherheitsfunktionen Sperren und Zwangsführung</w:t>
      </w:r>
    </w:p>
    <w:p w14:paraId="00A90C34" w14:textId="77777777" w:rsidR="00F65C5C" w:rsidRPr="008848B4" w:rsidRDefault="00F65C5C" w:rsidP="00F65C5C">
      <w:pPr>
        <w:pStyle w:val="BulletPoint02"/>
        <w:ind w:left="1080" w:hanging="360"/>
      </w:pPr>
      <w:r w:rsidRPr="008848B4">
        <w:t>Ventilspülung und Status Ventilspülung</w:t>
      </w:r>
    </w:p>
    <w:p w14:paraId="7045D8F1" w14:textId="77777777" w:rsidR="00F65C5C" w:rsidRPr="008848B4" w:rsidRDefault="00F65C5C" w:rsidP="00F65C5C">
      <w:pPr>
        <w:pStyle w:val="BulletPoint02"/>
        <w:ind w:left="1080" w:hanging="360"/>
      </w:pPr>
      <w:r w:rsidRPr="008848B4">
        <w:t xml:space="preserve">Kennlinienkorrektur </w:t>
      </w:r>
    </w:p>
    <w:p w14:paraId="42A07C47" w14:textId="77777777" w:rsidR="00F65C5C" w:rsidRPr="008848B4" w:rsidRDefault="00F65C5C" w:rsidP="00F65C5C">
      <w:pPr>
        <w:pStyle w:val="BulletPoint02"/>
        <w:ind w:left="1080" w:hanging="360"/>
      </w:pPr>
      <w:r w:rsidRPr="008848B4">
        <w:t>Statusbyte</w:t>
      </w:r>
    </w:p>
    <w:p w14:paraId="21CC965F" w14:textId="77777777" w:rsidR="00F65C5C" w:rsidRPr="008848B4" w:rsidRDefault="00F65C5C" w:rsidP="00F65C5C">
      <w:pPr>
        <w:pStyle w:val="BulletPoint01"/>
        <w:ind w:left="360" w:hanging="360"/>
      </w:pPr>
      <w:r w:rsidRPr="008848B4">
        <w:t>Ausgänge: 6/12 Halbleiterausgänge</w:t>
      </w:r>
    </w:p>
    <w:p w14:paraId="40B1878A" w14:textId="77777777" w:rsidR="00F65C5C" w:rsidRPr="008848B4" w:rsidRDefault="00F65C5C" w:rsidP="00F65C5C">
      <w:pPr>
        <w:pStyle w:val="BulletPoint01"/>
      </w:pPr>
      <w:r w:rsidRPr="008848B4">
        <w:t>Max. Leistungsverbrauch bei ausgeschalteten Ausgängen: &lt; 250 mW</w:t>
      </w:r>
    </w:p>
    <w:p w14:paraId="75A9887B" w14:textId="77777777" w:rsidR="00F65C5C" w:rsidRPr="008848B4" w:rsidRDefault="00F65C5C" w:rsidP="00F65C5C">
      <w:pPr>
        <w:pStyle w:val="BulletPoint01"/>
        <w:ind w:left="360" w:hanging="360"/>
      </w:pPr>
      <w:r w:rsidRPr="008848B4">
        <w:t>Betriebsspannung: 21…30 V DC via KNX</w:t>
      </w:r>
    </w:p>
    <w:p w14:paraId="03E5BE3D" w14:textId="77777777" w:rsidR="00F65C5C" w:rsidRPr="008848B4" w:rsidRDefault="00F65C5C" w:rsidP="00F65C5C">
      <w:pPr>
        <w:pStyle w:val="BulletPoint01"/>
        <w:ind w:left="360" w:hanging="360"/>
      </w:pPr>
      <w:r w:rsidRPr="008848B4">
        <w:t>Nennspannung U</w:t>
      </w:r>
      <w:r w:rsidRPr="008848B4">
        <w:rPr>
          <w:vertAlign w:val="subscript"/>
        </w:rPr>
        <w:t>N</w:t>
      </w:r>
      <w:r w:rsidRPr="008848B4">
        <w:t>: Max. 24…230 V AC, 45…65 Hz</w:t>
      </w:r>
    </w:p>
    <w:p w14:paraId="1FBFDED6" w14:textId="77777777" w:rsidR="00F65C5C" w:rsidRPr="008848B4" w:rsidRDefault="00F65C5C" w:rsidP="00F65C5C">
      <w:pPr>
        <w:pStyle w:val="BulletPoint01"/>
        <w:ind w:left="360" w:hanging="360"/>
      </w:pPr>
      <w:r w:rsidRPr="008848B4">
        <w:t>Nennstrom I</w:t>
      </w:r>
      <w:r w:rsidRPr="008848B4">
        <w:rPr>
          <w:vertAlign w:val="subscript"/>
        </w:rPr>
        <w:t>N</w:t>
      </w:r>
      <w:r w:rsidRPr="008848B4">
        <w:t>: Max. 160 mA je Ausgang</w:t>
      </w:r>
    </w:p>
    <w:p w14:paraId="1ED485D2" w14:textId="77777777" w:rsidR="00F65C5C" w:rsidRPr="008848B4" w:rsidRDefault="00F65C5C" w:rsidP="00F65C5C">
      <w:pPr>
        <w:pStyle w:val="BulletPoint01"/>
      </w:pPr>
      <w:r w:rsidRPr="008848B4">
        <w:t xml:space="preserve">Bedien- u. Anzeigeelemente: </w:t>
      </w:r>
    </w:p>
    <w:p w14:paraId="5A1E871B" w14:textId="77777777" w:rsidR="00F65C5C" w:rsidRPr="008848B4" w:rsidRDefault="00F65C5C" w:rsidP="00F65C5C">
      <w:pPr>
        <w:pStyle w:val="BulletPoint02"/>
        <w:ind w:left="1080" w:hanging="360"/>
      </w:pPr>
      <w:r w:rsidRPr="008848B4">
        <w:t>LED und Taste (EIN/AUS) je Ausgang</w:t>
      </w:r>
    </w:p>
    <w:p w14:paraId="6031EB07" w14:textId="77777777" w:rsidR="00F65C5C" w:rsidRPr="008848B4" w:rsidRDefault="00F65C5C" w:rsidP="00F65C5C">
      <w:pPr>
        <w:pStyle w:val="BulletPoint02"/>
        <w:ind w:left="1080" w:hanging="360"/>
      </w:pPr>
      <w:r w:rsidRPr="008848B4">
        <w:t>LED zur Anzeige von Überlast/Kurzschluss und Taste Reset für je 3 Ausgänge gemeinsam</w:t>
      </w:r>
    </w:p>
    <w:p w14:paraId="76124BAC" w14:textId="77777777" w:rsidR="00F65C5C" w:rsidRPr="008848B4" w:rsidRDefault="00F65C5C" w:rsidP="00F65C5C">
      <w:pPr>
        <w:pStyle w:val="BulletPoint01"/>
        <w:ind w:left="360" w:hanging="360"/>
      </w:pPr>
      <w:r w:rsidRPr="008848B4">
        <w:t>Anschluss:</w:t>
      </w:r>
    </w:p>
    <w:p w14:paraId="36EE0769" w14:textId="77777777" w:rsidR="00F65C5C" w:rsidRPr="008848B4" w:rsidRDefault="00F65C5C" w:rsidP="00F65C5C">
      <w:pPr>
        <w:pStyle w:val="BulletPoint02"/>
        <w:ind w:left="1080" w:hanging="360"/>
      </w:pPr>
      <w:r w:rsidRPr="008848B4">
        <w:t>Ausgänge: Schraubklemmen</w:t>
      </w:r>
    </w:p>
    <w:p w14:paraId="649F1FC8" w14:textId="77777777" w:rsidR="00F65C5C" w:rsidRPr="008848B4" w:rsidRDefault="00F65C5C" w:rsidP="00F65C5C">
      <w:pPr>
        <w:pStyle w:val="BulletPoint02"/>
        <w:ind w:left="1080" w:hanging="360"/>
      </w:pPr>
      <w:r w:rsidRPr="008848B4">
        <w:t xml:space="preserve">KNX: Schraubenlose Busanschlussklemme </w:t>
      </w:r>
    </w:p>
    <w:p w14:paraId="4793374A" w14:textId="77777777" w:rsidR="00F65C5C" w:rsidRPr="008848B4" w:rsidRDefault="00F65C5C" w:rsidP="00F65C5C">
      <w:pPr>
        <w:spacing w:after="200"/>
        <w:rPr>
          <w:rFonts w:ascii="Arial" w:eastAsia="Arial" w:hAnsi="Arial" w:cs="Arial"/>
          <w:noProof/>
          <w:szCs w:val="18"/>
        </w:rPr>
      </w:pPr>
      <w:r w:rsidRPr="008848B4">
        <w:br w:type="page"/>
      </w:r>
    </w:p>
    <w:p w14:paraId="75BCE07B" w14:textId="77777777" w:rsidR="00F65C5C" w:rsidRPr="008848B4" w:rsidRDefault="00F65C5C" w:rsidP="00F65C5C">
      <w:pPr>
        <w:pStyle w:val="BulletPoint01"/>
      </w:pPr>
      <w:r w:rsidRPr="008848B4">
        <w:lastRenderedPageBreak/>
        <w:t>Gehäuse:</w:t>
      </w:r>
    </w:p>
    <w:p w14:paraId="69FCBD47" w14:textId="77777777" w:rsidR="00F65C5C" w:rsidRPr="008848B4" w:rsidRDefault="00F65C5C" w:rsidP="00F65C5C">
      <w:pPr>
        <w:pStyle w:val="BulletPoint02"/>
        <w:ind w:left="1080" w:hanging="360"/>
      </w:pPr>
      <w:r w:rsidRPr="008848B4">
        <w:t>Kunststoff, halogenfrei</w:t>
      </w:r>
    </w:p>
    <w:p w14:paraId="1FF62A88" w14:textId="77777777" w:rsidR="00F65C5C" w:rsidRPr="008848B4" w:rsidRDefault="00F65C5C" w:rsidP="00F65C5C">
      <w:pPr>
        <w:pStyle w:val="BulletPoint02"/>
        <w:ind w:left="1080" w:hanging="360"/>
      </w:pPr>
      <w:r w:rsidRPr="008848B4">
        <w:t>Entflammbarkeit V-0 gem. UL94</w:t>
      </w:r>
    </w:p>
    <w:p w14:paraId="41CA5FCC" w14:textId="77777777" w:rsidR="00F65C5C" w:rsidRPr="008848B4" w:rsidRDefault="00F65C5C" w:rsidP="00F65C5C">
      <w:pPr>
        <w:pStyle w:val="BulletPoint01"/>
      </w:pPr>
      <w:r w:rsidRPr="008848B4">
        <w:t>Schutzart: IP 20, IEC/EN 60 529</w:t>
      </w:r>
    </w:p>
    <w:p w14:paraId="0BC9FE63" w14:textId="77777777" w:rsidR="00F65C5C" w:rsidRPr="008848B4" w:rsidRDefault="00F65C5C" w:rsidP="00F65C5C">
      <w:pPr>
        <w:pStyle w:val="BulletPoint01"/>
      </w:pPr>
      <w:r w:rsidRPr="008848B4">
        <w:t>Montage: Auf Tragschiene 35 mm, IEC/EN 60 715</w:t>
      </w:r>
    </w:p>
    <w:p w14:paraId="5F30D74E" w14:textId="77777777" w:rsidR="00F65C5C" w:rsidRPr="008848B4" w:rsidRDefault="00F65C5C" w:rsidP="00F65C5C">
      <w:pPr>
        <w:pStyle w:val="BulletPoint01"/>
      </w:pPr>
      <w:r w:rsidRPr="008848B4">
        <w:t>Einbaulage: Beliebig</w:t>
      </w:r>
    </w:p>
    <w:p w14:paraId="6FC0C624" w14:textId="77777777" w:rsidR="00F65C5C" w:rsidRPr="008848B4" w:rsidRDefault="00F65C5C" w:rsidP="00F65C5C">
      <w:pPr>
        <w:pStyle w:val="BulletPoint01"/>
      </w:pPr>
      <w:r w:rsidRPr="008848B4">
        <w:t>Breite: 4/8 TE à 18 mm</w:t>
      </w:r>
    </w:p>
    <w:p w14:paraId="517E481E" w14:textId="77777777" w:rsidR="00F65C5C" w:rsidRPr="008848B4" w:rsidRDefault="00F65C5C" w:rsidP="00F65C5C">
      <w:pPr>
        <w:pStyle w:val="BulletPoint01"/>
      </w:pPr>
      <w:r w:rsidRPr="008848B4">
        <w:t>Hersteller: ABB</w:t>
      </w:r>
    </w:p>
    <w:p w14:paraId="74A1763F" w14:textId="77777777" w:rsidR="00F65C5C" w:rsidRPr="008848B4" w:rsidRDefault="00F65C5C" w:rsidP="00F65C5C">
      <w:pPr>
        <w:pStyle w:val="BulletPoint01"/>
        <w:spacing w:after="0"/>
        <w:ind w:left="360" w:hanging="360"/>
      </w:pPr>
      <w:r w:rsidRPr="008848B4">
        <w:t>Typ (je nach Anzahl der Kanäle): VAA/S 6.230.2.1, VAA/S 12.230.2.1</w:t>
      </w:r>
    </w:p>
    <w:p w14:paraId="7142366F" w14:textId="77777777" w:rsidR="00F65C5C" w:rsidRPr="008848B4" w:rsidRDefault="00F65C5C" w:rsidP="00F65C5C">
      <w:pPr>
        <w:pStyle w:val="BulletPoint01"/>
        <w:spacing w:after="0"/>
        <w:ind w:left="360" w:hanging="360"/>
      </w:pPr>
      <w:r w:rsidRPr="008848B4">
        <w:br w:type="page"/>
      </w:r>
    </w:p>
    <w:p w14:paraId="142F41BA" w14:textId="77777777" w:rsidR="00F65C5C" w:rsidRPr="008848B4" w:rsidRDefault="00F65C5C" w:rsidP="00F65C5C">
      <w:pPr>
        <w:pStyle w:val="berschrift2"/>
        <w:ind w:left="454" w:hanging="454"/>
        <w:rPr>
          <w:szCs w:val="18"/>
        </w:rPr>
      </w:pPr>
      <w:bookmarkStart w:id="160" w:name="_Toc455412053"/>
      <w:bookmarkStart w:id="161" w:name="_Toc455489290"/>
      <w:bookmarkStart w:id="162" w:name="_Toc456175775"/>
      <w:bookmarkStart w:id="163" w:name="_Toc467069922"/>
      <w:bookmarkEnd w:id="159"/>
      <w:r w:rsidRPr="008848B4">
        <w:lastRenderedPageBreak/>
        <w:t>Thermoelektrischer Stellantrieb</w:t>
      </w:r>
      <w:bookmarkEnd w:id="160"/>
      <w:bookmarkEnd w:id="161"/>
      <w:bookmarkEnd w:id="162"/>
      <w:bookmarkEnd w:id="163"/>
    </w:p>
    <w:p w14:paraId="73F94AB8" w14:textId="77777777" w:rsidR="00F65C5C" w:rsidRPr="008848B4" w:rsidRDefault="00F65C5C" w:rsidP="00F65C5C">
      <w:pPr>
        <w:pStyle w:val="BulletPoint01"/>
      </w:pPr>
      <w:r w:rsidRPr="008848B4">
        <w:t>Der thermoelektrische Stellantrieb dient zum Öffnen und Schließen von Ventilen in Heizungs-, Klima- und Lüftungsanlagen.</w:t>
      </w:r>
    </w:p>
    <w:p w14:paraId="3DB45FFE" w14:textId="77777777" w:rsidR="00F65C5C" w:rsidRPr="008848B4" w:rsidRDefault="00F65C5C" w:rsidP="00F65C5C">
      <w:pPr>
        <w:pStyle w:val="BulletPoint01"/>
      </w:pPr>
      <w:r w:rsidRPr="008848B4">
        <w:t>Die Ansteuerung kann z.B. über den Elektronischen Schaltaktor (ABB Typ ES/S), den Ventilantriebsaktor (ABB Typ VAA/S oder VAA/A oder das Elektronische Relais (ABB Typ ER/U) in Verbindung mit der Universal-Schnittstelle (ABB Typ US/U) und einem Raumtemperaturregler erfolgen.</w:t>
      </w:r>
    </w:p>
    <w:p w14:paraId="4BD36385" w14:textId="77777777" w:rsidR="00F65C5C" w:rsidRPr="008848B4" w:rsidRDefault="00F65C5C" w:rsidP="00F65C5C">
      <w:pPr>
        <w:pStyle w:val="BulletPoint01"/>
      </w:pPr>
      <w:r w:rsidRPr="008848B4">
        <w:t>Für die Steckmontage auf Ventile und Heizkreisverteiler ist ein passender Ventiladapter vom Typ VA/Z XX.1 erforderlich.</w:t>
      </w:r>
    </w:p>
    <w:p w14:paraId="079DD3C4" w14:textId="77777777" w:rsidR="00F65C5C" w:rsidRPr="008848B4" w:rsidRDefault="00F65C5C" w:rsidP="00F65C5C">
      <w:pPr>
        <w:pStyle w:val="BulletPoint01"/>
        <w:ind w:left="360" w:hanging="360"/>
      </w:pPr>
      <w:r w:rsidRPr="008848B4">
        <w:t>Ausführung: Stromlos geschlossen</w:t>
      </w:r>
    </w:p>
    <w:p w14:paraId="4CD1AFA3" w14:textId="77777777" w:rsidR="00F65C5C" w:rsidRPr="008848B4" w:rsidRDefault="00F65C5C" w:rsidP="00F65C5C">
      <w:pPr>
        <w:pStyle w:val="BulletPoint01"/>
        <w:ind w:left="360" w:hanging="360"/>
      </w:pPr>
      <w:r w:rsidRPr="008848B4">
        <w:t>Spannung: 230 V AC</w:t>
      </w:r>
    </w:p>
    <w:p w14:paraId="234BEB37" w14:textId="77777777" w:rsidR="00F65C5C" w:rsidRPr="008848B4" w:rsidRDefault="00F65C5C" w:rsidP="00F65C5C">
      <w:pPr>
        <w:pStyle w:val="BulletPoint01"/>
        <w:ind w:left="360" w:hanging="360"/>
      </w:pPr>
      <w:r w:rsidRPr="008848B4">
        <w:t>Schutzart: IP 54, IEC/EN 60 529</w:t>
      </w:r>
    </w:p>
    <w:p w14:paraId="328B5F25" w14:textId="77777777" w:rsidR="00F65C5C" w:rsidRPr="008848B4" w:rsidRDefault="00F65C5C" w:rsidP="00F65C5C">
      <w:pPr>
        <w:pStyle w:val="BulletPoint01"/>
        <w:ind w:left="360" w:hanging="360"/>
      </w:pPr>
      <w:r w:rsidRPr="008848B4">
        <w:t>Schutzklasse: II</w:t>
      </w:r>
    </w:p>
    <w:p w14:paraId="27CDD0D4" w14:textId="77777777" w:rsidR="00F65C5C" w:rsidRPr="008848B4" w:rsidRDefault="00F65C5C" w:rsidP="00F65C5C">
      <w:pPr>
        <w:pStyle w:val="BulletPoint01"/>
        <w:ind w:left="360" w:hanging="360"/>
      </w:pPr>
      <w:r w:rsidRPr="008848B4">
        <w:t>Montage: Steckmontage in allen Einbaulagen</w:t>
      </w:r>
    </w:p>
    <w:p w14:paraId="1DD12C4F" w14:textId="77777777" w:rsidR="00F65C5C" w:rsidRPr="008848B4" w:rsidRDefault="00F65C5C" w:rsidP="00F65C5C">
      <w:pPr>
        <w:pStyle w:val="BulletPoint01"/>
      </w:pPr>
      <w:r w:rsidRPr="008848B4">
        <w:t>Anschlussleitung: Steckbar, 2 x 0,75 mm², PVC, lichtgrau, 1 m</w:t>
      </w:r>
    </w:p>
    <w:p w14:paraId="7C9D9DA0" w14:textId="77777777" w:rsidR="00F65C5C" w:rsidRPr="008848B4" w:rsidRDefault="00F65C5C" w:rsidP="00F65C5C">
      <w:pPr>
        <w:pStyle w:val="BulletPoint01"/>
        <w:ind w:left="360" w:hanging="360"/>
      </w:pPr>
      <w:r w:rsidRPr="008848B4">
        <w:t>Anzeigelemente: Hubanzeige</w:t>
      </w:r>
    </w:p>
    <w:p w14:paraId="45B4F58A" w14:textId="77777777" w:rsidR="00F65C5C" w:rsidRPr="008848B4" w:rsidRDefault="00F65C5C" w:rsidP="00F65C5C">
      <w:pPr>
        <w:pStyle w:val="BulletPoint01"/>
        <w:ind w:left="360" w:hanging="360"/>
      </w:pPr>
      <w:r w:rsidRPr="008848B4">
        <w:t>Gehäuse: Lichtgrau, RAL 7035</w:t>
      </w:r>
    </w:p>
    <w:p w14:paraId="4A3C970F" w14:textId="77777777" w:rsidR="00F65C5C" w:rsidRPr="008848B4" w:rsidRDefault="00F65C5C" w:rsidP="00F65C5C">
      <w:pPr>
        <w:pStyle w:val="BulletPoint01"/>
        <w:ind w:left="360" w:hanging="360"/>
      </w:pPr>
      <w:r w:rsidRPr="008848B4">
        <w:t>Abmessungen: 60 mm x 44 mm x 49 mm</w:t>
      </w:r>
    </w:p>
    <w:p w14:paraId="117BF1D2" w14:textId="77777777" w:rsidR="00F65C5C" w:rsidRPr="008848B4" w:rsidRDefault="00F65C5C" w:rsidP="00F65C5C">
      <w:pPr>
        <w:pStyle w:val="BulletPoint01"/>
        <w:ind w:left="360" w:hanging="360"/>
      </w:pPr>
      <w:r w:rsidRPr="008848B4">
        <w:t>Hersteller: ABB</w:t>
      </w:r>
    </w:p>
    <w:p w14:paraId="5AF8B0D2" w14:textId="77777777" w:rsidR="00F65C5C" w:rsidRPr="008848B4" w:rsidRDefault="00F65C5C" w:rsidP="00F65C5C">
      <w:pPr>
        <w:pStyle w:val="BulletPoint01"/>
        <w:spacing w:after="0"/>
        <w:ind w:left="360" w:hanging="360"/>
      </w:pPr>
      <w:r w:rsidRPr="008848B4">
        <w:t>Typ: TSA/K 230.2</w:t>
      </w:r>
    </w:p>
    <w:p w14:paraId="11A45696" w14:textId="77777777" w:rsidR="00F65C5C" w:rsidRPr="008848B4" w:rsidRDefault="00F65C5C" w:rsidP="00F65C5C"/>
    <w:p w14:paraId="689A7A5A" w14:textId="77777777" w:rsidR="00F65C5C" w:rsidRPr="008848B4" w:rsidRDefault="00F65C5C" w:rsidP="00F65C5C">
      <w:pPr>
        <w:pStyle w:val="BulletPoint01"/>
        <w:numPr>
          <w:ilvl w:val="0"/>
          <w:numId w:val="0"/>
        </w:numPr>
        <w:ind w:left="360"/>
      </w:pPr>
    </w:p>
    <w:p w14:paraId="0954C1F0" w14:textId="77777777" w:rsidR="00F65C5C" w:rsidRPr="008848B4" w:rsidRDefault="00F65C5C" w:rsidP="00F65C5C">
      <w:r w:rsidRPr="008848B4">
        <w:br w:type="page"/>
      </w:r>
    </w:p>
    <w:p w14:paraId="13A0D59A" w14:textId="77777777" w:rsidR="00F65C5C" w:rsidRPr="008848B4" w:rsidRDefault="00F65C5C" w:rsidP="00F65C5C">
      <w:pPr>
        <w:pStyle w:val="berschrift2"/>
      </w:pPr>
      <w:bookmarkStart w:id="164" w:name="_Toc401509489"/>
      <w:bookmarkStart w:id="165" w:name="_Toc401650593"/>
      <w:bookmarkStart w:id="166" w:name="_Toc401934519"/>
      <w:bookmarkStart w:id="167" w:name="_Toc401656793"/>
      <w:bookmarkStart w:id="168" w:name="_Toc401934412"/>
      <w:bookmarkStart w:id="169" w:name="_Toc455412054"/>
      <w:bookmarkStart w:id="170" w:name="_Toc455489291"/>
      <w:bookmarkStart w:id="171" w:name="_Toc456175776"/>
      <w:bookmarkStart w:id="172" w:name="_Toc467069923"/>
      <w:bookmarkStart w:id="173" w:name="_Toc388953813"/>
      <w:bookmarkEnd w:id="164"/>
      <w:bookmarkEnd w:id="165"/>
      <w:bookmarkEnd w:id="166"/>
      <w:r w:rsidRPr="008848B4">
        <w:lastRenderedPageBreak/>
        <w:t>Lüfter-Aktor 6 A</w:t>
      </w:r>
      <w:bookmarkEnd w:id="167"/>
      <w:bookmarkEnd w:id="168"/>
      <w:bookmarkEnd w:id="169"/>
      <w:bookmarkEnd w:id="170"/>
      <w:bookmarkEnd w:id="171"/>
      <w:bookmarkEnd w:id="172"/>
    </w:p>
    <w:p w14:paraId="1C2F3E61" w14:textId="77777777" w:rsidR="00F65C5C" w:rsidRPr="008848B4" w:rsidRDefault="00F65C5C" w:rsidP="00F65C5C">
      <w:pPr>
        <w:pStyle w:val="Inhalt-Flietext"/>
      </w:pPr>
      <w:r w:rsidRPr="008848B4">
        <w:t>Der Lüfter-Aktor schaltet durch potentialfreie Kontakte, gesteuert über KNX, einen/zwei 1- bis 3-stufige Lüfter.</w:t>
      </w:r>
    </w:p>
    <w:p w14:paraId="5B78C303" w14:textId="77777777" w:rsidR="00F65C5C" w:rsidRPr="008848B4" w:rsidRDefault="00F65C5C" w:rsidP="00F65C5C">
      <w:pPr>
        <w:pStyle w:val="BulletPoint02"/>
        <w:spacing w:line="248" w:lineRule="atLeast"/>
      </w:pPr>
      <w:r w:rsidRPr="008848B4">
        <w:t>Schalten von ein/zwei mehrstufigen ohmschen, induktiven oder kapazitiven Lasten</w:t>
      </w:r>
    </w:p>
    <w:p w14:paraId="42DE37A3" w14:textId="77777777" w:rsidR="00F65C5C" w:rsidRPr="008848B4" w:rsidRDefault="00F65C5C" w:rsidP="00F65C5C">
      <w:pPr>
        <w:pStyle w:val="BulletPoint02"/>
        <w:spacing w:line="248" w:lineRule="atLeast"/>
      </w:pPr>
      <w:r w:rsidRPr="008848B4">
        <w:t xml:space="preserve">Kontakte des Lüfteranschlusses mit gemeinsamem Fußpunkt </w:t>
      </w:r>
    </w:p>
    <w:p w14:paraId="6209311E" w14:textId="77777777" w:rsidR="00F65C5C" w:rsidRPr="008848B4" w:rsidRDefault="00F65C5C" w:rsidP="00F65C5C">
      <w:pPr>
        <w:pStyle w:val="BulletPoint02"/>
        <w:spacing w:line="248" w:lineRule="atLeast"/>
      </w:pPr>
      <w:r w:rsidRPr="008848B4">
        <w:t>Zweiter Lüfteranschluss alternativ als 3 Schaltausgänge (nur 2fach)</w:t>
      </w:r>
    </w:p>
    <w:p w14:paraId="15AE41FD" w14:textId="77777777" w:rsidR="00F65C5C" w:rsidRPr="008848B4" w:rsidRDefault="00F65C5C" w:rsidP="00F65C5C">
      <w:pPr>
        <w:pStyle w:val="BulletPoint02"/>
        <w:spacing w:line="248" w:lineRule="atLeast"/>
      </w:pPr>
      <w:r w:rsidRPr="008848B4">
        <w:t>Ein/zwei zusätzliche(r) potentialfreie (r) Schaltausgang/Schaltausgänge</w:t>
      </w:r>
    </w:p>
    <w:p w14:paraId="59264493" w14:textId="77777777" w:rsidR="00F65C5C" w:rsidRPr="008848B4" w:rsidRDefault="00F65C5C" w:rsidP="00F65C5C">
      <w:pPr>
        <w:pStyle w:val="BulletPoint02"/>
        <w:spacing w:line="248" w:lineRule="atLeast"/>
      </w:pPr>
      <w:r w:rsidRPr="008848B4">
        <w:t>Stufen- oder Wechselschaltung parametrierbar</w:t>
      </w:r>
    </w:p>
    <w:p w14:paraId="2C21A80D" w14:textId="77777777" w:rsidR="00F65C5C" w:rsidRPr="008848B4" w:rsidRDefault="00F65C5C" w:rsidP="00F65C5C">
      <w:pPr>
        <w:pStyle w:val="BulletPoint02"/>
        <w:spacing w:line="248" w:lineRule="atLeast"/>
      </w:pPr>
      <w:r w:rsidRPr="008848B4">
        <w:t>Lüfterstufe direkt wählen</w:t>
      </w:r>
    </w:p>
    <w:p w14:paraId="2238BCBD" w14:textId="77777777" w:rsidR="00F65C5C" w:rsidRPr="008848B4" w:rsidRDefault="00F65C5C" w:rsidP="00F65C5C">
      <w:pPr>
        <w:pStyle w:val="BulletPoint02"/>
        <w:spacing w:line="248" w:lineRule="atLeast"/>
      </w:pPr>
      <w:r w:rsidRPr="008848B4">
        <w:t>Lüfterstufe erhöhen und verringeren</w:t>
      </w:r>
    </w:p>
    <w:p w14:paraId="75AD531B" w14:textId="77777777" w:rsidR="00F65C5C" w:rsidRPr="008848B4" w:rsidRDefault="00F65C5C" w:rsidP="00F65C5C">
      <w:pPr>
        <w:pStyle w:val="BulletPoint02"/>
        <w:spacing w:line="248" w:lineRule="atLeast"/>
      </w:pPr>
      <w:r w:rsidRPr="008848B4">
        <w:t>Lüfterstufe über bis zu 2 Stellgrößen ansteuern</w:t>
      </w:r>
    </w:p>
    <w:p w14:paraId="155A38B5" w14:textId="77777777" w:rsidR="00F65C5C" w:rsidRPr="008848B4" w:rsidRDefault="00F65C5C" w:rsidP="00F65C5C">
      <w:pPr>
        <w:pStyle w:val="BulletPoint02"/>
        <w:spacing w:line="248" w:lineRule="atLeast"/>
      </w:pPr>
      <w:r w:rsidRPr="008848B4">
        <w:t>Auswahl der Stellgröße durch Umschaltung oder Maximalauswahl</w:t>
      </w:r>
    </w:p>
    <w:p w14:paraId="413E4202" w14:textId="77777777" w:rsidR="00F65C5C" w:rsidRPr="008848B4" w:rsidRDefault="00F65C5C" w:rsidP="00F65C5C">
      <w:pPr>
        <w:pStyle w:val="BulletPoint02"/>
        <w:spacing w:line="248" w:lineRule="atLeast"/>
      </w:pPr>
      <w:r w:rsidRPr="008848B4">
        <w:t>Schwellwert mit Hysterese für Lüfterstufen</w:t>
      </w:r>
    </w:p>
    <w:p w14:paraId="0C7720CB" w14:textId="77777777" w:rsidR="00F65C5C" w:rsidRPr="008848B4" w:rsidRDefault="00F65C5C" w:rsidP="00F65C5C">
      <w:pPr>
        <w:pStyle w:val="BulletPoint02"/>
        <w:spacing w:line="248" w:lineRule="atLeast"/>
      </w:pPr>
      <w:r w:rsidRPr="008848B4">
        <w:t>Zwangsführung</w:t>
      </w:r>
    </w:p>
    <w:p w14:paraId="5131CBF5" w14:textId="77777777" w:rsidR="00F65C5C" w:rsidRPr="008848B4" w:rsidRDefault="00F65C5C" w:rsidP="00F65C5C">
      <w:pPr>
        <w:pStyle w:val="BulletPoint02"/>
        <w:spacing w:line="248" w:lineRule="atLeast"/>
      </w:pPr>
      <w:r w:rsidRPr="008848B4">
        <w:t>Begrenzung</w:t>
      </w:r>
    </w:p>
    <w:p w14:paraId="7E6A6964" w14:textId="77777777" w:rsidR="00F65C5C" w:rsidRPr="008848B4" w:rsidRDefault="00F65C5C" w:rsidP="00F65C5C">
      <w:pPr>
        <w:pStyle w:val="BulletPoint02"/>
        <w:spacing w:line="248" w:lineRule="atLeast"/>
      </w:pPr>
      <w:r w:rsidRPr="008848B4">
        <w:t>Auswahl der Lüfterstufe bei Busspannungsausfall</w:t>
      </w:r>
    </w:p>
    <w:p w14:paraId="535A170A" w14:textId="77777777" w:rsidR="00F65C5C" w:rsidRPr="008848B4" w:rsidRDefault="00F65C5C" w:rsidP="00F65C5C">
      <w:pPr>
        <w:pStyle w:val="BulletPoint02"/>
        <w:spacing w:line="248" w:lineRule="atLeast"/>
      </w:pPr>
      <w:r w:rsidRPr="008848B4">
        <w:t>Auswahl der Lüfterstufe bei Busspannungswiederkehr</w:t>
      </w:r>
    </w:p>
    <w:p w14:paraId="4232C242" w14:textId="77777777" w:rsidR="00F65C5C" w:rsidRPr="008848B4" w:rsidRDefault="00F65C5C" w:rsidP="00F65C5C">
      <w:pPr>
        <w:pStyle w:val="BulletPoint02"/>
        <w:spacing w:line="248" w:lineRule="atLeast"/>
      </w:pPr>
      <w:r w:rsidRPr="008848B4">
        <w:t>Anlaufverhalten parametrierbar</w:t>
      </w:r>
    </w:p>
    <w:p w14:paraId="30533FD6" w14:textId="77777777" w:rsidR="00F65C5C" w:rsidRPr="008848B4" w:rsidRDefault="00F65C5C" w:rsidP="00F65C5C">
      <w:pPr>
        <w:pStyle w:val="BulletPoint02"/>
        <w:spacing w:line="248" w:lineRule="atLeast"/>
      </w:pPr>
      <w:r w:rsidRPr="008848B4">
        <w:t>Umschaltpause zwischen den Lüfterstufen parametrierbar</w:t>
      </w:r>
    </w:p>
    <w:p w14:paraId="04C4B0C4" w14:textId="77777777" w:rsidR="00F65C5C" w:rsidRPr="008848B4" w:rsidRDefault="00F65C5C" w:rsidP="00F65C5C">
      <w:pPr>
        <w:pStyle w:val="BulletPoint02"/>
        <w:spacing w:line="248" w:lineRule="atLeast"/>
      </w:pPr>
      <w:r w:rsidRPr="008848B4">
        <w:t>Lüfternachlauf in jeder Stufe einzeln parametrierbar</w:t>
      </w:r>
    </w:p>
    <w:p w14:paraId="08BDEF47" w14:textId="77777777" w:rsidR="00F65C5C" w:rsidRPr="008848B4" w:rsidRDefault="00F65C5C" w:rsidP="00F65C5C">
      <w:pPr>
        <w:pStyle w:val="BulletPoint02"/>
        <w:spacing w:line="248" w:lineRule="atLeast"/>
      </w:pPr>
      <w:r w:rsidRPr="008848B4">
        <w:t>Stellgrößen-Überwachung parametrierbar</w:t>
      </w:r>
    </w:p>
    <w:p w14:paraId="79912060" w14:textId="77777777" w:rsidR="00F65C5C" w:rsidRPr="008848B4" w:rsidRDefault="00F65C5C" w:rsidP="00F65C5C">
      <w:pPr>
        <w:pStyle w:val="BulletPoint02"/>
        <w:spacing w:line="248" w:lineRule="atLeast"/>
      </w:pPr>
      <w:r w:rsidRPr="008848B4">
        <w:t>Schaltausgang als Schließer/Öffner parametriebar</w:t>
      </w:r>
    </w:p>
    <w:p w14:paraId="4F93FBCF" w14:textId="77777777" w:rsidR="00F65C5C" w:rsidRPr="008848B4" w:rsidRDefault="00F65C5C" w:rsidP="00F65C5C">
      <w:pPr>
        <w:pStyle w:val="BulletPoint02"/>
        <w:spacing w:line="248" w:lineRule="atLeast"/>
      </w:pPr>
      <w:r w:rsidRPr="008848B4">
        <w:t>Schaltausgang mit Treppenlichtfunktion</w:t>
      </w:r>
    </w:p>
    <w:p w14:paraId="7B3014A1" w14:textId="77777777" w:rsidR="00F65C5C" w:rsidRPr="008848B4" w:rsidRDefault="00F65C5C" w:rsidP="00F65C5C">
      <w:pPr>
        <w:pStyle w:val="BulletPoint02"/>
        <w:spacing w:line="248" w:lineRule="atLeast"/>
      </w:pPr>
      <w:r w:rsidRPr="008848B4">
        <w:t>Statusrückmeldung</w:t>
      </w:r>
    </w:p>
    <w:p w14:paraId="7E945BEC" w14:textId="77777777" w:rsidR="00F65C5C" w:rsidRPr="008848B4" w:rsidRDefault="00F65C5C" w:rsidP="00F65C5C">
      <w:pPr>
        <w:pStyle w:val="BulletPoint02"/>
        <w:spacing w:line="248" w:lineRule="atLeast"/>
      </w:pPr>
      <w:r w:rsidRPr="008848B4">
        <w:t>Verhalten der Ausgänge bei Busspannungsausfall parametrierbar</w:t>
      </w:r>
    </w:p>
    <w:p w14:paraId="1C975B42" w14:textId="77777777" w:rsidR="00F65C5C" w:rsidRPr="008848B4" w:rsidRDefault="00F65C5C" w:rsidP="00F65C5C">
      <w:pPr>
        <w:pStyle w:val="BulletPoint02"/>
        <w:spacing w:line="248" w:lineRule="atLeast"/>
      </w:pPr>
      <w:r w:rsidRPr="008848B4">
        <w:t>Verhalten der Ausgänge bei Busspannungswiederkehr parametrierbar</w:t>
      </w:r>
    </w:p>
    <w:p w14:paraId="7594A374" w14:textId="77777777" w:rsidR="00F65C5C" w:rsidRPr="008848B4" w:rsidRDefault="00F65C5C" w:rsidP="00F65C5C">
      <w:pPr>
        <w:pStyle w:val="BulletPoint02"/>
        <w:ind w:left="1080" w:hanging="360"/>
      </w:pPr>
      <w:r w:rsidRPr="008848B4">
        <w:t>Sendeverzögerung nach Busspannungswiederkehr</w:t>
      </w:r>
    </w:p>
    <w:p w14:paraId="624F86FC" w14:textId="77777777" w:rsidR="00F65C5C" w:rsidRPr="008848B4" w:rsidRDefault="00F65C5C" w:rsidP="00F65C5C">
      <w:pPr>
        <w:pStyle w:val="BulletPoint02"/>
        <w:spacing w:after="80" w:line="248" w:lineRule="atLeast"/>
      </w:pPr>
      <w:r w:rsidRPr="008848B4">
        <w:t>Kommunikationsobjekt "In Betrieb" (zyklische Lebenssignal)</w:t>
      </w:r>
    </w:p>
    <w:p w14:paraId="1FFA567A" w14:textId="77777777" w:rsidR="00F65C5C" w:rsidRPr="008848B4" w:rsidRDefault="00F65C5C" w:rsidP="00F65C5C">
      <w:pPr>
        <w:pStyle w:val="BulletPoint01"/>
        <w:spacing w:after="80"/>
      </w:pPr>
      <w:r w:rsidRPr="008848B4">
        <w:t xml:space="preserve">Ausgänge: </w:t>
      </w:r>
    </w:p>
    <w:p w14:paraId="61D4537F" w14:textId="77777777" w:rsidR="00F65C5C" w:rsidRPr="008848B4" w:rsidRDefault="00F65C5C" w:rsidP="00F65C5C">
      <w:pPr>
        <w:pStyle w:val="BulletPoint02"/>
      </w:pPr>
      <w:r w:rsidRPr="008848B4">
        <w:t>1fach: 4 (3+1)</w:t>
      </w:r>
    </w:p>
    <w:p w14:paraId="29940C6D" w14:textId="77777777" w:rsidR="00F65C5C" w:rsidRPr="008848B4" w:rsidRDefault="00F65C5C" w:rsidP="00F65C5C">
      <w:pPr>
        <w:pStyle w:val="BulletPoint02"/>
      </w:pPr>
      <w:r w:rsidRPr="008848B4">
        <w:t>2fach: 8 (2 x 3 + 2 x 1)</w:t>
      </w:r>
    </w:p>
    <w:p w14:paraId="2FAD6A8B" w14:textId="77777777" w:rsidR="00F65C5C" w:rsidRPr="008848B4" w:rsidRDefault="00F65C5C" w:rsidP="00F65C5C">
      <w:pPr>
        <w:pStyle w:val="BulletPoint02"/>
      </w:pPr>
      <w:r w:rsidRPr="008848B4">
        <w:t>Nennstrom pro Ausgang: 6 AX (250/440 V AC)</w:t>
      </w:r>
    </w:p>
    <w:p w14:paraId="2ADD3223" w14:textId="77777777" w:rsidR="00F65C5C" w:rsidRPr="008848B4" w:rsidRDefault="00F65C5C" w:rsidP="00F65C5C">
      <w:pPr>
        <w:pStyle w:val="BulletPoint02"/>
      </w:pPr>
      <w:r w:rsidRPr="008848B4">
        <w:t>Maximale Verlustleistung Gerät: 1,5 W (1fach), 2 W (2fach)</w:t>
      </w:r>
    </w:p>
    <w:p w14:paraId="02D921D0" w14:textId="77777777" w:rsidR="00F65C5C" w:rsidRPr="008848B4" w:rsidRDefault="00F65C5C" w:rsidP="00F65C5C">
      <w:pPr>
        <w:pStyle w:val="BulletPoint02"/>
        <w:spacing w:after="80"/>
      </w:pPr>
      <w:r w:rsidRPr="008848B4">
        <w:t>Schaltvermögen:</w:t>
      </w:r>
    </w:p>
    <w:p w14:paraId="5EF2EBC6" w14:textId="77777777" w:rsidR="00F65C5C" w:rsidRPr="008848B4" w:rsidRDefault="00F65C5C" w:rsidP="00F65C5C">
      <w:pPr>
        <w:pStyle w:val="BulletPoint03"/>
        <w:ind w:left="1797" w:hanging="360"/>
      </w:pPr>
      <w:r w:rsidRPr="008848B4">
        <w:t>Nach DIN EN 60 947-4-1: 6 A – AC3</w:t>
      </w:r>
    </w:p>
    <w:p w14:paraId="284BE226" w14:textId="77777777" w:rsidR="00F65C5C" w:rsidRPr="008848B4" w:rsidRDefault="00F65C5C" w:rsidP="00F65C5C">
      <w:pPr>
        <w:pStyle w:val="BulletPoint03"/>
        <w:ind w:left="1797" w:hanging="360"/>
      </w:pPr>
      <w:r w:rsidRPr="008848B4">
        <w:t>Nach DIN EN 60 669: 6 AX</w:t>
      </w:r>
    </w:p>
    <w:p w14:paraId="022FA6C6" w14:textId="77777777" w:rsidR="00F65C5C" w:rsidRPr="008848B4" w:rsidRDefault="00F65C5C" w:rsidP="00F65C5C">
      <w:pPr>
        <w:pStyle w:val="BulletPoint03"/>
        <w:ind w:left="1797" w:hanging="360"/>
      </w:pPr>
      <w:r w:rsidRPr="008848B4">
        <w:t>Max. kapazitive Last: 140 µF</w:t>
      </w:r>
    </w:p>
    <w:p w14:paraId="791D9AAC" w14:textId="77777777" w:rsidR="00F65C5C" w:rsidRPr="008848B4" w:rsidRDefault="00F65C5C" w:rsidP="00F65C5C">
      <w:pPr>
        <w:pStyle w:val="BulletPoint03"/>
        <w:ind w:left="1797" w:hanging="360"/>
      </w:pPr>
      <w:r w:rsidRPr="008848B4">
        <w:t>Max. Einschaltspitzenstrom (150 µs) 400 A</w:t>
      </w:r>
    </w:p>
    <w:p w14:paraId="7FC3A0C9" w14:textId="77777777" w:rsidR="00F65C5C" w:rsidRPr="008848B4" w:rsidRDefault="00F65C5C" w:rsidP="00F65C5C">
      <w:pPr>
        <w:pStyle w:val="BulletPoint01"/>
        <w:spacing w:after="80"/>
      </w:pPr>
      <w:r w:rsidRPr="008848B4">
        <w:t xml:space="preserve">Anschluss: </w:t>
      </w:r>
    </w:p>
    <w:p w14:paraId="0EFC29F2" w14:textId="77777777" w:rsidR="00F65C5C" w:rsidRPr="008848B4" w:rsidRDefault="00F65C5C" w:rsidP="00F65C5C">
      <w:pPr>
        <w:pStyle w:val="BulletPoint02"/>
        <w:ind w:left="1080" w:hanging="360"/>
      </w:pPr>
      <w:r w:rsidRPr="008848B4">
        <w:t>Schraubklemmen mit Kombikopfschraube</w:t>
      </w:r>
    </w:p>
    <w:p w14:paraId="7AE1E42E" w14:textId="77777777" w:rsidR="00F65C5C" w:rsidRPr="008848B4" w:rsidRDefault="00F65C5C" w:rsidP="00F65C5C">
      <w:pPr>
        <w:pStyle w:val="BulletPoint02"/>
        <w:spacing w:after="80"/>
      </w:pPr>
      <w:r w:rsidRPr="008848B4">
        <w:t>KNX: Schraubenlose Busanschlussklemme</w:t>
      </w:r>
    </w:p>
    <w:p w14:paraId="46FBAC8D" w14:textId="77777777" w:rsidR="00F65C5C" w:rsidRPr="008848B4" w:rsidRDefault="00F65C5C" w:rsidP="00F65C5C">
      <w:pPr>
        <w:pStyle w:val="BulletPoint01"/>
        <w:spacing w:after="110"/>
      </w:pPr>
      <w:r w:rsidRPr="008848B4">
        <w:t xml:space="preserve">Laststromkreis: Für Leitungen 0,2…6,0 mm² </w:t>
      </w:r>
    </w:p>
    <w:p w14:paraId="4017702B" w14:textId="77777777" w:rsidR="00F65C5C" w:rsidRPr="008848B4" w:rsidRDefault="00F65C5C" w:rsidP="00F65C5C">
      <w:pPr>
        <w:spacing w:after="200"/>
        <w:rPr>
          <w:rFonts w:ascii="Arial" w:eastAsia="Arial" w:hAnsi="Arial" w:cs="Arial"/>
          <w:noProof/>
          <w:szCs w:val="18"/>
        </w:rPr>
      </w:pPr>
      <w:r w:rsidRPr="008848B4">
        <w:br w:type="page"/>
      </w:r>
    </w:p>
    <w:p w14:paraId="5E36FE61" w14:textId="77777777" w:rsidR="00F65C5C" w:rsidRPr="008848B4" w:rsidRDefault="00F65C5C" w:rsidP="00F65C5C">
      <w:pPr>
        <w:pStyle w:val="BulletPoint01"/>
        <w:spacing w:after="110"/>
      </w:pPr>
      <w:r w:rsidRPr="008848B4">
        <w:lastRenderedPageBreak/>
        <w:t>Schutzart: IP 20, IEC/EN 60 529</w:t>
      </w:r>
    </w:p>
    <w:p w14:paraId="7EC9CA7E" w14:textId="77777777" w:rsidR="00F65C5C" w:rsidRPr="008848B4" w:rsidRDefault="00F65C5C" w:rsidP="00F65C5C">
      <w:pPr>
        <w:pStyle w:val="BulletPoint01"/>
        <w:spacing w:after="110"/>
      </w:pPr>
      <w:r w:rsidRPr="008848B4">
        <w:t>Montage: Auf Tragschiene 35 mm, IEC/EN 60 715</w:t>
      </w:r>
    </w:p>
    <w:p w14:paraId="1E6A3C43" w14:textId="77777777" w:rsidR="00F65C5C" w:rsidRPr="008848B4" w:rsidRDefault="00F65C5C" w:rsidP="00F65C5C">
      <w:pPr>
        <w:pStyle w:val="BulletPoint01"/>
      </w:pPr>
      <w:r w:rsidRPr="008848B4">
        <w:t>Einbaulage: Beliebig</w:t>
      </w:r>
    </w:p>
    <w:p w14:paraId="6C968CCF" w14:textId="77777777" w:rsidR="00F65C5C" w:rsidRPr="008848B4" w:rsidRDefault="00F65C5C" w:rsidP="00F65C5C">
      <w:pPr>
        <w:pStyle w:val="BulletPoint01"/>
        <w:spacing w:after="110"/>
      </w:pPr>
      <w:r w:rsidRPr="008848B4">
        <w:t>Breite: 4/6 TE à 18 mm</w:t>
      </w:r>
    </w:p>
    <w:p w14:paraId="66A4E36C" w14:textId="77777777" w:rsidR="00F65C5C" w:rsidRPr="008848B4" w:rsidRDefault="00F65C5C" w:rsidP="00F65C5C">
      <w:pPr>
        <w:pStyle w:val="BulletPoint01"/>
      </w:pPr>
      <w:r w:rsidRPr="008848B4">
        <w:t>Hersteller: ABB</w:t>
      </w:r>
    </w:p>
    <w:p w14:paraId="5EB59ABF" w14:textId="77777777" w:rsidR="00F65C5C" w:rsidRPr="008848B4" w:rsidRDefault="00F65C5C" w:rsidP="00F65C5C">
      <w:pPr>
        <w:pStyle w:val="BulletPoint01"/>
      </w:pPr>
      <w:r w:rsidRPr="008848B4">
        <w:t>Typ (je nach Anzahl der Kanäle): FCL/S 1.6.1.1, FCL/S 2.6.1.1</w:t>
      </w:r>
    </w:p>
    <w:p w14:paraId="77FE7C88" w14:textId="77777777" w:rsidR="00F65C5C" w:rsidRPr="008848B4" w:rsidRDefault="00F65C5C" w:rsidP="00F65C5C">
      <w:pPr>
        <w:pStyle w:val="BulletPoint01"/>
      </w:pPr>
      <w:r w:rsidRPr="008848B4">
        <w:br w:type="page"/>
      </w:r>
    </w:p>
    <w:p w14:paraId="78FC63DD" w14:textId="77777777" w:rsidR="00F65C5C" w:rsidRPr="008848B4" w:rsidRDefault="00F65C5C" w:rsidP="00F65C5C">
      <w:pPr>
        <w:pStyle w:val="berschrift1"/>
        <w:spacing w:before="0"/>
      </w:pPr>
      <w:bookmarkStart w:id="174" w:name="_Toc395865866"/>
      <w:bookmarkStart w:id="175" w:name="_Toc401650596"/>
      <w:bookmarkStart w:id="176" w:name="_Toc455412058"/>
      <w:bookmarkStart w:id="177" w:name="_Toc455489295"/>
      <w:bookmarkStart w:id="178" w:name="_Toc456175777"/>
      <w:bookmarkStart w:id="179" w:name="_Toc467069924"/>
      <w:bookmarkEnd w:id="173"/>
      <w:r w:rsidRPr="008848B4">
        <w:lastRenderedPageBreak/>
        <w:t xml:space="preserve">Steuergeräte – </w:t>
      </w:r>
      <w:bookmarkEnd w:id="174"/>
      <w:bookmarkEnd w:id="175"/>
      <w:r w:rsidRPr="008848B4">
        <w:t>Bedienung</w:t>
      </w:r>
      <w:bookmarkEnd w:id="176"/>
      <w:bookmarkEnd w:id="177"/>
      <w:bookmarkEnd w:id="178"/>
      <w:bookmarkEnd w:id="179"/>
    </w:p>
    <w:p w14:paraId="05901C3C" w14:textId="77777777" w:rsidR="00F65C5C" w:rsidRPr="008848B4" w:rsidRDefault="00F65C5C" w:rsidP="00F65C5C"/>
    <w:p w14:paraId="0497E286" w14:textId="77777777" w:rsidR="00F65C5C" w:rsidRPr="008848B4" w:rsidRDefault="00F65C5C" w:rsidP="00F65C5C">
      <w:pPr>
        <w:pStyle w:val="berschrift2"/>
      </w:pPr>
      <w:bookmarkStart w:id="180" w:name="_Toc456175778"/>
      <w:bookmarkStart w:id="181" w:name="_Toc467069925"/>
      <w:bookmarkStart w:id="182" w:name="_Toc378070931"/>
      <w:bookmarkStart w:id="183" w:name="_Toc372718943"/>
      <w:bookmarkStart w:id="184" w:name="_Toc388953814"/>
      <w:r w:rsidRPr="008848B4">
        <w:t>Bedienelement</w:t>
      </w:r>
      <w:bookmarkEnd w:id="180"/>
      <w:bookmarkEnd w:id="181"/>
    </w:p>
    <w:p w14:paraId="51D9CF0C" w14:textId="77777777" w:rsidR="00F65C5C" w:rsidRPr="008848B4" w:rsidRDefault="00F65C5C" w:rsidP="00F65C5C">
      <w:pPr>
        <w:pStyle w:val="BulletPoint01"/>
      </w:pPr>
      <w:r w:rsidRPr="008848B4">
        <w:t>Für Installationsbus KNX und Powernet KNX</w:t>
      </w:r>
    </w:p>
    <w:p w14:paraId="2BE8EB2F" w14:textId="77777777" w:rsidR="00F65C5C" w:rsidRPr="008848B4" w:rsidRDefault="00F65C5C" w:rsidP="00F65C5C">
      <w:pPr>
        <w:pStyle w:val="BulletPoint01"/>
      </w:pPr>
      <w:r w:rsidRPr="008848B4">
        <w:t>Zum Senden von Schalt-, Tast-, Dimm- und Jalousiebefehlen an einen KNX-Aktor</w:t>
      </w:r>
    </w:p>
    <w:p w14:paraId="21932C2A" w14:textId="77777777" w:rsidR="00F65C5C" w:rsidRPr="008848B4" w:rsidRDefault="00F65C5C" w:rsidP="00F65C5C">
      <w:pPr>
        <w:pStyle w:val="BulletPoint01"/>
      </w:pPr>
      <w:r w:rsidRPr="008848B4">
        <w:t>LED-Farben für Status- oder Orientierungslicht per ETS parametrierbar</w:t>
      </w:r>
    </w:p>
    <w:p w14:paraId="261202AE" w14:textId="77777777" w:rsidR="00F65C5C" w:rsidRPr="008848B4" w:rsidRDefault="00F65C5C" w:rsidP="00F65C5C">
      <w:pPr>
        <w:pStyle w:val="BulletPoint01"/>
      </w:pPr>
      <w:r w:rsidRPr="008848B4">
        <w:t>Entnahmeschutz ist über Schraubbefestigung möglich</w:t>
      </w:r>
    </w:p>
    <w:p w14:paraId="1BFD8243" w14:textId="77777777" w:rsidR="00F65C5C" w:rsidRPr="008848B4" w:rsidRDefault="00F65C5C" w:rsidP="00F65C5C">
      <w:pPr>
        <w:pStyle w:val="BulletPoint01"/>
      </w:pPr>
      <w:r w:rsidRPr="008848B4">
        <w:t>Mit individuell beschriftbaren Beschriftungsfeld</w:t>
      </w:r>
    </w:p>
    <w:p w14:paraId="677B0EE4" w14:textId="77777777" w:rsidR="00F65C5C" w:rsidRPr="008848B4" w:rsidRDefault="00F65C5C" w:rsidP="00F65C5C">
      <w:pPr>
        <w:pStyle w:val="BulletPoint01"/>
      </w:pPr>
      <w:r w:rsidRPr="008848B4">
        <w:t>Mit beiliegenden Busankoppler</w:t>
      </w:r>
    </w:p>
    <w:p w14:paraId="76F736C3" w14:textId="77777777" w:rsidR="00F65C5C" w:rsidRPr="008848B4" w:rsidRDefault="00F65C5C" w:rsidP="00F65C5C">
      <w:pPr>
        <w:pStyle w:val="BulletPoint01"/>
      </w:pPr>
      <w:r w:rsidRPr="008848B4">
        <w:t>Als Applikationen für das Anwendungsmodul stehen zur Verfügung:</w:t>
      </w:r>
    </w:p>
    <w:p w14:paraId="04FCD34D" w14:textId="77777777" w:rsidR="00F65C5C" w:rsidRPr="008848B4" w:rsidRDefault="00F65C5C" w:rsidP="00F65C5C">
      <w:pPr>
        <w:pStyle w:val="BulletPoint02"/>
      </w:pPr>
      <w:r w:rsidRPr="008848B4">
        <w:t>Eingänge: LED</w:t>
      </w:r>
    </w:p>
    <w:p w14:paraId="7242D935" w14:textId="77777777" w:rsidR="00F65C5C" w:rsidRPr="008848B4" w:rsidRDefault="00F65C5C" w:rsidP="00F65C5C">
      <w:pPr>
        <w:pStyle w:val="BulletPoint02"/>
      </w:pPr>
      <w:r w:rsidRPr="008848B4">
        <w:t>Ausgänge: Schalten, Dimmen, Jalousie, Wert, Taster, Lichtszenennebenstelle, Wertsender 2 Objekte</w:t>
      </w:r>
    </w:p>
    <w:p w14:paraId="0993B4DA" w14:textId="77777777" w:rsidR="00F65C5C" w:rsidRPr="008848B4" w:rsidRDefault="00F65C5C" w:rsidP="00F65C5C">
      <w:pPr>
        <w:pStyle w:val="BulletPoint01"/>
        <w:ind w:left="360" w:hanging="360"/>
      </w:pPr>
      <w:r w:rsidRPr="008848B4">
        <w:t>Anschlüsse:</w:t>
      </w:r>
    </w:p>
    <w:p w14:paraId="028DC692" w14:textId="77777777" w:rsidR="00F65C5C" w:rsidRPr="008848B4" w:rsidRDefault="00F65C5C" w:rsidP="00F65C5C">
      <w:pPr>
        <w:pStyle w:val="BulletPoint02"/>
        <w:ind w:left="1080" w:hanging="360"/>
      </w:pPr>
      <w:r w:rsidRPr="008848B4">
        <w:t>Spannungsversorgung: 10-polige Steckerleiste</w:t>
      </w:r>
    </w:p>
    <w:p w14:paraId="14078B6F" w14:textId="77777777" w:rsidR="00F65C5C" w:rsidRPr="008848B4" w:rsidRDefault="00F65C5C" w:rsidP="00F65C5C">
      <w:pPr>
        <w:pStyle w:val="BulletPoint01"/>
      </w:pPr>
      <w:r w:rsidRPr="008848B4">
        <w:t>Bedienelemente: Tastkontakte links/rechts</w:t>
      </w:r>
    </w:p>
    <w:p w14:paraId="007CE43E" w14:textId="77777777" w:rsidR="00F65C5C" w:rsidRPr="008848B4" w:rsidRDefault="00F65C5C" w:rsidP="00F65C5C">
      <w:pPr>
        <w:pStyle w:val="BulletPoint01"/>
      </w:pPr>
      <w:r w:rsidRPr="008848B4">
        <w:t>Anzeigeelemente: LED zur Anzeige des Schaltzustands</w:t>
      </w:r>
    </w:p>
    <w:p w14:paraId="524CCA81" w14:textId="77777777" w:rsidR="00F65C5C" w:rsidRPr="008848B4" w:rsidRDefault="00F65C5C" w:rsidP="00F65C5C">
      <w:pPr>
        <w:pStyle w:val="BulletPoint01"/>
      </w:pPr>
      <w:r w:rsidRPr="008848B4">
        <w:t>Schutzart: IP 20, IEC/EN 60 529</w:t>
      </w:r>
    </w:p>
    <w:p w14:paraId="6701A89B" w14:textId="77777777" w:rsidR="00F65C5C" w:rsidRPr="008848B4" w:rsidRDefault="00F65C5C" w:rsidP="00F65C5C">
      <w:pPr>
        <w:pStyle w:val="BulletPoint01"/>
      </w:pPr>
      <w:r w:rsidRPr="008848B4">
        <w:t>Temperaturbereich: -5 °C bis 45 °C</w:t>
      </w:r>
    </w:p>
    <w:p w14:paraId="45AE1D46" w14:textId="77777777" w:rsidR="00F65C5C" w:rsidRPr="008848B4" w:rsidRDefault="00F65C5C" w:rsidP="00F65C5C">
      <w:pPr>
        <w:pStyle w:val="BulletPoint01"/>
      </w:pPr>
      <w:r w:rsidRPr="008848B4">
        <w:t>Abmessungen (H x B x T): 63 mm x 63 mm</w:t>
      </w:r>
    </w:p>
    <w:p w14:paraId="43A5CD89" w14:textId="77777777" w:rsidR="00F65C5C" w:rsidRPr="008848B4" w:rsidRDefault="00F65C5C" w:rsidP="00F65C5C">
      <w:pPr>
        <w:pStyle w:val="BulletPoint01"/>
      </w:pPr>
      <w:r w:rsidRPr="008848B4">
        <w:t>Hersteller: ABB</w:t>
      </w:r>
    </w:p>
    <w:p w14:paraId="4ACAE912" w14:textId="77777777" w:rsidR="00F65C5C" w:rsidRPr="008848B4" w:rsidRDefault="00F65C5C" w:rsidP="00F65C5C">
      <w:pPr>
        <w:pStyle w:val="BulletPoint01"/>
      </w:pPr>
      <w:r w:rsidRPr="008848B4">
        <w:t>Typ (je nach Anzahl der Tastsensoren): 6125/01 (1fach), 6126/01 (2fach), 6127/01 (4fach)</w:t>
      </w:r>
    </w:p>
    <w:p w14:paraId="655C2B62" w14:textId="77777777" w:rsidR="00F65C5C" w:rsidRPr="008848B4" w:rsidRDefault="00F65C5C" w:rsidP="00F65C5C"/>
    <w:bookmarkEnd w:id="182"/>
    <w:bookmarkEnd w:id="183"/>
    <w:bookmarkEnd w:id="184"/>
    <w:p w14:paraId="1BF93242" w14:textId="77777777" w:rsidR="00F65C5C" w:rsidRPr="008848B4" w:rsidRDefault="00F65C5C" w:rsidP="00F65C5C">
      <w:pPr>
        <w:rPr>
          <w:rFonts w:ascii="Arial" w:eastAsia="Arial" w:hAnsi="Arial" w:cs="Arial"/>
          <w:b/>
        </w:rPr>
      </w:pPr>
      <w:r w:rsidRPr="008848B4">
        <w:br w:type="page"/>
      </w:r>
    </w:p>
    <w:p w14:paraId="4209D7C8" w14:textId="77777777" w:rsidR="00F65C5C" w:rsidRPr="008848B4" w:rsidRDefault="00F65C5C" w:rsidP="00F65C5C">
      <w:pPr>
        <w:pStyle w:val="berschrift2"/>
        <w:numPr>
          <w:ilvl w:val="1"/>
          <w:numId w:val="13"/>
        </w:numPr>
        <w:ind w:left="454" w:hanging="454"/>
      </w:pPr>
      <w:bookmarkStart w:id="185" w:name="_Toc455412062"/>
      <w:bookmarkStart w:id="186" w:name="_Toc455489299"/>
      <w:bookmarkStart w:id="187" w:name="_Toc456175779"/>
      <w:bookmarkStart w:id="188" w:name="_Toc467069926"/>
      <w:r w:rsidRPr="008848B4">
        <w:lastRenderedPageBreak/>
        <w:t>Präsenzmelder</w:t>
      </w:r>
      <w:bookmarkEnd w:id="185"/>
      <w:bookmarkEnd w:id="186"/>
      <w:bookmarkEnd w:id="187"/>
      <w:bookmarkEnd w:id="188"/>
    </w:p>
    <w:p w14:paraId="0EA7EA47" w14:textId="77777777" w:rsidR="00F65C5C" w:rsidRPr="008848B4" w:rsidRDefault="00F65C5C" w:rsidP="00F65C5C">
      <w:pPr>
        <w:pStyle w:val="BulletPoint01"/>
      </w:pPr>
      <w:r w:rsidRPr="008848B4">
        <w:t>Für Installationsbus KNX</w:t>
      </w:r>
    </w:p>
    <w:p w14:paraId="5AD3585E" w14:textId="77777777" w:rsidR="00F65C5C" w:rsidRPr="008848B4" w:rsidRDefault="00F65C5C" w:rsidP="00F65C5C">
      <w:pPr>
        <w:pStyle w:val="BulletPoint01"/>
      </w:pPr>
      <w:r w:rsidRPr="008848B4">
        <w:t>Mit integriertem Busankoppler</w:t>
      </w:r>
    </w:p>
    <w:p w14:paraId="78F1FF49" w14:textId="77777777" w:rsidR="00F65C5C" w:rsidRPr="008848B4" w:rsidRDefault="00F65C5C" w:rsidP="00F65C5C">
      <w:pPr>
        <w:pStyle w:val="BulletPoint01"/>
      </w:pPr>
      <w:r w:rsidRPr="008848B4">
        <w:t>Zum gezielten Ab- und Zuschalten von Lichtbändern in Abhängigkeit der Raumhelligkeit</w:t>
      </w:r>
    </w:p>
    <w:p w14:paraId="76DB9E5C" w14:textId="77777777" w:rsidR="00F65C5C" w:rsidRPr="008848B4" w:rsidRDefault="00F65C5C" w:rsidP="00F65C5C">
      <w:pPr>
        <w:pStyle w:val="BulletPoint01"/>
      </w:pPr>
      <w:r w:rsidRPr="008848B4">
        <w:t>Einsatz des Geräts als Präsenz- und/oder Bewegungsmelder</w:t>
      </w:r>
    </w:p>
    <w:p w14:paraId="62571F96" w14:textId="77777777" w:rsidR="00F65C5C" w:rsidRPr="008848B4" w:rsidRDefault="00F65C5C" w:rsidP="00F65C5C">
      <w:pPr>
        <w:pStyle w:val="BulletPoint01"/>
      </w:pPr>
      <w:r w:rsidRPr="008848B4">
        <w:t>Regelung auch in Abhängigkeit von der Bewegung möglich</w:t>
      </w:r>
    </w:p>
    <w:p w14:paraId="4363BA8C" w14:textId="77777777" w:rsidR="00F65C5C" w:rsidRPr="008848B4" w:rsidRDefault="00F65C5C" w:rsidP="00F65C5C">
      <w:pPr>
        <w:pStyle w:val="BulletPoint01"/>
      </w:pPr>
      <w:r w:rsidRPr="008848B4">
        <w:t>Konstantlichtschalter mit bis zu 2 unabhängigen Kanälen</w:t>
      </w:r>
    </w:p>
    <w:p w14:paraId="63F86CC4" w14:textId="77777777" w:rsidR="00F65C5C" w:rsidRPr="008848B4" w:rsidRDefault="00F65C5C" w:rsidP="00F65C5C">
      <w:pPr>
        <w:pStyle w:val="BulletPoint01"/>
      </w:pPr>
      <w:r w:rsidRPr="008848B4">
        <w:t>Konstantlichtschalter mit max. 2 Ausgängen zum helligkeitsabhängigen Schalten von zwei Lichtbändern im Raum</w:t>
      </w:r>
    </w:p>
    <w:p w14:paraId="4C718839" w14:textId="77777777" w:rsidR="00F65C5C" w:rsidRPr="008848B4" w:rsidRDefault="00F65C5C" w:rsidP="00F65C5C">
      <w:pPr>
        <w:pStyle w:val="BulletPoint01"/>
      </w:pPr>
      <w:r w:rsidRPr="008848B4">
        <w:t>Melder-Applikation mit 2-stufiger Abschaltfunktion</w:t>
      </w:r>
    </w:p>
    <w:p w14:paraId="3A83D790" w14:textId="77777777" w:rsidR="00F65C5C" w:rsidRPr="008848B4" w:rsidRDefault="00F65C5C" w:rsidP="00F65C5C">
      <w:pPr>
        <w:pStyle w:val="BulletPoint01"/>
      </w:pPr>
      <w:r w:rsidRPr="008848B4">
        <w:t>Melder-Applikation mit integrierter Überwachungsfunktion</w:t>
      </w:r>
    </w:p>
    <w:p w14:paraId="6EF17585" w14:textId="77777777" w:rsidR="00F65C5C" w:rsidRPr="008848B4" w:rsidRDefault="00F65C5C" w:rsidP="00F65C5C">
      <w:pPr>
        <w:pStyle w:val="BulletPoint01"/>
      </w:pPr>
      <w:r w:rsidRPr="008848B4">
        <w:t>Als Master oder Slave konfigurierbar</w:t>
      </w:r>
    </w:p>
    <w:p w14:paraId="403650B9" w14:textId="77777777" w:rsidR="00F65C5C" w:rsidRPr="008848B4" w:rsidRDefault="00F65C5C" w:rsidP="00F65C5C">
      <w:pPr>
        <w:pStyle w:val="BulletPoint01"/>
      </w:pPr>
      <w:r w:rsidRPr="008848B4">
        <w:t>Konfigurierbare Betriebsarten: Automatik, Einschalt- oder Ausschaltautomatik</w:t>
      </w:r>
    </w:p>
    <w:p w14:paraId="7EC3A823" w14:textId="77777777" w:rsidR="00F65C5C" w:rsidRPr="008848B4" w:rsidRDefault="00F65C5C" w:rsidP="00F65C5C">
      <w:pPr>
        <w:pStyle w:val="BulletPoint01"/>
      </w:pPr>
      <w:r w:rsidRPr="008848B4">
        <w:t>Gehtest aktivierbar über externes Kommunikationsobjekt</w:t>
      </w:r>
    </w:p>
    <w:p w14:paraId="33164C3D" w14:textId="77777777" w:rsidR="00F65C5C" w:rsidRPr="008848B4" w:rsidRDefault="00F65C5C" w:rsidP="00F65C5C">
      <w:pPr>
        <w:pStyle w:val="BulletPoint01"/>
      </w:pPr>
      <w:r w:rsidRPr="008848B4">
        <w:t>Nachlaufzeit änderbar über externes Kommunikationsobjekt</w:t>
      </w:r>
    </w:p>
    <w:p w14:paraId="79778E02" w14:textId="77777777" w:rsidR="00F65C5C" w:rsidRPr="008848B4" w:rsidRDefault="00F65C5C" w:rsidP="00F65C5C">
      <w:pPr>
        <w:pStyle w:val="BulletPoint01"/>
      </w:pPr>
      <w:r w:rsidRPr="008848B4">
        <w:t xml:space="preserve">Deckenmontage an abgehängten Decken mit Federklemmen oder an festen Decken in Aufputzgehäuse </w:t>
      </w:r>
      <w:r w:rsidRPr="008848B4">
        <w:br/>
        <w:t>6131/29-xxx(-500).</w:t>
      </w:r>
    </w:p>
    <w:p w14:paraId="7A8FD85C" w14:textId="77777777" w:rsidR="00F65C5C" w:rsidRPr="008848B4" w:rsidRDefault="00F65C5C" w:rsidP="00F65C5C">
      <w:pPr>
        <w:pStyle w:val="BulletPoint01"/>
      </w:pPr>
      <w:r w:rsidRPr="008848B4">
        <w:t>4 PIR-Sensoren, integrierter Helligkeitssensor</w:t>
      </w:r>
    </w:p>
    <w:p w14:paraId="7B6C4884" w14:textId="77777777" w:rsidR="00F65C5C" w:rsidRPr="008848B4" w:rsidRDefault="00F65C5C" w:rsidP="00F65C5C">
      <w:pPr>
        <w:pStyle w:val="BulletPoint01"/>
      </w:pPr>
      <w:r w:rsidRPr="008848B4">
        <w:t>Gerät ist über den Bus updatebar</w:t>
      </w:r>
    </w:p>
    <w:p w14:paraId="0426DCFA" w14:textId="77777777" w:rsidR="00F65C5C" w:rsidRPr="008848B4" w:rsidRDefault="00F65C5C" w:rsidP="00F65C5C">
      <w:pPr>
        <w:pStyle w:val="BulletPoint01"/>
      </w:pPr>
      <w:r w:rsidRPr="008848B4">
        <w:t>Der Präsenzmelder ist nicht für Alarmmeldungen in VdS-konformen Alarmanlagen geeignet.</w:t>
      </w:r>
    </w:p>
    <w:p w14:paraId="61F82162" w14:textId="77777777" w:rsidR="00F65C5C" w:rsidRPr="008848B4" w:rsidRDefault="00F65C5C" w:rsidP="00F65C5C">
      <w:pPr>
        <w:pStyle w:val="BulletPoint01"/>
        <w:ind w:left="360" w:hanging="360"/>
      </w:pPr>
      <w:r w:rsidRPr="008848B4">
        <w:t>Erfassungsbereich (bei 2,5 m, 3 m und 4 m Montagehöhe): Kreisförmig</w:t>
      </w:r>
    </w:p>
    <w:p w14:paraId="0725A025" w14:textId="77777777" w:rsidR="00F65C5C" w:rsidRPr="008848B4" w:rsidRDefault="00F65C5C" w:rsidP="00F65C5C">
      <w:pPr>
        <w:pStyle w:val="BulletPoint02"/>
        <w:ind w:left="1080" w:hanging="360"/>
      </w:pPr>
      <w:r w:rsidRPr="008848B4">
        <w:t>Sitzende Personen Ø: Max. 5 m (8 m), max. 6,5 m (10 m) und max. 9 m (14 m)</w:t>
      </w:r>
    </w:p>
    <w:p w14:paraId="497D625D" w14:textId="77777777" w:rsidR="00F65C5C" w:rsidRPr="008848B4" w:rsidRDefault="00F65C5C" w:rsidP="00F65C5C">
      <w:pPr>
        <w:pStyle w:val="BulletPoint02"/>
        <w:ind w:left="1080" w:hanging="360"/>
      </w:pPr>
      <w:r w:rsidRPr="008848B4">
        <w:t>Gehende Personen Ø: Max. 6,5 m (10 m), max. 8 m (12 m) und max. 10,5 m (16 m)</w:t>
      </w:r>
    </w:p>
    <w:p w14:paraId="6A336917" w14:textId="77777777" w:rsidR="00F65C5C" w:rsidRPr="008848B4" w:rsidRDefault="00F65C5C" w:rsidP="00F65C5C">
      <w:pPr>
        <w:pStyle w:val="BulletPoint01"/>
        <w:ind w:left="360" w:hanging="360"/>
      </w:pPr>
      <w:r w:rsidRPr="008848B4">
        <w:t>Aufbauhöhe: 16 mm (23 mm)</w:t>
      </w:r>
    </w:p>
    <w:p w14:paraId="5153995B" w14:textId="77777777" w:rsidR="00F65C5C" w:rsidRPr="008848B4" w:rsidRDefault="00F65C5C" w:rsidP="00F65C5C">
      <w:pPr>
        <w:pStyle w:val="BulletPoint01"/>
      </w:pPr>
      <w:r w:rsidRPr="008848B4">
        <w:t>Eingänge: Externer Helligkeitssensor, Externe Bewegung</w:t>
      </w:r>
    </w:p>
    <w:p w14:paraId="0F2F1785" w14:textId="77777777" w:rsidR="00F65C5C" w:rsidRPr="008848B4" w:rsidRDefault="00F65C5C" w:rsidP="00F65C5C">
      <w:pPr>
        <w:pStyle w:val="BulletPoint01"/>
      </w:pPr>
      <w:r w:rsidRPr="008848B4">
        <w:t>Ausgänge: Bewegungsmelder, Konstantlichtschalter</w:t>
      </w:r>
    </w:p>
    <w:p w14:paraId="1CA60C88" w14:textId="77777777" w:rsidR="00F65C5C" w:rsidRPr="008848B4" w:rsidRDefault="00F65C5C" w:rsidP="00F65C5C">
      <w:pPr>
        <w:pStyle w:val="BulletPoint01"/>
      </w:pPr>
      <w:r w:rsidRPr="008848B4">
        <w:t>Spannungsversorgung: Über KNX</w:t>
      </w:r>
      <w:r w:rsidRPr="008848B4">
        <w:br/>
        <w:t>KNX-Linie: Busanschlussklemme</w:t>
      </w:r>
    </w:p>
    <w:p w14:paraId="293B6E43" w14:textId="77777777" w:rsidR="00F65C5C" w:rsidRPr="008848B4" w:rsidRDefault="00F65C5C" w:rsidP="00F65C5C">
      <w:pPr>
        <w:pStyle w:val="BulletPoint01"/>
      </w:pPr>
      <w:r w:rsidRPr="008848B4">
        <w:t>Schutzart: IP 20, IEC/EN 60 529</w:t>
      </w:r>
    </w:p>
    <w:p w14:paraId="6801C44C" w14:textId="77777777" w:rsidR="00F65C5C" w:rsidRPr="008848B4" w:rsidRDefault="00F65C5C" w:rsidP="00F65C5C">
      <w:pPr>
        <w:pStyle w:val="BulletPoint01"/>
      </w:pPr>
      <w:r w:rsidRPr="008848B4">
        <w:t>Temperaturbereich: -5 °C bis 45 °C</w:t>
      </w:r>
    </w:p>
    <w:p w14:paraId="26D48E26" w14:textId="77777777" w:rsidR="00F65C5C" w:rsidRPr="008848B4" w:rsidRDefault="00F65C5C" w:rsidP="00F65C5C">
      <w:pPr>
        <w:pStyle w:val="BulletPoint01"/>
      </w:pPr>
      <w:r w:rsidRPr="008848B4">
        <w:t>Helligkeitsgrenzwert: 1…1.000 Lux</w:t>
      </w:r>
    </w:p>
    <w:p w14:paraId="435E08EB" w14:textId="77777777" w:rsidR="00F65C5C" w:rsidRPr="008848B4" w:rsidRDefault="00F65C5C" w:rsidP="00F65C5C">
      <w:pPr>
        <w:pStyle w:val="BulletPoint01"/>
      </w:pPr>
      <w:r w:rsidRPr="008848B4">
        <w:t>Abmessungen (H x B x T): 80 mm x 80 mm x 45 mm (91 mm x 91 mm x 45 mm)</w:t>
      </w:r>
    </w:p>
    <w:p w14:paraId="0988F34B" w14:textId="77777777" w:rsidR="00F65C5C" w:rsidRPr="008848B4" w:rsidRDefault="00F65C5C" w:rsidP="00F65C5C">
      <w:pPr>
        <w:pStyle w:val="BulletPoint01"/>
      </w:pPr>
      <w:r w:rsidRPr="008848B4">
        <w:t>Einbautiefe: 29 mm (22 mm)</w:t>
      </w:r>
    </w:p>
    <w:p w14:paraId="65EA4881" w14:textId="77777777" w:rsidR="00F65C5C" w:rsidRPr="008848B4" w:rsidRDefault="00F65C5C" w:rsidP="00F65C5C">
      <w:pPr>
        <w:pStyle w:val="BulletPoint01"/>
      </w:pPr>
      <w:r w:rsidRPr="008848B4">
        <w:t>Montagehöhe: 2…4 m</w:t>
      </w:r>
    </w:p>
    <w:p w14:paraId="67EC68E8" w14:textId="77777777" w:rsidR="00F65C5C" w:rsidRPr="008848B4" w:rsidRDefault="00F65C5C" w:rsidP="00F65C5C">
      <w:pPr>
        <w:pStyle w:val="BulletPoint01"/>
      </w:pPr>
      <w:r w:rsidRPr="008848B4">
        <w:t>Hersteller: ABB</w:t>
      </w:r>
    </w:p>
    <w:p w14:paraId="738189A2" w14:textId="77777777" w:rsidR="00F65C5C" w:rsidRPr="008848B4" w:rsidRDefault="00F65C5C" w:rsidP="00F65C5C">
      <w:pPr>
        <w:pStyle w:val="BulletPoint01"/>
      </w:pPr>
      <w:r w:rsidRPr="008848B4">
        <w:t>Typ: 6131/20, 6131/30</w:t>
      </w:r>
      <w:r w:rsidRPr="008848B4">
        <w:br w:type="page"/>
      </w:r>
    </w:p>
    <w:p w14:paraId="4B8A07A2" w14:textId="77777777" w:rsidR="00F65C5C" w:rsidRPr="008848B4" w:rsidRDefault="00F65C5C" w:rsidP="00F65C5C">
      <w:pPr>
        <w:pStyle w:val="berschrift2"/>
        <w:ind w:left="454" w:hanging="454"/>
      </w:pPr>
      <w:bookmarkStart w:id="189" w:name="_Toc455412064"/>
      <w:bookmarkStart w:id="190" w:name="_Toc455489301"/>
      <w:bookmarkStart w:id="191" w:name="_Toc456175780"/>
      <w:bookmarkStart w:id="192" w:name="_Toc467069927"/>
      <w:r w:rsidRPr="008848B4">
        <w:lastRenderedPageBreak/>
        <w:t>Funkschaltuhr</w:t>
      </w:r>
      <w:bookmarkEnd w:id="189"/>
      <w:bookmarkEnd w:id="190"/>
      <w:bookmarkEnd w:id="191"/>
      <w:bookmarkEnd w:id="192"/>
    </w:p>
    <w:p w14:paraId="0953AE64" w14:textId="77777777" w:rsidR="00F65C5C" w:rsidRPr="008848B4" w:rsidRDefault="00F65C5C" w:rsidP="00F65C5C">
      <w:pPr>
        <w:pStyle w:val="BulletPoint01"/>
      </w:pPr>
      <w:r w:rsidRPr="008848B4">
        <w:t>Sendet die aktuelle Uhrzeit und das Datum auf den Bus und zur einfachen Einstellung von Zeitprogrammen</w:t>
      </w:r>
    </w:p>
    <w:p w14:paraId="6A55F251" w14:textId="77777777" w:rsidR="00F65C5C" w:rsidRPr="008848B4" w:rsidRDefault="00F65C5C" w:rsidP="00F65C5C">
      <w:pPr>
        <w:pStyle w:val="BulletPoint01"/>
      </w:pPr>
      <w:r w:rsidRPr="008848B4">
        <w:t>Die Uhrzeit kann optional durch eine DCF- oder GPS-Antenne empfangen werden (Zubehör)</w:t>
      </w:r>
    </w:p>
    <w:p w14:paraId="7E3DEBE8" w14:textId="77777777" w:rsidR="00F65C5C" w:rsidRPr="008848B4" w:rsidRDefault="00F65C5C" w:rsidP="00F65C5C">
      <w:pPr>
        <w:pStyle w:val="BulletPoint01"/>
      </w:pPr>
      <w:r w:rsidRPr="008848B4">
        <w:t>Astro-Programm: Automatische Berechnung von Sonnenaufgang und Sonnenuntergang</w:t>
      </w:r>
    </w:p>
    <w:p w14:paraId="2890255C" w14:textId="77777777" w:rsidR="00F65C5C" w:rsidRPr="008848B4" w:rsidRDefault="00F65C5C" w:rsidP="00F65C5C">
      <w:pPr>
        <w:pStyle w:val="BulletPoint01"/>
      </w:pPr>
      <w:r w:rsidRPr="008848B4">
        <w:t>Vor-Ort-Bedienung am Gerät mit hinterleuchtetem Display</w:t>
      </w:r>
    </w:p>
    <w:p w14:paraId="3CF5FA7C" w14:textId="77777777" w:rsidR="00F65C5C" w:rsidRPr="008848B4" w:rsidRDefault="00F65C5C" w:rsidP="00F65C5C">
      <w:pPr>
        <w:pStyle w:val="BulletPoint01"/>
      </w:pPr>
      <w:r w:rsidRPr="008848B4">
        <w:t>PC-Programmierung der Zeitprogramme</w:t>
      </w:r>
    </w:p>
    <w:p w14:paraId="43974C80" w14:textId="77777777" w:rsidR="00F65C5C" w:rsidRPr="008848B4" w:rsidRDefault="00F65C5C" w:rsidP="00F65C5C">
      <w:pPr>
        <w:pStyle w:val="BulletPoint01"/>
      </w:pPr>
      <w:r w:rsidRPr="008848B4">
        <w:t>Übertragung der Zeitprogramme per Speicherkarte oder über den KNX-Bus möglich</w:t>
      </w:r>
    </w:p>
    <w:p w14:paraId="1E5EA218" w14:textId="77777777" w:rsidR="00F65C5C" w:rsidRPr="008848B4" w:rsidRDefault="00F65C5C" w:rsidP="00F65C5C">
      <w:pPr>
        <w:pStyle w:val="BulletPoint01"/>
      </w:pPr>
      <w:r w:rsidRPr="008848B4">
        <w:t>Jahresuhrfunktion mit automatischer Sommer-/Winterzeitumschaltung</w:t>
      </w:r>
    </w:p>
    <w:p w14:paraId="2F7D3329" w14:textId="77777777" w:rsidR="00F65C5C" w:rsidRPr="008848B4" w:rsidRDefault="00F65C5C" w:rsidP="00F65C5C">
      <w:pPr>
        <w:pStyle w:val="BulletPoint01"/>
      </w:pPr>
      <w:r w:rsidRPr="008848B4">
        <w:t>8 Jahre Gangreserve bei Ausfall der Versorgungsspannung</w:t>
      </w:r>
    </w:p>
    <w:p w14:paraId="71206776" w14:textId="77777777" w:rsidR="00F65C5C" w:rsidRPr="008848B4" w:rsidRDefault="00F65C5C" w:rsidP="00F65C5C">
      <w:pPr>
        <w:pStyle w:val="BulletPoint01"/>
      </w:pPr>
      <w:r w:rsidRPr="008848B4">
        <w:t>PIN-Codierung gegen unbefugte Änderung des Zeitprogramms</w:t>
      </w:r>
    </w:p>
    <w:p w14:paraId="032E0338" w14:textId="77777777" w:rsidR="00F65C5C" w:rsidRPr="008848B4" w:rsidRDefault="00F65C5C" w:rsidP="00F65C5C">
      <w:pPr>
        <w:pStyle w:val="BulletPoint01"/>
      </w:pPr>
      <w:r w:rsidRPr="008848B4">
        <w:t>Funktionen des Anwendungsprogramms:</w:t>
      </w:r>
    </w:p>
    <w:p w14:paraId="173E3DCF" w14:textId="77777777" w:rsidR="00F65C5C" w:rsidRPr="008848B4" w:rsidRDefault="00F65C5C" w:rsidP="00F65C5C">
      <w:pPr>
        <w:pStyle w:val="BulletPoint02"/>
        <w:ind w:left="1080" w:hanging="360"/>
      </w:pPr>
      <w:r w:rsidRPr="008848B4">
        <w:t>800 Speicherplätze für Schaltzeiten</w:t>
      </w:r>
    </w:p>
    <w:p w14:paraId="49D5E619" w14:textId="77777777" w:rsidR="00F65C5C" w:rsidRPr="008848B4" w:rsidRDefault="00F65C5C" w:rsidP="00F65C5C">
      <w:pPr>
        <w:pStyle w:val="BulletPoint02"/>
        <w:ind w:left="1080" w:hanging="360"/>
      </w:pPr>
      <w:r w:rsidRPr="008848B4">
        <w:t>Feiertagedatenbank</w:t>
      </w:r>
    </w:p>
    <w:p w14:paraId="2DE92AE5" w14:textId="77777777" w:rsidR="00F65C5C" w:rsidRPr="008848B4" w:rsidRDefault="00F65C5C" w:rsidP="00F65C5C">
      <w:pPr>
        <w:pStyle w:val="BulletPoint02"/>
        <w:ind w:left="1080" w:hanging="360"/>
      </w:pPr>
      <w:r w:rsidRPr="008848B4">
        <w:t>Ablauf-Timer und Betriebsstundenzähler</w:t>
      </w:r>
    </w:p>
    <w:p w14:paraId="651F568D" w14:textId="77777777" w:rsidR="00F65C5C" w:rsidRPr="008848B4" w:rsidRDefault="00F65C5C" w:rsidP="00F65C5C">
      <w:pPr>
        <w:pStyle w:val="BulletPoint02"/>
        <w:ind w:left="1080" w:hanging="360"/>
      </w:pPr>
      <w:r w:rsidRPr="008848B4">
        <w:t>Zufallsprogramme</w:t>
      </w:r>
    </w:p>
    <w:p w14:paraId="7E48445F" w14:textId="77777777" w:rsidR="00F65C5C" w:rsidRPr="008848B4" w:rsidRDefault="00F65C5C" w:rsidP="00F65C5C">
      <w:pPr>
        <w:pStyle w:val="BulletPoint01"/>
      </w:pPr>
      <w:r w:rsidRPr="008848B4">
        <w:t>Anzahl der logischen Kanäle: 8</w:t>
      </w:r>
    </w:p>
    <w:p w14:paraId="3573F8F5" w14:textId="77777777" w:rsidR="00F65C5C" w:rsidRPr="008848B4" w:rsidRDefault="00F65C5C" w:rsidP="00F65C5C">
      <w:pPr>
        <w:pStyle w:val="BulletPoint01"/>
      </w:pPr>
      <w:r w:rsidRPr="008848B4">
        <w:t xml:space="preserve">Versorgungsspannung: 110 - 240 V AC, 50/60 Hz </w:t>
      </w:r>
    </w:p>
    <w:p w14:paraId="3D22A000" w14:textId="77777777" w:rsidR="00F65C5C" w:rsidRPr="008848B4" w:rsidRDefault="00F65C5C" w:rsidP="00F65C5C">
      <w:pPr>
        <w:pStyle w:val="BulletPoint01"/>
      </w:pPr>
      <w:r w:rsidRPr="008848B4">
        <w:t>Anschluss: Schraubenlose Klemmen</w:t>
      </w:r>
    </w:p>
    <w:p w14:paraId="74610766" w14:textId="77777777" w:rsidR="00F65C5C" w:rsidRPr="008848B4" w:rsidRDefault="00F65C5C" w:rsidP="00F65C5C">
      <w:pPr>
        <w:pStyle w:val="BulletPoint01"/>
      </w:pPr>
      <w:r w:rsidRPr="008848B4">
        <w:t>Schutzart: IP 20, IEC/EN 60 529</w:t>
      </w:r>
    </w:p>
    <w:p w14:paraId="4965C75E" w14:textId="77777777" w:rsidR="00F65C5C" w:rsidRPr="008848B4" w:rsidRDefault="00F65C5C" w:rsidP="00F65C5C">
      <w:pPr>
        <w:pStyle w:val="BulletPoint01"/>
      </w:pPr>
      <w:r w:rsidRPr="008848B4">
        <w:t>Montage: Auf Tragschiene 35 mm, IEC/EN 60 715</w:t>
      </w:r>
    </w:p>
    <w:p w14:paraId="609E4FF7" w14:textId="77777777" w:rsidR="00F65C5C" w:rsidRPr="008848B4" w:rsidRDefault="00F65C5C" w:rsidP="00F65C5C">
      <w:pPr>
        <w:pStyle w:val="BulletPoint01"/>
      </w:pPr>
      <w:r w:rsidRPr="008848B4">
        <w:t>Hersteller: ABB</w:t>
      </w:r>
    </w:p>
    <w:p w14:paraId="346EA95F" w14:textId="77777777" w:rsidR="00F65C5C" w:rsidRPr="008848B4" w:rsidRDefault="00F65C5C" w:rsidP="00F65C5C">
      <w:pPr>
        <w:pStyle w:val="BulletPoint01"/>
      </w:pPr>
      <w:r w:rsidRPr="008848B4">
        <w:t>Typ: FW/S 8.2.1</w:t>
      </w:r>
    </w:p>
    <w:p w14:paraId="146477E8" w14:textId="77777777" w:rsidR="00F65C5C" w:rsidRPr="008848B4" w:rsidRDefault="00F65C5C" w:rsidP="00F65C5C">
      <w:pPr>
        <w:pStyle w:val="BulletPoint01"/>
        <w:numPr>
          <w:ilvl w:val="0"/>
          <w:numId w:val="0"/>
        </w:numPr>
      </w:pPr>
    </w:p>
    <w:p w14:paraId="46734D79" w14:textId="41CE6847" w:rsidR="00F65C5C" w:rsidRPr="008848B4" w:rsidRDefault="00F65C5C" w:rsidP="00F65C5C">
      <w:pPr>
        <w:pStyle w:val="BulletPoint01"/>
        <w:numPr>
          <w:ilvl w:val="0"/>
          <w:numId w:val="0"/>
        </w:numPr>
        <w:ind w:left="357" w:hanging="357"/>
      </w:pPr>
    </w:p>
    <w:p w14:paraId="268350A6" w14:textId="77777777" w:rsidR="00F65C5C" w:rsidRPr="008848B4" w:rsidRDefault="00F65C5C" w:rsidP="00F65C5C">
      <w:pPr>
        <w:pStyle w:val="BulletPoint01"/>
        <w:numPr>
          <w:ilvl w:val="0"/>
          <w:numId w:val="0"/>
        </w:numPr>
        <w:ind w:left="357" w:hanging="357"/>
      </w:pPr>
    </w:p>
    <w:p w14:paraId="5F09CFA0" w14:textId="77777777" w:rsidR="00CD6C16" w:rsidRDefault="00CD6C16" w:rsidP="00D6080A">
      <w:pPr>
        <w:rPr>
          <w:szCs w:val="18"/>
        </w:rPr>
      </w:pPr>
    </w:p>
    <w:p w14:paraId="76CD14CA" w14:textId="77777777" w:rsidR="005F0E92" w:rsidRDefault="005F0E92" w:rsidP="00D6080A">
      <w:pPr>
        <w:rPr>
          <w:szCs w:val="18"/>
        </w:rPr>
      </w:pPr>
    </w:p>
    <w:p w14:paraId="7DABF639" w14:textId="77777777" w:rsidR="005F0E92" w:rsidRDefault="005F0E92" w:rsidP="00D6080A">
      <w:pPr>
        <w:rPr>
          <w:szCs w:val="18"/>
        </w:rPr>
      </w:pPr>
    </w:p>
    <w:p w14:paraId="31D4DD97" w14:textId="77777777" w:rsidR="005F0E92" w:rsidRDefault="005F0E92" w:rsidP="00D6080A">
      <w:pPr>
        <w:rPr>
          <w:szCs w:val="18"/>
        </w:rPr>
      </w:pPr>
    </w:p>
    <w:p w14:paraId="2D04EA86" w14:textId="77777777" w:rsidR="005F0E92" w:rsidRDefault="005F0E92" w:rsidP="00D6080A">
      <w:pPr>
        <w:rPr>
          <w:szCs w:val="18"/>
        </w:rPr>
      </w:pPr>
    </w:p>
    <w:p w14:paraId="7F3F19C8" w14:textId="77777777" w:rsidR="005F0E92" w:rsidRDefault="005F0E92" w:rsidP="00D6080A">
      <w:pPr>
        <w:rPr>
          <w:szCs w:val="18"/>
        </w:rPr>
      </w:pPr>
    </w:p>
    <w:p w14:paraId="04362EDB" w14:textId="77777777" w:rsidR="005F0E92" w:rsidRDefault="005F0E92" w:rsidP="00D6080A">
      <w:pPr>
        <w:rPr>
          <w:szCs w:val="18"/>
        </w:rPr>
      </w:pPr>
    </w:p>
    <w:p w14:paraId="561A9091" w14:textId="77777777" w:rsidR="005F0E92" w:rsidRDefault="005F0E92" w:rsidP="00D6080A">
      <w:pPr>
        <w:rPr>
          <w:szCs w:val="18"/>
        </w:rPr>
      </w:pPr>
    </w:p>
    <w:p w14:paraId="6786669B" w14:textId="77777777" w:rsidR="005F0E92" w:rsidRDefault="005F0E92" w:rsidP="00D6080A">
      <w:pPr>
        <w:rPr>
          <w:szCs w:val="18"/>
        </w:rPr>
      </w:pPr>
    </w:p>
    <w:p w14:paraId="5E8DD80F" w14:textId="77777777" w:rsidR="005F0E92" w:rsidRDefault="005F0E92" w:rsidP="00D6080A">
      <w:pPr>
        <w:rPr>
          <w:szCs w:val="18"/>
        </w:rPr>
      </w:pPr>
    </w:p>
    <w:p w14:paraId="752FE98A" w14:textId="77777777" w:rsidR="005F0E92" w:rsidRDefault="005F0E92" w:rsidP="00D6080A">
      <w:pPr>
        <w:rPr>
          <w:szCs w:val="18"/>
        </w:rPr>
      </w:pPr>
    </w:p>
    <w:p w14:paraId="0E9BB672" w14:textId="185D1CA9" w:rsidR="005F0E92" w:rsidRDefault="005F0E92" w:rsidP="005F0E92">
      <w:pPr>
        <w:pStyle w:val="berschrift2"/>
      </w:pPr>
      <w:bookmarkStart w:id="193" w:name="_Toc467069928"/>
      <w:r>
        <w:lastRenderedPageBreak/>
        <w:t>Raumtemperaturegler mit Display</w:t>
      </w:r>
      <w:bookmarkEnd w:id="193"/>
    </w:p>
    <w:p w14:paraId="2FD775E1" w14:textId="6E382028" w:rsidR="005F0E92" w:rsidRPr="002062CA" w:rsidRDefault="005F0E92" w:rsidP="005F0E92">
      <w:pPr>
        <w:pStyle w:val="BulletPoint01"/>
      </w:pPr>
      <w:r w:rsidRPr="002062CA">
        <w:t>F</w:t>
      </w:r>
      <w:r>
        <w:t>ü</w:t>
      </w:r>
      <w:r w:rsidRPr="002062CA">
        <w:t>r Installationsbus KNX</w:t>
      </w:r>
    </w:p>
    <w:p w14:paraId="77D20038" w14:textId="6BB5D2C6" w:rsidR="005F0E92" w:rsidRPr="002062CA" w:rsidRDefault="005F0E92" w:rsidP="005F0E92">
      <w:pPr>
        <w:pStyle w:val="BulletPoint01"/>
      </w:pPr>
      <w:r w:rsidRPr="002062CA">
        <w:t>Zur Einzelraum-Temperaturregelung in der Heizungs- und Klimatechnik und Ansteuerung von handels</w:t>
      </w:r>
      <w:r>
        <w:t>ü</w:t>
      </w:r>
      <w:r w:rsidRPr="002062CA">
        <w:t>blichen Stellantrieben.</w:t>
      </w:r>
    </w:p>
    <w:p w14:paraId="4E5F6020" w14:textId="77777777" w:rsidR="005F0E92" w:rsidRPr="002062CA" w:rsidRDefault="005F0E92" w:rsidP="005F0E92">
      <w:pPr>
        <w:pStyle w:val="BulletPoint01"/>
      </w:pPr>
      <w:r w:rsidRPr="002062CA">
        <w:t>Mit externer Istwert-Vorgabe</w:t>
      </w:r>
    </w:p>
    <w:p w14:paraId="3BF78829" w14:textId="77777777" w:rsidR="005F0E92" w:rsidRPr="002062CA" w:rsidRDefault="005F0E92" w:rsidP="005F0E92">
      <w:pPr>
        <w:pStyle w:val="BulletPoint01"/>
      </w:pPr>
      <w:r w:rsidRPr="002062CA">
        <w:t>Mit Temperaturanzeige SOLL-Wert.</w:t>
      </w:r>
    </w:p>
    <w:p w14:paraId="222F7340" w14:textId="77777777" w:rsidR="005F0E92" w:rsidRPr="002062CA" w:rsidRDefault="005F0E92" w:rsidP="005F0E92">
      <w:pPr>
        <w:pStyle w:val="BulletPoint01"/>
      </w:pPr>
      <w:r w:rsidRPr="002062CA">
        <w:t>Master-/Slavebetrieb.</w:t>
      </w:r>
    </w:p>
    <w:p w14:paraId="11651660" w14:textId="77777777" w:rsidR="005F0E92" w:rsidRPr="002062CA" w:rsidRDefault="005F0E92" w:rsidP="005F0E92">
      <w:pPr>
        <w:pStyle w:val="BulletPoint01"/>
      </w:pPr>
      <w:r w:rsidRPr="002062CA">
        <w:t>Mit Grundlastbetrieb.</w:t>
      </w:r>
    </w:p>
    <w:p w14:paraId="2D196F23" w14:textId="13B30FF5" w:rsidR="005F0E92" w:rsidRPr="002062CA" w:rsidRDefault="005F0E92" w:rsidP="005F0E92">
      <w:pPr>
        <w:pStyle w:val="BulletPoint01"/>
      </w:pPr>
      <w:r>
        <w:t>Üb</w:t>
      </w:r>
      <w:r w:rsidRPr="002062CA">
        <w:t>er KNX kann Komfort-,Standby-,Nachtbetrieb oder Frost-/Hitzeschutzbetrieb vorgew</w:t>
      </w:r>
      <w:r>
        <w:t>ä</w:t>
      </w:r>
      <w:r w:rsidRPr="002062CA">
        <w:t>hlt werden. D</w:t>
      </w:r>
      <w:r>
        <w:t>ie Sollwerte sind parametierbar</w:t>
      </w:r>
    </w:p>
    <w:p w14:paraId="43C950E1" w14:textId="691C9943" w:rsidR="005F0E92" w:rsidRPr="002062CA" w:rsidRDefault="005F0E92" w:rsidP="005F0E92">
      <w:pPr>
        <w:pStyle w:val="BulletPoint01"/>
      </w:pPr>
      <w:r>
        <w:t>Als Applikationen fü</w:t>
      </w:r>
      <w:r w:rsidRPr="002062CA">
        <w:t>r das Anwendungsmodul stehen zur VerfÃ¼gung:</w:t>
      </w:r>
    </w:p>
    <w:p w14:paraId="1D30A64D" w14:textId="555B203E" w:rsidR="005F0E92" w:rsidRPr="002062CA" w:rsidRDefault="005F0E92" w:rsidP="005F0E92">
      <w:pPr>
        <w:pStyle w:val="BulletPoint01"/>
      </w:pPr>
      <w:r w:rsidRPr="002062CA">
        <w:t>Eing</w:t>
      </w:r>
      <w:r>
        <w:t>ä</w:t>
      </w:r>
      <w:r w:rsidRPr="002062CA">
        <w:t>nge: Schalten, Stetig, Heizen, K</w:t>
      </w:r>
      <w:r>
        <w:t>ü</w:t>
      </w:r>
      <w:r w:rsidRPr="002062CA">
        <w:t>hlen</w:t>
      </w:r>
    </w:p>
    <w:p w14:paraId="6E68944A" w14:textId="23308DBA" w:rsidR="005F0E92" w:rsidRPr="002062CA" w:rsidRDefault="005F0E92" w:rsidP="005F0E92">
      <w:pPr>
        <w:pStyle w:val="BulletPoint01"/>
      </w:pPr>
      <w:r>
        <w:t>Ausgänge: Lü</w:t>
      </w:r>
      <w:r w:rsidRPr="002062CA">
        <w:t>ftersteuerung</w:t>
      </w:r>
    </w:p>
    <w:p w14:paraId="531FC044" w14:textId="6DFD7010" w:rsidR="005F0E92" w:rsidRPr="002062CA" w:rsidRDefault="005F0E92" w:rsidP="005F0E92">
      <w:pPr>
        <w:pStyle w:val="BulletPoint01"/>
      </w:pPr>
      <w:r w:rsidRPr="002062CA">
        <w:t>Anschl</w:t>
      </w:r>
      <w:r>
        <w:t>ü</w:t>
      </w:r>
      <w:r w:rsidRPr="002062CA">
        <w:t xml:space="preserve">sse: </w:t>
      </w:r>
    </w:p>
    <w:p w14:paraId="041FC4C7" w14:textId="77777777" w:rsidR="005F0E92" w:rsidRPr="002062CA" w:rsidRDefault="005F0E92" w:rsidP="005F0E92">
      <w:pPr>
        <w:pStyle w:val="BulletPoint01"/>
        <w:numPr>
          <w:ilvl w:val="0"/>
          <w:numId w:val="0"/>
        </w:numPr>
        <w:ind w:left="357"/>
      </w:pPr>
      <w:r w:rsidRPr="002062CA">
        <w:t>KNX-Linie: Busanschlussklemme</w:t>
      </w:r>
    </w:p>
    <w:p w14:paraId="34DA596E" w14:textId="18223D46" w:rsidR="005F0E92" w:rsidRPr="002062CA" w:rsidRDefault="005F0E92" w:rsidP="005F0E92">
      <w:pPr>
        <w:pStyle w:val="BulletPoint01"/>
      </w:pPr>
      <w:r w:rsidRPr="002062CA">
        <w:t>Ma</w:t>
      </w:r>
      <w:r>
        <w:t>ß</w:t>
      </w:r>
      <w:r w:rsidRPr="002062CA">
        <w:t>e (H x B x T): 50 mm x 45 mm x 23 mm</w:t>
      </w:r>
    </w:p>
    <w:p w14:paraId="6945CFC3" w14:textId="77777777" w:rsidR="005F0E92" w:rsidRPr="002062CA" w:rsidRDefault="005F0E92" w:rsidP="005F0E92">
      <w:pPr>
        <w:pStyle w:val="BulletPoint01"/>
      </w:pPr>
      <w:r w:rsidRPr="002062CA">
        <w:t xml:space="preserve">Technische Daten: </w:t>
      </w:r>
    </w:p>
    <w:p w14:paraId="36406BE5" w14:textId="77777777" w:rsidR="005F0E92" w:rsidRPr="002062CA" w:rsidRDefault="005F0E92" w:rsidP="005F0E92">
      <w:pPr>
        <w:pStyle w:val="BulletPoint01"/>
      </w:pPr>
      <w:r w:rsidRPr="002062CA">
        <w:t>Nennspannung: 24 V</w:t>
      </w:r>
    </w:p>
    <w:p w14:paraId="6077F3ED" w14:textId="77777777" w:rsidR="005F0E92" w:rsidRPr="002062CA" w:rsidRDefault="005F0E92" w:rsidP="005F0E92">
      <w:pPr>
        <w:pStyle w:val="BulletPoint01"/>
      </w:pPr>
      <w:r w:rsidRPr="002062CA">
        <w:t>Bedienelemente: Tastkontakte</w:t>
      </w:r>
    </w:p>
    <w:p w14:paraId="74D5ACBA" w14:textId="636F7E66" w:rsidR="005F0E92" w:rsidRPr="002062CA" w:rsidRDefault="005F0E92" w:rsidP="005F0E92">
      <w:pPr>
        <w:pStyle w:val="BulletPoint01"/>
      </w:pPr>
      <w:r w:rsidRPr="002062CA">
        <w:t xml:space="preserve">Anzeigeelemente: Anzeige der Betriebsart und Temperatur </w:t>
      </w:r>
      <w:r>
        <w:t>ü</w:t>
      </w:r>
      <w:r w:rsidRPr="002062CA">
        <w:t>ber LCD</w:t>
      </w:r>
    </w:p>
    <w:p w14:paraId="44504F69" w14:textId="254EF2D0" w:rsidR="005F0E92" w:rsidRPr="002062CA" w:rsidRDefault="005F0E92" w:rsidP="005F0E92">
      <w:pPr>
        <w:pStyle w:val="BulletPoint01"/>
      </w:pPr>
      <w:r>
        <w:t>Eingän</w:t>
      </w:r>
      <w:r w:rsidRPr="002062CA">
        <w:t xml:space="preserve">ge: Messbereich: </w:t>
      </w:r>
    </w:p>
    <w:p w14:paraId="58034217" w14:textId="306D2E80" w:rsidR="005F0E92" w:rsidRPr="002062CA" w:rsidRDefault="005F0E92" w:rsidP="005F0E92">
      <w:pPr>
        <w:pStyle w:val="BulletPoint01"/>
      </w:pPr>
      <w:r>
        <w:t>Temperatur: 0</w:t>
      </w:r>
      <w:r w:rsidRPr="002062CA">
        <w:t>° bis 40C°</w:t>
      </w:r>
    </w:p>
    <w:p w14:paraId="1C00D8CB" w14:textId="55A9EDFE" w:rsidR="005F0E92" w:rsidRPr="002062CA" w:rsidRDefault="005F0E92" w:rsidP="005F0E92">
      <w:pPr>
        <w:pStyle w:val="BulletPoint01"/>
      </w:pPr>
      <w:r w:rsidRPr="002062CA">
        <w:t>Ausg</w:t>
      </w:r>
      <w:r>
        <w:t>ä</w:t>
      </w:r>
      <w:r w:rsidRPr="002062CA">
        <w:t xml:space="preserve">nge: </w:t>
      </w:r>
    </w:p>
    <w:p w14:paraId="2912E27C" w14:textId="63A95841" w:rsidR="005F0E92" w:rsidRPr="002062CA" w:rsidRDefault="005F0E92" w:rsidP="005F0E92">
      <w:pPr>
        <w:pStyle w:val="BulletPoint01"/>
      </w:pPr>
      <w:r>
        <w:t xml:space="preserve">Lastart: </w:t>
      </w:r>
      <w:r w:rsidRPr="002062CA">
        <w:t>Nennstrom: 5 mA</w:t>
      </w:r>
    </w:p>
    <w:p w14:paraId="51507D8D" w14:textId="77777777" w:rsidR="005F0E92" w:rsidRDefault="005F0E92" w:rsidP="005F0E92">
      <w:pPr>
        <w:pStyle w:val="BulletPoint01"/>
      </w:pPr>
      <w:r>
        <w:t xml:space="preserve">Physikalische Eigenschaften: </w:t>
      </w:r>
    </w:p>
    <w:p w14:paraId="6EE8DAA4" w14:textId="49A27F37" w:rsidR="005F0E92" w:rsidRPr="002062CA" w:rsidRDefault="005F0E92" w:rsidP="005F0E92">
      <w:pPr>
        <w:pStyle w:val="BulletPoint02"/>
      </w:pPr>
      <w:r w:rsidRPr="002062CA">
        <w:t>Schutzart Ger</w:t>
      </w:r>
      <w:r>
        <w:t>ä</w:t>
      </w:r>
      <w:r w:rsidRPr="002062CA">
        <w:t>t: IP 20</w:t>
      </w:r>
    </w:p>
    <w:p w14:paraId="7618C926" w14:textId="4BE4BE22" w:rsidR="005F0E92" w:rsidRPr="002062CA" w:rsidRDefault="005F0E92" w:rsidP="005F0E92">
      <w:pPr>
        <w:pStyle w:val="BulletPoint02"/>
      </w:pPr>
      <w:r w:rsidRPr="002062CA">
        <w:t>Temperaturbereich Ger</w:t>
      </w:r>
      <w:r>
        <w:t>ä</w:t>
      </w:r>
      <w:r w:rsidRPr="002062CA">
        <w:t xml:space="preserve">t: -5 </w:t>
      </w:r>
      <w:r>
        <w:t xml:space="preserve">°C bis 45 </w:t>
      </w:r>
      <w:r w:rsidRPr="002062CA">
        <w:t>°C</w:t>
      </w:r>
    </w:p>
    <w:p w14:paraId="56C0023A" w14:textId="77777777" w:rsidR="005F0E92" w:rsidRPr="002062CA" w:rsidRDefault="005F0E92" w:rsidP="005F0E92">
      <w:pPr>
        <w:pStyle w:val="BulletPoint01"/>
      </w:pPr>
      <w:r w:rsidRPr="002062CA">
        <w:t>Hersteller: ABB</w:t>
      </w:r>
    </w:p>
    <w:p w14:paraId="03721106" w14:textId="77777777" w:rsidR="005F0E92" w:rsidRPr="002062CA" w:rsidRDefault="005F0E92" w:rsidP="005F0E92">
      <w:pPr>
        <w:pStyle w:val="BulletPoint01"/>
      </w:pPr>
      <w:r w:rsidRPr="002062CA">
        <w:t>Artikelnummer: 6108/18-500</w:t>
      </w:r>
    </w:p>
    <w:p w14:paraId="4ABA1C12" w14:textId="597CF1D2" w:rsidR="005F0E92" w:rsidRPr="002062CA" w:rsidRDefault="005F0E92" w:rsidP="005F0E92">
      <w:pPr>
        <w:pStyle w:val="BulletPoint01"/>
        <w:numPr>
          <w:ilvl w:val="0"/>
          <w:numId w:val="0"/>
        </w:numPr>
        <w:ind w:left="357"/>
      </w:pPr>
      <w:r w:rsidRPr="002062CA">
        <w:t>Liefern und mont</w:t>
      </w:r>
      <w:r>
        <w:t xml:space="preserve">ieren, </w:t>
      </w:r>
      <w:r w:rsidRPr="002062CA">
        <w:t>oder gleichwertig.</w:t>
      </w:r>
    </w:p>
    <w:p w14:paraId="02CB8331" w14:textId="77777777" w:rsidR="005F0E92" w:rsidRPr="005F0E92" w:rsidRDefault="005F0E92" w:rsidP="005F0E92">
      <w:pPr>
        <w:pStyle w:val="BulletPoint01"/>
        <w:numPr>
          <w:ilvl w:val="0"/>
          <w:numId w:val="0"/>
        </w:numPr>
        <w:ind w:left="357"/>
      </w:pPr>
    </w:p>
    <w:p w14:paraId="56D33ECD" w14:textId="77777777" w:rsidR="005F0E92" w:rsidRDefault="005F0E92" w:rsidP="00D6080A">
      <w:pPr>
        <w:rPr>
          <w:szCs w:val="18"/>
        </w:rPr>
      </w:pPr>
    </w:p>
    <w:p w14:paraId="4CA3372C" w14:textId="77777777" w:rsidR="005F0E92" w:rsidRPr="008848B4" w:rsidRDefault="005F0E92" w:rsidP="00D6080A">
      <w:pPr>
        <w:rPr>
          <w:szCs w:val="18"/>
        </w:rPr>
        <w:sectPr w:rsidR="005F0E92" w:rsidRPr="008848B4" w:rsidSect="00C87F63">
          <w:footerReference w:type="default" r:id="rId12"/>
          <w:headerReference w:type="first" r:id="rId13"/>
          <w:footerReference w:type="first" r:id="rId14"/>
          <w:pgSz w:w="11907" w:h="16839" w:code="9"/>
          <w:pgMar w:top="2362" w:right="792" w:bottom="1843" w:left="1190" w:header="708" w:footer="708" w:gutter="0"/>
          <w:cols w:space="708"/>
          <w:titlePg/>
          <w:docGrid w:linePitch="360"/>
        </w:sectPr>
      </w:pPr>
    </w:p>
    <w:p w14:paraId="44D3EA5C" w14:textId="77777777" w:rsidR="00D6080A" w:rsidRPr="008848B4" w:rsidRDefault="00D6080A" w:rsidP="00D6080A">
      <w:pPr>
        <w:rPr>
          <w:szCs w:val="18"/>
        </w:rPr>
      </w:pPr>
    </w:p>
    <w:p w14:paraId="10D29E85" w14:textId="77777777" w:rsidR="0053063C" w:rsidRPr="008848B4" w:rsidRDefault="0053063C" w:rsidP="00D6080A">
      <w:pPr>
        <w:rPr>
          <w:szCs w:val="18"/>
        </w:rPr>
      </w:pPr>
    </w:p>
    <w:p w14:paraId="7B1818A6" w14:textId="77777777" w:rsidR="0053063C" w:rsidRPr="008848B4" w:rsidRDefault="0053063C" w:rsidP="00D6080A">
      <w:pPr>
        <w:rPr>
          <w:szCs w:val="18"/>
        </w:rPr>
      </w:pPr>
    </w:p>
    <w:p w14:paraId="66768B51" w14:textId="77777777" w:rsidR="0053063C" w:rsidRPr="008848B4" w:rsidRDefault="0053063C" w:rsidP="00D6080A">
      <w:pPr>
        <w:rPr>
          <w:szCs w:val="18"/>
        </w:rPr>
      </w:pPr>
    </w:p>
    <w:p w14:paraId="6CCB9BBB" w14:textId="77777777" w:rsidR="00D6080A" w:rsidRPr="008848B4" w:rsidRDefault="00D6080A" w:rsidP="00D6080A">
      <w:pPr>
        <w:rPr>
          <w:szCs w:val="18"/>
        </w:rPr>
      </w:pPr>
    </w:p>
    <w:p w14:paraId="5A22580F" w14:textId="77777777" w:rsidR="00D6080A" w:rsidRPr="008848B4" w:rsidRDefault="00D6080A" w:rsidP="00D6080A">
      <w:pPr>
        <w:rPr>
          <w:szCs w:val="18"/>
        </w:rPr>
      </w:pPr>
    </w:p>
    <w:p w14:paraId="72990C7D" w14:textId="77777777" w:rsidR="00D6080A" w:rsidRPr="008848B4" w:rsidRDefault="00D6080A" w:rsidP="00D6080A">
      <w:pPr>
        <w:rPr>
          <w:szCs w:val="18"/>
        </w:rPr>
      </w:pPr>
    </w:p>
    <w:p w14:paraId="74811DD4" w14:textId="77777777" w:rsidR="00D6080A" w:rsidRPr="008848B4" w:rsidRDefault="00D6080A" w:rsidP="00D6080A">
      <w:pPr>
        <w:rPr>
          <w:szCs w:val="18"/>
        </w:rPr>
      </w:pPr>
    </w:p>
    <w:p w14:paraId="18624920" w14:textId="77777777" w:rsidR="00D6080A" w:rsidRPr="008848B4" w:rsidRDefault="00D6080A" w:rsidP="00D6080A">
      <w:pPr>
        <w:rPr>
          <w:szCs w:val="18"/>
        </w:rPr>
      </w:pPr>
    </w:p>
    <w:p w14:paraId="0D9C14E3" w14:textId="77777777" w:rsidR="00D6080A" w:rsidRPr="008848B4" w:rsidRDefault="00D6080A" w:rsidP="00D6080A">
      <w:pPr>
        <w:rPr>
          <w:szCs w:val="18"/>
        </w:rPr>
      </w:pPr>
    </w:p>
    <w:p w14:paraId="37DA0E26" w14:textId="77777777" w:rsidR="00D6080A" w:rsidRPr="008848B4" w:rsidRDefault="00D6080A" w:rsidP="0079040A">
      <w:pPr>
        <w:jc w:val="right"/>
        <w:rPr>
          <w:szCs w:val="18"/>
        </w:rPr>
      </w:pPr>
    </w:p>
    <w:p w14:paraId="435D9ECC" w14:textId="77777777" w:rsidR="00D6080A" w:rsidRPr="008848B4" w:rsidRDefault="00CD6C16" w:rsidP="00CD6C16">
      <w:pPr>
        <w:tabs>
          <w:tab w:val="left" w:pos="8653"/>
        </w:tabs>
        <w:rPr>
          <w:szCs w:val="18"/>
        </w:rPr>
      </w:pPr>
      <w:r w:rsidRPr="008848B4">
        <w:rPr>
          <w:szCs w:val="18"/>
        </w:rPr>
        <w:tab/>
      </w:r>
    </w:p>
    <w:p w14:paraId="79A1CD86" w14:textId="77777777" w:rsidR="00D6080A" w:rsidRPr="008848B4" w:rsidRDefault="00D6080A" w:rsidP="00D6080A">
      <w:pPr>
        <w:rPr>
          <w:szCs w:val="18"/>
        </w:rPr>
      </w:pPr>
    </w:p>
    <w:p w14:paraId="4F569094" w14:textId="77777777" w:rsidR="00D6080A" w:rsidRPr="008848B4" w:rsidRDefault="007F5063" w:rsidP="00D6080A">
      <w:pPr>
        <w:rPr>
          <w:szCs w:val="18"/>
        </w:rPr>
      </w:pPr>
      <w:r w:rsidRPr="008848B4">
        <w:rPr>
          <w:noProof/>
        </w:rPr>
        <mc:AlternateContent>
          <mc:Choice Requires="wps">
            <w:drawing>
              <wp:anchor distT="0" distB="0" distL="114300" distR="114300" simplePos="0" relativeHeight="251656192" behindDoc="1" locked="1" layoutInCell="1" allowOverlap="1" wp14:anchorId="4C9625B3" wp14:editId="37311C12">
                <wp:simplePos x="0" y="0"/>
                <wp:positionH relativeFrom="page">
                  <wp:posOffset>7234555</wp:posOffset>
                </wp:positionH>
                <wp:positionV relativeFrom="page">
                  <wp:posOffset>1838325</wp:posOffset>
                </wp:positionV>
                <wp:extent cx="121920" cy="2642235"/>
                <wp:effectExtent l="0" t="0" r="1143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64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F70A8" w14:textId="2F1ECA35" w:rsidR="00EE38CD" w:rsidRPr="00A71D02" w:rsidRDefault="00EE38CD" w:rsidP="007F5063">
                            <w:pPr>
                              <w:spacing w:line="142" w:lineRule="exact"/>
                              <w:ind w:left="20"/>
                              <w:rPr>
                                <w:rFonts w:ascii="Arial" w:eastAsia="ABB Neue Helvetica Light" w:hAnsi="Arial" w:cs="Arial"/>
                                <w:sz w:val="13"/>
                                <w:szCs w:val="13"/>
                              </w:rPr>
                            </w:pPr>
                            <w:r>
                              <w:rPr>
                                <w:rFonts w:ascii="Arial" w:hAnsi="Arial" w:cs="Arial"/>
                                <w:sz w:val="13"/>
                              </w:rPr>
                              <w:t>D</w:t>
                            </w:r>
                            <w:r w:rsidR="00BE51DE">
                              <w:rPr>
                                <w:rFonts w:ascii="Arial" w:hAnsi="Arial" w:cs="Arial"/>
                                <w:sz w:val="13"/>
                              </w:rPr>
                              <w:t xml:space="preserve">ruckschrift Nummer </w:t>
                            </w:r>
                            <w:bookmarkStart w:id="194" w:name="_GoBack"/>
                            <w:r w:rsidR="00BE51DE">
                              <w:rPr>
                                <w:rFonts w:ascii="Arial" w:hAnsi="Arial" w:cs="Arial"/>
                                <w:sz w:val="13"/>
                              </w:rPr>
                              <w:t>2CDC500110N01</w:t>
                            </w:r>
                            <w:r>
                              <w:rPr>
                                <w:rFonts w:ascii="Arial" w:hAnsi="Arial" w:cs="Arial"/>
                                <w:sz w:val="13"/>
                              </w:rPr>
                              <w:t>02</w:t>
                            </w:r>
                            <w:bookmarkEnd w:id="194"/>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25B3" id="_x0000_s1027" type="#_x0000_t202" style="position:absolute;margin-left:569.65pt;margin-top:144.75pt;width:9.6pt;height:208.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xYrwIAALM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" filled="f" stroked="f">
                <v:textbox style="layout-flow:vertical;mso-layout-flow-alt:bottom-to-top" inset="0,0,0,0">
                  <w:txbxContent>
                    <w:p w14:paraId="571F70A8" w14:textId="2F1ECA35" w:rsidR="00EE38CD" w:rsidRPr="00A71D02" w:rsidRDefault="00EE38CD" w:rsidP="007F5063">
                      <w:pPr>
                        <w:spacing w:line="142" w:lineRule="exact"/>
                        <w:ind w:left="20"/>
                        <w:rPr>
                          <w:rFonts w:ascii="Arial" w:eastAsia="ABB Neue Helvetica Light" w:hAnsi="Arial" w:cs="Arial"/>
                          <w:sz w:val="13"/>
                          <w:szCs w:val="13"/>
                        </w:rPr>
                      </w:pPr>
                      <w:r>
                        <w:rPr>
                          <w:rFonts w:ascii="Arial" w:hAnsi="Arial" w:cs="Arial"/>
                          <w:sz w:val="13"/>
                        </w:rPr>
                        <w:t>D</w:t>
                      </w:r>
                      <w:r w:rsidR="00BE51DE">
                        <w:rPr>
                          <w:rFonts w:ascii="Arial" w:hAnsi="Arial" w:cs="Arial"/>
                          <w:sz w:val="13"/>
                        </w:rPr>
                        <w:t xml:space="preserve">ruckschrift Nummer </w:t>
                      </w:r>
                      <w:bookmarkStart w:id="195" w:name="_GoBack"/>
                      <w:r w:rsidR="00BE51DE">
                        <w:rPr>
                          <w:rFonts w:ascii="Arial" w:hAnsi="Arial" w:cs="Arial"/>
                          <w:sz w:val="13"/>
                        </w:rPr>
                        <w:t>2CDC500110N01</w:t>
                      </w:r>
                      <w:r>
                        <w:rPr>
                          <w:rFonts w:ascii="Arial" w:hAnsi="Arial" w:cs="Arial"/>
                          <w:sz w:val="13"/>
                        </w:rPr>
                        <w:t>02</w:t>
                      </w:r>
                      <w:bookmarkEnd w:id="195"/>
                    </w:p>
                  </w:txbxContent>
                </v:textbox>
                <w10:wrap anchorx="page" anchory="page"/>
                <w10:anchorlock/>
              </v:shape>
            </w:pict>
          </mc:Fallback>
        </mc:AlternateContent>
      </w:r>
    </w:p>
    <w:p w14:paraId="46F56431" w14:textId="77777777" w:rsidR="00D6080A" w:rsidRPr="008848B4" w:rsidRDefault="00D6080A" w:rsidP="00D6080A">
      <w:pPr>
        <w:rPr>
          <w:szCs w:val="18"/>
        </w:rPr>
      </w:pPr>
    </w:p>
    <w:p w14:paraId="4F119141" w14:textId="77777777" w:rsidR="00D6080A" w:rsidRPr="008848B4" w:rsidRDefault="00D6080A" w:rsidP="000C0D41">
      <w:pPr>
        <w:spacing w:before="240"/>
        <w:rPr>
          <w:szCs w:val="18"/>
        </w:rPr>
      </w:pPr>
    </w:p>
    <w:p w14:paraId="6FFE4234" w14:textId="77777777" w:rsidR="00D6080A" w:rsidRPr="008848B4" w:rsidRDefault="00D6080A" w:rsidP="00D6080A">
      <w:pPr>
        <w:rPr>
          <w:szCs w:val="18"/>
        </w:rPr>
      </w:pPr>
    </w:p>
    <w:p w14:paraId="083EABB2" w14:textId="77777777" w:rsidR="00D6080A" w:rsidRPr="008848B4" w:rsidRDefault="00D6080A" w:rsidP="00D6080A">
      <w:pPr>
        <w:rPr>
          <w:szCs w:val="18"/>
        </w:rPr>
      </w:pPr>
    </w:p>
    <w:p w14:paraId="674D873B" w14:textId="77777777" w:rsidR="00D6080A" w:rsidRPr="008848B4" w:rsidRDefault="00D6080A" w:rsidP="00D6080A">
      <w:pPr>
        <w:rPr>
          <w:szCs w:val="18"/>
        </w:rPr>
      </w:pPr>
    </w:p>
    <w:p w14:paraId="2449CBC9" w14:textId="77777777" w:rsidR="00D6080A" w:rsidRPr="008848B4" w:rsidRDefault="00D6080A" w:rsidP="00D6080A">
      <w:pPr>
        <w:rPr>
          <w:szCs w:val="18"/>
        </w:rPr>
      </w:pPr>
    </w:p>
    <w:p w14:paraId="3E1BA055" w14:textId="77777777" w:rsidR="00D6080A" w:rsidRPr="008848B4" w:rsidRDefault="00D6080A" w:rsidP="000C0D41">
      <w:pPr>
        <w:spacing w:before="240"/>
        <w:rPr>
          <w:szCs w:val="18"/>
        </w:rPr>
      </w:pPr>
    </w:p>
    <w:p w14:paraId="44E2AD34" w14:textId="77777777" w:rsidR="00D6080A" w:rsidRPr="008848B4" w:rsidRDefault="00D6080A" w:rsidP="00D6080A">
      <w:pPr>
        <w:rPr>
          <w:szCs w:val="18"/>
        </w:rPr>
      </w:pPr>
    </w:p>
    <w:p w14:paraId="471B72F1" w14:textId="77777777" w:rsidR="00D6080A" w:rsidRPr="008848B4" w:rsidRDefault="00D6080A" w:rsidP="00D6080A">
      <w:pPr>
        <w:rPr>
          <w:szCs w:val="18"/>
        </w:rPr>
      </w:pPr>
    </w:p>
    <w:p w14:paraId="0315533B" w14:textId="3BEC361F" w:rsidR="00D6080A" w:rsidRPr="008848B4" w:rsidRDefault="002B4286" w:rsidP="00D6080A">
      <w:pPr>
        <w:rPr>
          <w:szCs w:val="18"/>
        </w:rPr>
      </w:pPr>
      <w:r w:rsidRPr="008848B4">
        <w:rPr>
          <w:noProof/>
        </w:rPr>
        <mc:AlternateContent>
          <mc:Choice Requires="wps">
            <w:drawing>
              <wp:anchor distT="0" distB="0" distL="114300" distR="114300" simplePos="0" relativeHeight="251665408" behindDoc="1" locked="1" layoutInCell="1" allowOverlap="1" wp14:anchorId="6FE518D4" wp14:editId="7CD6216B">
                <wp:simplePos x="0" y="0"/>
                <wp:positionH relativeFrom="margin">
                  <wp:posOffset>3961765</wp:posOffset>
                </wp:positionH>
                <wp:positionV relativeFrom="page">
                  <wp:posOffset>5752465</wp:posOffset>
                </wp:positionV>
                <wp:extent cx="2562860" cy="1743710"/>
                <wp:effectExtent l="0" t="0" r="8890" b="889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74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73A0B" w14:textId="77777777" w:rsidR="00EE38CD" w:rsidRPr="00DF34D8" w:rsidRDefault="00EE38CD" w:rsidP="002B4286">
                            <w:pPr>
                              <w:pStyle w:val="Textkrper"/>
                              <w:spacing w:before="32"/>
                              <w:rPr>
                                <w:rFonts w:ascii="Arial" w:hAnsi="Arial" w:cs="Arial"/>
                                <w:spacing w:val="5"/>
                                <w:szCs w:val="15"/>
                              </w:rPr>
                            </w:pPr>
                            <w:r>
                              <w:rPr>
                                <w:rFonts w:ascii="Arial" w:hAnsi="Arial" w:cs="Arial"/>
                                <w:spacing w:val="5"/>
                                <w:szCs w:val="15"/>
                              </w:rPr>
                              <w:t>Weitere Informationen und Ansprechpartner:</w:t>
                            </w:r>
                          </w:p>
                          <w:p w14:paraId="603A6972" w14:textId="77777777" w:rsidR="00EE38CD" w:rsidRPr="00DF34D8" w:rsidRDefault="00EE38CD" w:rsidP="002B4286">
                            <w:pPr>
                              <w:pStyle w:val="Textkrper"/>
                              <w:spacing w:before="32"/>
                              <w:rPr>
                                <w:sz w:val="19"/>
                                <w:szCs w:val="15"/>
                              </w:rPr>
                            </w:pPr>
                            <w:r>
                              <w:rPr>
                                <w:rFonts w:ascii="Arial" w:hAnsi="Arial" w:cs="Arial"/>
                                <w:b/>
                                <w:spacing w:val="5"/>
                                <w:szCs w:val="15"/>
                              </w:rPr>
                              <w:t>www.abb.com/knx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518D4" id="Text Box 7" o:spid="_x0000_s1028" type="#_x0000_t202" style="position:absolute;margin-left:311.95pt;margin-top:452.95pt;width:201.8pt;height:137.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6AsAIAALI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" filled="f" stroked="f">
                <v:textbox inset="0,0,0,0">
                  <w:txbxContent>
                    <w:p w14:paraId="10B73A0B" w14:textId="77777777" w:rsidR="00EE38CD" w:rsidRPr="00DF34D8" w:rsidRDefault="00EE38CD" w:rsidP="002B4286">
                      <w:pPr>
                        <w:pStyle w:val="Textkrper"/>
                        <w:spacing w:before="32"/>
                        <w:rPr>
                          <w:rFonts w:ascii="Arial" w:hAnsi="Arial" w:cs="Arial"/>
                          <w:spacing w:val="5"/>
                          <w:szCs w:val="15"/>
                        </w:rPr>
                      </w:pPr>
                      <w:r>
                        <w:rPr>
                          <w:rFonts w:ascii="Arial" w:hAnsi="Arial" w:cs="Arial"/>
                          <w:spacing w:val="5"/>
                          <w:szCs w:val="15"/>
                        </w:rPr>
                        <w:t>Weitere Informationen und Ansprechpartner:</w:t>
                      </w:r>
                    </w:p>
                    <w:p w14:paraId="603A6972" w14:textId="77777777" w:rsidR="00EE38CD" w:rsidRPr="00DF34D8" w:rsidRDefault="00EE38CD" w:rsidP="002B4286">
                      <w:pPr>
                        <w:pStyle w:val="Textkrper"/>
                        <w:spacing w:before="32"/>
                        <w:rPr>
                          <w:sz w:val="19"/>
                          <w:szCs w:val="15"/>
                        </w:rPr>
                      </w:pPr>
                      <w:r>
                        <w:rPr>
                          <w:rFonts w:ascii="Arial" w:hAnsi="Arial" w:cs="Arial"/>
                          <w:b/>
                          <w:spacing w:val="5"/>
                          <w:szCs w:val="15"/>
                        </w:rPr>
                        <w:t>www.abb.com/knx</w:t>
                      </w:r>
                    </w:p>
                  </w:txbxContent>
                </v:textbox>
                <w10:wrap anchorx="margin" anchory="page"/>
                <w10:anchorlock/>
              </v:shape>
            </w:pict>
          </mc:Fallback>
        </mc:AlternateContent>
      </w:r>
      <w:r w:rsidRPr="008848B4">
        <w:rPr>
          <w:noProof/>
        </w:rPr>
        <mc:AlternateContent>
          <mc:Choice Requires="wps">
            <w:drawing>
              <wp:anchor distT="0" distB="0" distL="114300" distR="114300" simplePos="0" relativeHeight="251661312" behindDoc="1" locked="1" layoutInCell="1" allowOverlap="1" wp14:anchorId="4DECD840" wp14:editId="2FEFF4C8">
                <wp:simplePos x="0" y="0"/>
                <wp:positionH relativeFrom="margin">
                  <wp:posOffset>12065</wp:posOffset>
                </wp:positionH>
                <wp:positionV relativeFrom="margin">
                  <wp:posOffset>4253865</wp:posOffset>
                </wp:positionV>
                <wp:extent cx="3020060" cy="4123055"/>
                <wp:effectExtent l="0" t="0" r="8890" b="1079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412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664A" w14:textId="77777777" w:rsidR="00EE38CD" w:rsidRPr="00951566" w:rsidRDefault="00EE38CD" w:rsidP="002B4286">
                            <w:pPr>
                              <w:spacing w:line="160" w:lineRule="exact"/>
                              <w:ind w:left="20"/>
                              <w:rPr>
                                <w:rFonts w:ascii="Arial" w:hAnsi="Arial" w:cs="Arial"/>
                                <w:b/>
                                <w:color w:val="000000"/>
                                <w:sz w:val="15"/>
                                <w:szCs w:val="24"/>
                              </w:rPr>
                            </w:pPr>
                            <w:r>
                              <w:rPr>
                                <w:rFonts w:ascii="Arial" w:hAnsi="Arial" w:cs="Arial"/>
                                <w:b/>
                                <w:color w:val="000000"/>
                                <w:sz w:val="15"/>
                                <w:szCs w:val="24"/>
                              </w:rPr>
                              <w:t>Hinweis:</w:t>
                            </w:r>
                          </w:p>
                          <w:p w14:paraId="2932FBF4" w14:textId="77777777" w:rsidR="00EE38CD" w:rsidRPr="00951566" w:rsidRDefault="00EE38CD" w:rsidP="002B4286">
                            <w:pPr>
                              <w:spacing w:line="160" w:lineRule="exact"/>
                              <w:ind w:left="20"/>
                              <w:rPr>
                                <w:rFonts w:ascii="Arial" w:hAnsi="Arial" w:cs="Arial"/>
                                <w:color w:val="000000"/>
                                <w:sz w:val="15"/>
                                <w:szCs w:val="24"/>
                              </w:rPr>
                            </w:pPr>
                            <w:r>
                              <w:rPr>
                                <w:rFonts w:ascii="Arial" w:hAnsi="Arial" w:cs="Arial"/>
                                <w:color w:val="000000"/>
                                <w:sz w:val="15"/>
                                <w:szCs w:val="24"/>
                              </w:rPr>
                              <w:t>Die Informationen in diesem Dokument enthalten Best-Practice-Lösungen, um KNX-Installationen in einem spezifischen Applikationssegment vorzuschreiben, sind jedoch nur von beispielhaftem Charakter. Die Informationen stellen möglicherweise nicht die exakten funktionalen Anforderungen hinsichtlich der spezifischen lokalen Elektroinstallationsanforderungen dar. Bitte beachten Sie, dass das Dokument zudem keine Spezifikation der gesetzlich vorgeschriebenen Geräte zum Primärschutz enthält (z. B. Sicherungsautomaten, Fehlerstrom-Schutzschalter usw.), da diese stark von den nationalen Installationsvorschriften abhängen.</w:t>
                            </w:r>
                          </w:p>
                          <w:p w14:paraId="23F875AA" w14:textId="77777777" w:rsidR="00EE38CD" w:rsidRPr="00951566" w:rsidRDefault="00EE38CD" w:rsidP="002B4286">
                            <w:pPr>
                              <w:spacing w:line="160" w:lineRule="exact"/>
                              <w:ind w:left="20"/>
                              <w:rPr>
                                <w:rFonts w:ascii="Arial" w:hAnsi="Arial" w:cs="Arial"/>
                                <w:color w:val="000000"/>
                                <w:sz w:val="15"/>
                                <w:szCs w:val="24"/>
                              </w:rPr>
                            </w:pPr>
                            <w:r>
                              <w:rPr>
                                <w:rFonts w:ascii="Arial" w:hAnsi="Arial" w:cs="Arial"/>
                                <w:color w:val="000000"/>
                                <w:sz w:val="15"/>
                                <w:szCs w:val="24"/>
                              </w:rPr>
                              <w:t>Technische Änderungen der Produkte sowie Änderungen am Inhalt dieses Dokuments behalten wir uns jederzeit ohne Vorankündigung vor. ABB übernimmt für mögliche Fehler oder fehlende Informationen in diesem Dokument keine Haftung.</w:t>
                            </w:r>
                          </w:p>
                          <w:p w14:paraId="0DC6D32D" w14:textId="77777777" w:rsidR="00EE38CD" w:rsidRPr="00951566" w:rsidRDefault="00EE38CD" w:rsidP="002B4286">
                            <w:pPr>
                              <w:spacing w:line="160" w:lineRule="exact"/>
                              <w:ind w:left="20"/>
                              <w:rPr>
                                <w:rFonts w:ascii="Arial" w:hAnsi="Arial" w:cs="Arial"/>
                                <w:color w:val="000000"/>
                                <w:sz w:val="15"/>
                                <w:szCs w:val="24"/>
                              </w:rPr>
                            </w:pPr>
                            <w:r>
                              <w:rPr>
                                <w:rFonts w:ascii="Arial" w:hAnsi="Arial" w:cs="Arial"/>
                                <w:color w:val="000000"/>
                                <w:sz w:val="15"/>
                                <w:szCs w:val="24"/>
                              </w:rPr>
                              <w:t>Wir behalten uns alle Rechte an diesem Dokument und den darin enthaltenen Gegenständen und Abbildungen vor. Vervielfältigung, Bekanntgabe an Dritte oder Verwertung seines Inhaltes – auch von Teilen – ist ohne vorherige schriftliche Zustimmung durch die ABB AG verboten.</w:t>
                            </w:r>
                          </w:p>
                          <w:p w14:paraId="1FA025B7" w14:textId="659CA290" w:rsidR="00EE38CD" w:rsidRPr="00951566" w:rsidRDefault="00EE38CD" w:rsidP="002B4286">
                            <w:pPr>
                              <w:spacing w:line="160" w:lineRule="exact"/>
                              <w:ind w:left="20"/>
                              <w:rPr>
                                <w:rFonts w:ascii="Arial" w:hAnsi="Arial" w:cs="Arial"/>
                                <w:color w:val="000000"/>
                                <w:sz w:val="15"/>
                                <w:szCs w:val="24"/>
                              </w:rPr>
                            </w:pPr>
                            <w:r>
                              <w:rPr>
                                <w:rFonts w:ascii="Arial" w:hAnsi="Arial" w:cs="Arial"/>
                                <w:color w:val="000000"/>
                                <w:sz w:val="15"/>
                                <w:szCs w:val="24"/>
                              </w:rPr>
                              <w:t>©Copyright 201</w:t>
                            </w:r>
                            <w:r w:rsidR="007B32CF">
                              <w:rPr>
                                <w:rFonts w:ascii="Arial" w:hAnsi="Arial" w:cs="Arial"/>
                                <w:color w:val="000000"/>
                                <w:sz w:val="15"/>
                                <w:szCs w:val="24"/>
                              </w:rPr>
                              <w:t>6</w:t>
                            </w:r>
                            <w:r>
                              <w:rPr>
                                <w:rFonts w:ascii="Arial" w:hAnsi="Arial" w:cs="Arial"/>
                                <w:color w:val="000000"/>
                                <w:sz w:val="15"/>
                                <w:szCs w:val="24"/>
                              </w:rPr>
                              <w:t xml:space="preserve"> ABB. Alle Rechte vorbehalten.</w:t>
                            </w:r>
                            <w:r>
                              <w:rPr>
                                <w:rFonts w:ascii="Arial" w:hAnsi="Arial" w:cs="Arial"/>
                                <w:color w:val="000000"/>
                                <w:sz w:val="15"/>
                                <w:szCs w:val="24"/>
                              </w:rPr>
                              <w:br/>
                            </w:r>
                          </w:p>
                          <w:p w14:paraId="5DD39214" w14:textId="77777777" w:rsidR="00EE38CD" w:rsidRPr="00951566" w:rsidRDefault="00EE38CD" w:rsidP="002B4286">
                            <w:pPr>
                              <w:spacing w:line="160" w:lineRule="exact"/>
                              <w:ind w:left="20"/>
                              <w:rPr>
                                <w:rFonts w:ascii="Arial" w:hAnsi="Arial" w:cs="Arial"/>
                                <w:b/>
                                <w:color w:val="000000"/>
                                <w:sz w:val="15"/>
                                <w:szCs w:val="24"/>
                              </w:rPr>
                            </w:pPr>
                            <w:r>
                              <w:rPr>
                                <w:rFonts w:ascii="Arial" w:hAnsi="Arial" w:cs="Arial"/>
                                <w:b/>
                                <w:color w:val="000000"/>
                                <w:sz w:val="15"/>
                                <w:szCs w:val="24"/>
                              </w:rPr>
                              <w:t>Gewährleistung, Haftung:</w:t>
                            </w:r>
                          </w:p>
                          <w:p w14:paraId="1897F6BD" w14:textId="77777777" w:rsidR="00EE38CD" w:rsidRPr="00951566" w:rsidRDefault="00EE38CD" w:rsidP="002B4286">
                            <w:pPr>
                              <w:spacing w:line="160" w:lineRule="exact"/>
                              <w:ind w:left="20"/>
                              <w:rPr>
                                <w:rFonts w:ascii="Arial" w:hAnsi="Arial" w:cs="Arial"/>
                                <w:color w:val="000000"/>
                                <w:sz w:val="15"/>
                                <w:szCs w:val="24"/>
                              </w:rPr>
                            </w:pPr>
                            <w:r>
                              <w:rPr>
                                <w:rFonts w:ascii="Arial" w:hAnsi="Arial" w:cs="Arial"/>
                                <w:color w:val="000000"/>
                                <w:sz w:val="15"/>
                                <w:szCs w:val="24"/>
                              </w:rPr>
                              <w:t>Der Benutzer trägt die alleinige Verantwortung für die Verwendung des Inhalts dieses Dokuments.</w:t>
                            </w:r>
                          </w:p>
                          <w:p w14:paraId="18E1729A" w14:textId="2F1758AB" w:rsidR="00EE38CD" w:rsidRPr="00951566" w:rsidRDefault="00EE38CD" w:rsidP="002B4286">
                            <w:pPr>
                              <w:spacing w:line="160" w:lineRule="exact"/>
                              <w:ind w:left="20"/>
                              <w:rPr>
                                <w:rFonts w:ascii="Arial" w:hAnsi="Arial" w:cs="Arial"/>
                                <w:sz w:val="15"/>
                                <w:szCs w:val="15"/>
                              </w:rPr>
                            </w:pPr>
                            <w:r>
                              <w:rPr>
                                <w:rFonts w:ascii="Arial" w:hAnsi="Arial" w:cs="Arial"/>
                                <w:color w:val="000000"/>
                                <w:sz w:val="15"/>
                                <w:szCs w:val="24"/>
                              </w:rPr>
                              <w:t>ABB übernimmt keinerlei Gewährleistung. Die Haftung durch ABB in Verbindung mit diesem Dokument ist, gleich aus welchem Rechtsgrund, ausgeschlossen. Der Haftungsausschluss gilt nicht bei Vorsatz oder grober Fahrlässigkeit. Diese Erklärung unterliegt ausschließlich dem schweizerischen Recht und ist ausschließlich in Übereinstimmung mit diesem Recht auszulegen unter Ausschluss seiner Kollisionsnormen und des Übereinkommens der Vereinten Nationen über den internationalen Warenverkauf (</w:t>
                            </w:r>
                            <w:proofErr w:type="spellStart"/>
                            <w:r>
                              <w:rPr>
                                <w:rFonts w:ascii="Arial" w:hAnsi="Arial" w:cs="Arial"/>
                                <w:color w:val="000000"/>
                                <w:sz w:val="15"/>
                                <w:szCs w:val="24"/>
                              </w:rPr>
                              <w:t>Convention</w:t>
                            </w:r>
                            <w:proofErr w:type="spellEnd"/>
                            <w:r>
                              <w:rPr>
                                <w:rFonts w:ascii="Arial" w:hAnsi="Arial" w:cs="Arial"/>
                                <w:color w:val="000000"/>
                                <w:sz w:val="15"/>
                                <w:szCs w:val="24"/>
                              </w:rPr>
                              <w:t xml:space="preserve"> on </w:t>
                            </w:r>
                            <w:proofErr w:type="spellStart"/>
                            <w:r>
                              <w:rPr>
                                <w:rFonts w:ascii="Arial" w:hAnsi="Arial" w:cs="Arial"/>
                                <w:color w:val="000000"/>
                                <w:sz w:val="15"/>
                                <w:szCs w:val="24"/>
                              </w:rPr>
                              <w:t>the</w:t>
                            </w:r>
                            <w:proofErr w:type="spellEnd"/>
                            <w:r>
                              <w:rPr>
                                <w:rFonts w:ascii="Arial" w:hAnsi="Arial" w:cs="Arial"/>
                                <w:color w:val="000000"/>
                                <w:sz w:val="15"/>
                                <w:szCs w:val="24"/>
                              </w:rPr>
                              <w:t xml:space="preserve"> International </w:t>
                            </w:r>
                            <w:proofErr w:type="spellStart"/>
                            <w:r>
                              <w:rPr>
                                <w:rFonts w:ascii="Arial" w:hAnsi="Arial" w:cs="Arial"/>
                                <w:color w:val="000000"/>
                                <w:sz w:val="15"/>
                                <w:szCs w:val="24"/>
                              </w:rPr>
                              <w:t>Sale</w:t>
                            </w:r>
                            <w:proofErr w:type="spellEnd"/>
                            <w:r>
                              <w:rPr>
                                <w:rFonts w:ascii="Arial" w:hAnsi="Arial" w:cs="Arial"/>
                                <w:color w:val="000000"/>
                                <w:sz w:val="15"/>
                                <w:szCs w:val="24"/>
                              </w:rPr>
                              <w:t xml:space="preserve"> </w:t>
                            </w:r>
                            <w:proofErr w:type="spellStart"/>
                            <w:r>
                              <w:rPr>
                                <w:rFonts w:ascii="Arial" w:hAnsi="Arial" w:cs="Arial"/>
                                <w:color w:val="000000"/>
                                <w:sz w:val="15"/>
                                <w:szCs w:val="24"/>
                              </w:rPr>
                              <w:t>of</w:t>
                            </w:r>
                            <w:proofErr w:type="spellEnd"/>
                            <w:r>
                              <w:rPr>
                                <w:rFonts w:ascii="Arial" w:hAnsi="Arial" w:cs="Arial"/>
                                <w:color w:val="000000"/>
                                <w:sz w:val="15"/>
                                <w:szCs w:val="24"/>
                              </w:rPr>
                              <w:t xml:space="preserve"> </w:t>
                            </w:r>
                            <w:proofErr w:type="spellStart"/>
                            <w:r>
                              <w:rPr>
                                <w:rFonts w:ascii="Arial" w:hAnsi="Arial" w:cs="Arial"/>
                                <w:color w:val="000000"/>
                                <w:sz w:val="15"/>
                                <w:szCs w:val="24"/>
                              </w:rPr>
                              <w:t>Goods</w:t>
                            </w:r>
                            <w:proofErr w:type="spellEnd"/>
                            <w:r>
                              <w:rPr>
                                <w:rFonts w:ascii="Arial" w:hAnsi="Arial" w:cs="Arial"/>
                                <w:color w:val="000000"/>
                                <w:sz w:val="15"/>
                                <w:szCs w:val="24"/>
                              </w:rPr>
                              <w:t>, CISG).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CD840" id="Text Box 6" o:spid="_x0000_s1029" type="#_x0000_t202" style="position:absolute;margin-left:.95pt;margin-top:334.95pt;width:237.8pt;height:324.6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" filled="f" stroked="f">
                <v:textbox inset="0,0,0,0">
                  <w:txbxContent>
                    <w:p w14:paraId="28FA664A" w14:textId="77777777" w:rsidR="00EE38CD" w:rsidRPr="00951566" w:rsidRDefault="00EE38CD" w:rsidP="002B4286">
                      <w:pPr>
                        <w:spacing w:line="160" w:lineRule="exact"/>
                        <w:ind w:left="20"/>
                        <w:rPr>
                          <w:rFonts w:ascii="Arial" w:hAnsi="Arial" w:cs="Arial"/>
                          <w:b/>
                          <w:color w:val="000000"/>
                          <w:sz w:val="15"/>
                          <w:szCs w:val="24"/>
                        </w:rPr>
                      </w:pPr>
                      <w:r>
                        <w:rPr>
                          <w:rFonts w:ascii="Arial" w:hAnsi="Arial" w:cs="Arial"/>
                          <w:b/>
                          <w:color w:val="000000"/>
                          <w:sz w:val="15"/>
                          <w:szCs w:val="24"/>
                        </w:rPr>
                        <w:t>Hinweis:</w:t>
                      </w:r>
                    </w:p>
                    <w:p w14:paraId="2932FBF4" w14:textId="77777777" w:rsidR="00EE38CD" w:rsidRPr="00951566" w:rsidRDefault="00EE38CD" w:rsidP="002B4286">
                      <w:pPr>
                        <w:spacing w:line="160" w:lineRule="exact"/>
                        <w:ind w:left="20"/>
                        <w:rPr>
                          <w:rFonts w:ascii="Arial" w:hAnsi="Arial" w:cs="Arial"/>
                          <w:color w:val="000000"/>
                          <w:sz w:val="15"/>
                          <w:szCs w:val="24"/>
                        </w:rPr>
                      </w:pPr>
                      <w:r>
                        <w:rPr>
                          <w:rFonts w:ascii="Arial" w:hAnsi="Arial" w:cs="Arial"/>
                          <w:color w:val="000000"/>
                          <w:sz w:val="15"/>
                          <w:szCs w:val="24"/>
                        </w:rPr>
                        <w:t>Die Informationen in diesem Dokument enthalten Best-Practice-Lösungen, um KNX-Installationen in einem spezifischen Applikationssegment vorzuschreiben, sind jedoch nur von beispielhaftem Charakter. Die Informationen stellen möglicherweise nicht die exakten funktionalen Anforderungen hinsichtlich der spezifischen lokalen Elektroinstallationsanforderungen dar. Bitte beachten Sie, dass das Dokument zudem keine Spezifikation der gesetzlich vorgeschriebenen Geräte zum Primärschutz enthält (z. B. Sicherungsautomaten, Fehlerstrom-Schutzschalter usw.), da diese stark von den nationalen Installationsvorschriften abhängen.</w:t>
                      </w:r>
                    </w:p>
                    <w:p w14:paraId="23F875AA" w14:textId="77777777" w:rsidR="00EE38CD" w:rsidRPr="00951566" w:rsidRDefault="00EE38CD" w:rsidP="002B4286">
                      <w:pPr>
                        <w:spacing w:line="160" w:lineRule="exact"/>
                        <w:ind w:left="20"/>
                        <w:rPr>
                          <w:rFonts w:ascii="Arial" w:hAnsi="Arial" w:cs="Arial"/>
                          <w:color w:val="000000"/>
                          <w:sz w:val="15"/>
                          <w:szCs w:val="24"/>
                        </w:rPr>
                      </w:pPr>
                      <w:r>
                        <w:rPr>
                          <w:rFonts w:ascii="Arial" w:hAnsi="Arial" w:cs="Arial"/>
                          <w:color w:val="000000"/>
                          <w:sz w:val="15"/>
                          <w:szCs w:val="24"/>
                        </w:rPr>
                        <w:t>Technische Änderungen der Produkte sowie Änderungen am Inhalt dieses Dokuments behalten wir uns jederzeit ohne Vorankündigung vor. ABB übernimmt für mögliche Fehler oder fehlende Informationen in diesem Dokument keine Haftung.</w:t>
                      </w:r>
                    </w:p>
                    <w:p w14:paraId="0DC6D32D" w14:textId="77777777" w:rsidR="00EE38CD" w:rsidRPr="00951566" w:rsidRDefault="00EE38CD" w:rsidP="002B4286">
                      <w:pPr>
                        <w:spacing w:line="160" w:lineRule="exact"/>
                        <w:ind w:left="20"/>
                        <w:rPr>
                          <w:rFonts w:ascii="Arial" w:hAnsi="Arial" w:cs="Arial"/>
                          <w:color w:val="000000"/>
                          <w:sz w:val="15"/>
                          <w:szCs w:val="24"/>
                        </w:rPr>
                      </w:pPr>
                      <w:r>
                        <w:rPr>
                          <w:rFonts w:ascii="Arial" w:hAnsi="Arial" w:cs="Arial"/>
                          <w:color w:val="000000"/>
                          <w:sz w:val="15"/>
                          <w:szCs w:val="24"/>
                        </w:rPr>
                        <w:t>Wir behalten uns alle Rechte an diesem Dokument und den darin enthaltenen Gegenständen und Abbildungen vor. Vervielfältigung, Bekanntgabe an Dritte oder Verwertung seines Inhaltes – auch von Teilen – ist ohne vorherige schriftliche Zustimmung durch die ABB AG verboten.</w:t>
                      </w:r>
                    </w:p>
                    <w:p w14:paraId="1FA025B7" w14:textId="659CA290" w:rsidR="00EE38CD" w:rsidRPr="00951566" w:rsidRDefault="00EE38CD" w:rsidP="002B4286">
                      <w:pPr>
                        <w:spacing w:line="160" w:lineRule="exact"/>
                        <w:ind w:left="20"/>
                        <w:rPr>
                          <w:rFonts w:ascii="Arial" w:hAnsi="Arial" w:cs="Arial"/>
                          <w:color w:val="000000"/>
                          <w:sz w:val="15"/>
                          <w:szCs w:val="24"/>
                        </w:rPr>
                      </w:pPr>
                      <w:r>
                        <w:rPr>
                          <w:rFonts w:ascii="Arial" w:hAnsi="Arial" w:cs="Arial"/>
                          <w:color w:val="000000"/>
                          <w:sz w:val="15"/>
                          <w:szCs w:val="24"/>
                        </w:rPr>
                        <w:t>©Copyright 201</w:t>
                      </w:r>
                      <w:r w:rsidR="007B32CF">
                        <w:rPr>
                          <w:rFonts w:ascii="Arial" w:hAnsi="Arial" w:cs="Arial"/>
                          <w:color w:val="000000"/>
                          <w:sz w:val="15"/>
                          <w:szCs w:val="24"/>
                        </w:rPr>
                        <w:t>6</w:t>
                      </w:r>
                      <w:r>
                        <w:rPr>
                          <w:rFonts w:ascii="Arial" w:hAnsi="Arial" w:cs="Arial"/>
                          <w:color w:val="000000"/>
                          <w:sz w:val="15"/>
                          <w:szCs w:val="24"/>
                        </w:rPr>
                        <w:t xml:space="preserve"> ABB. Alle Rechte vorbehalten.</w:t>
                      </w:r>
                      <w:r>
                        <w:rPr>
                          <w:rFonts w:ascii="Arial" w:hAnsi="Arial" w:cs="Arial"/>
                          <w:color w:val="000000"/>
                          <w:sz w:val="15"/>
                          <w:szCs w:val="24"/>
                        </w:rPr>
                        <w:br/>
                      </w:r>
                    </w:p>
                    <w:p w14:paraId="5DD39214" w14:textId="77777777" w:rsidR="00EE38CD" w:rsidRPr="00951566" w:rsidRDefault="00EE38CD" w:rsidP="002B4286">
                      <w:pPr>
                        <w:spacing w:line="160" w:lineRule="exact"/>
                        <w:ind w:left="20"/>
                        <w:rPr>
                          <w:rFonts w:ascii="Arial" w:hAnsi="Arial" w:cs="Arial"/>
                          <w:b/>
                          <w:color w:val="000000"/>
                          <w:sz w:val="15"/>
                          <w:szCs w:val="24"/>
                        </w:rPr>
                      </w:pPr>
                      <w:r>
                        <w:rPr>
                          <w:rFonts w:ascii="Arial" w:hAnsi="Arial" w:cs="Arial"/>
                          <w:b/>
                          <w:color w:val="000000"/>
                          <w:sz w:val="15"/>
                          <w:szCs w:val="24"/>
                        </w:rPr>
                        <w:t>Gewährleistung, Haftung:</w:t>
                      </w:r>
                    </w:p>
                    <w:p w14:paraId="1897F6BD" w14:textId="77777777" w:rsidR="00EE38CD" w:rsidRPr="00951566" w:rsidRDefault="00EE38CD" w:rsidP="002B4286">
                      <w:pPr>
                        <w:spacing w:line="160" w:lineRule="exact"/>
                        <w:ind w:left="20"/>
                        <w:rPr>
                          <w:rFonts w:ascii="Arial" w:hAnsi="Arial" w:cs="Arial"/>
                          <w:color w:val="000000"/>
                          <w:sz w:val="15"/>
                          <w:szCs w:val="24"/>
                        </w:rPr>
                      </w:pPr>
                      <w:r>
                        <w:rPr>
                          <w:rFonts w:ascii="Arial" w:hAnsi="Arial" w:cs="Arial"/>
                          <w:color w:val="000000"/>
                          <w:sz w:val="15"/>
                          <w:szCs w:val="24"/>
                        </w:rPr>
                        <w:t>Der Benutzer trägt die alleinige Verantwortung für die Verwendung des Inhalts dieses Dokuments.</w:t>
                      </w:r>
                    </w:p>
                    <w:p w14:paraId="18E1729A" w14:textId="2F1758AB" w:rsidR="00EE38CD" w:rsidRPr="00951566" w:rsidRDefault="00EE38CD" w:rsidP="002B4286">
                      <w:pPr>
                        <w:spacing w:line="160" w:lineRule="exact"/>
                        <w:ind w:left="20"/>
                        <w:rPr>
                          <w:rFonts w:ascii="Arial" w:hAnsi="Arial" w:cs="Arial"/>
                          <w:sz w:val="15"/>
                          <w:szCs w:val="15"/>
                        </w:rPr>
                      </w:pPr>
                      <w:r>
                        <w:rPr>
                          <w:rFonts w:ascii="Arial" w:hAnsi="Arial" w:cs="Arial"/>
                          <w:color w:val="000000"/>
                          <w:sz w:val="15"/>
                          <w:szCs w:val="24"/>
                        </w:rPr>
                        <w:t>ABB übernimmt keinerlei Gewährleistung. Die Haftung durch ABB in Verbindung mit diesem Dokument ist, gleich aus welchem Rechtsgrund, ausgeschlossen. Der Haftungsausschluss gilt nicht bei Vorsatz oder grober Fahrlässigkeit. Diese Erklärung unterliegt ausschließlich dem schweizerischen Recht und ist ausschließlich in Übereinstimmung mit diesem Recht auszulegen unter Ausschluss seiner Kollisionsnormen und des Übereinkommens der Vereinten Nationen über den internationalen Warenverkauf (</w:t>
                      </w:r>
                      <w:proofErr w:type="spellStart"/>
                      <w:r>
                        <w:rPr>
                          <w:rFonts w:ascii="Arial" w:hAnsi="Arial" w:cs="Arial"/>
                          <w:color w:val="000000"/>
                          <w:sz w:val="15"/>
                          <w:szCs w:val="24"/>
                        </w:rPr>
                        <w:t>Convention</w:t>
                      </w:r>
                      <w:proofErr w:type="spellEnd"/>
                      <w:r>
                        <w:rPr>
                          <w:rFonts w:ascii="Arial" w:hAnsi="Arial" w:cs="Arial"/>
                          <w:color w:val="000000"/>
                          <w:sz w:val="15"/>
                          <w:szCs w:val="24"/>
                        </w:rPr>
                        <w:t xml:space="preserve"> on </w:t>
                      </w:r>
                      <w:proofErr w:type="spellStart"/>
                      <w:r>
                        <w:rPr>
                          <w:rFonts w:ascii="Arial" w:hAnsi="Arial" w:cs="Arial"/>
                          <w:color w:val="000000"/>
                          <w:sz w:val="15"/>
                          <w:szCs w:val="24"/>
                        </w:rPr>
                        <w:t>the</w:t>
                      </w:r>
                      <w:proofErr w:type="spellEnd"/>
                      <w:r>
                        <w:rPr>
                          <w:rFonts w:ascii="Arial" w:hAnsi="Arial" w:cs="Arial"/>
                          <w:color w:val="000000"/>
                          <w:sz w:val="15"/>
                          <w:szCs w:val="24"/>
                        </w:rPr>
                        <w:t xml:space="preserve"> International </w:t>
                      </w:r>
                      <w:proofErr w:type="spellStart"/>
                      <w:r>
                        <w:rPr>
                          <w:rFonts w:ascii="Arial" w:hAnsi="Arial" w:cs="Arial"/>
                          <w:color w:val="000000"/>
                          <w:sz w:val="15"/>
                          <w:szCs w:val="24"/>
                        </w:rPr>
                        <w:t>Sale</w:t>
                      </w:r>
                      <w:proofErr w:type="spellEnd"/>
                      <w:r>
                        <w:rPr>
                          <w:rFonts w:ascii="Arial" w:hAnsi="Arial" w:cs="Arial"/>
                          <w:color w:val="000000"/>
                          <w:sz w:val="15"/>
                          <w:szCs w:val="24"/>
                        </w:rPr>
                        <w:t xml:space="preserve"> </w:t>
                      </w:r>
                      <w:proofErr w:type="spellStart"/>
                      <w:r>
                        <w:rPr>
                          <w:rFonts w:ascii="Arial" w:hAnsi="Arial" w:cs="Arial"/>
                          <w:color w:val="000000"/>
                          <w:sz w:val="15"/>
                          <w:szCs w:val="24"/>
                        </w:rPr>
                        <w:t>of</w:t>
                      </w:r>
                      <w:proofErr w:type="spellEnd"/>
                      <w:r>
                        <w:rPr>
                          <w:rFonts w:ascii="Arial" w:hAnsi="Arial" w:cs="Arial"/>
                          <w:color w:val="000000"/>
                          <w:sz w:val="15"/>
                          <w:szCs w:val="24"/>
                        </w:rPr>
                        <w:t xml:space="preserve"> </w:t>
                      </w:r>
                      <w:proofErr w:type="spellStart"/>
                      <w:r>
                        <w:rPr>
                          <w:rFonts w:ascii="Arial" w:hAnsi="Arial" w:cs="Arial"/>
                          <w:color w:val="000000"/>
                          <w:sz w:val="15"/>
                          <w:szCs w:val="24"/>
                        </w:rPr>
                        <w:t>Goods</w:t>
                      </w:r>
                      <w:proofErr w:type="spellEnd"/>
                      <w:r>
                        <w:rPr>
                          <w:rFonts w:ascii="Arial" w:hAnsi="Arial" w:cs="Arial"/>
                          <w:color w:val="000000"/>
                          <w:sz w:val="15"/>
                          <w:szCs w:val="24"/>
                        </w:rPr>
                        <w:t>, CISG).</w:t>
                      </w:r>
                    </w:p>
                  </w:txbxContent>
                </v:textbox>
                <w10:wrap anchorx="margin" anchory="margin"/>
                <w10:anchorlock/>
              </v:shape>
            </w:pict>
          </mc:Fallback>
        </mc:AlternateContent>
      </w:r>
    </w:p>
    <w:p w14:paraId="6426C371" w14:textId="27CFCF63" w:rsidR="00D6080A" w:rsidRPr="008848B4" w:rsidRDefault="00D6080A" w:rsidP="00D6080A">
      <w:pPr>
        <w:rPr>
          <w:szCs w:val="18"/>
        </w:rPr>
      </w:pPr>
    </w:p>
    <w:sectPr w:rsidR="00D6080A" w:rsidRPr="008848B4" w:rsidSect="00C87F63">
      <w:headerReference w:type="first" r:id="rId15"/>
      <w:pgSz w:w="11907" w:h="16839" w:code="9"/>
      <w:pgMar w:top="2362" w:right="792" w:bottom="1843" w:left="119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67E82" w14:textId="77777777" w:rsidR="000A32B7" w:rsidRDefault="000A32B7" w:rsidP="00BE1A72">
      <w:pPr>
        <w:spacing w:after="0" w:line="240" w:lineRule="auto"/>
      </w:pPr>
      <w:r>
        <w:separator/>
      </w:r>
    </w:p>
  </w:endnote>
  <w:endnote w:type="continuationSeparator" w:id="0">
    <w:p w14:paraId="4943E144" w14:textId="77777777" w:rsidR="000A32B7" w:rsidRDefault="000A32B7" w:rsidP="00BE1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BB Neue Helvetica Light">
    <w:altName w:val="Trebuchet MS"/>
    <w:charset w:val="00"/>
    <w:family w:val="swiss"/>
    <w:pitch w:val="variable"/>
    <w:sig w:usb0="00000001" w:usb1="10002042" w:usb2="00000000" w:usb3="00000000" w:csb0="0000009B" w:csb1="00000000"/>
  </w:font>
  <w:font w:name="Consolas">
    <w:panose1 w:val="020B0609020204030204"/>
    <w:charset w:val="00"/>
    <w:family w:val="modern"/>
    <w:pitch w:val="fixed"/>
    <w:sig w:usb0="E10002FF" w:usb1="4000F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472815"/>
      <w:docPartObj>
        <w:docPartGallery w:val="Page Numbers (Bottom of Page)"/>
        <w:docPartUnique/>
      </w:docPartObj>
    </w:sdtPr>
    <w:sdtEndPr/>
    <w:sdtContent>
      <w:p w14:paraId="3CDEBEAC" w14:textId="5569FA35" w:rsidR="00EE38CD" w:rsidRPr="00D433C7" w:rsidRDefault="00EE38CD">
        <w:pPr>
          <w:pStyle w:val="Fuzeile"/>
        </w:pPr>
        <w:r w:rsidRPr="00D433C7">
          <w:fldChar w:fldCharType="begin"/>
        </w:r>
        <w:r w:rsidRPr="00D433C7">
          <w:instrText>PAGE   \* MERGEFORMAT</w:instrText>
        </w:r>
        <w:r w:rsidRPr="00D433C7">
          <w:fldChar w:fldCharType="separate"/>
        </w:r>
        <w:r w:rsidR="00BE51DE">
          <w:rPr>
            <w:noProof/>
          </w:rPr>
          <w:t>36</w:t>
        </w:r>
        <w:r w:rsidRPr="00D433C7">
          <w:fldChar w:fldCharType="end"/>
        </w:r>
      </w:p>
    </w:sdtContent>
  </w:sdt>
  <w:p w14:paraId="5C2D877E" w14:textId="77777777" w:rsidR="00EE38CD" w:rsidRDefault="00EE38C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F4D0F" w14:textId="2A081555" w:rsidR="00EE38CD" w:rsidRDefault="007B32CF" w:rsidP="007B32CF">
    <w:pPr>
      <w:pStyle w:val="Fuzeile"/>
      <w:jc w:val="right"/>
    </w:pPr>
    <w:r>
      <w:rPr>
        <w:noProof/>
      </w:rPr>
      <w:drawing>
        <wp:inline distT="0" distB="0" distL="0" distR="0" wp14:anchorId="13271973" wp14:editId="5E0813C3">
          <wp:extent cx="1043797" cy="399308"/>
          <wp:effectExtent l="0" t="0" r="4445" b="1270"/>
          <wp:docPr id="4" name="Grafik 4" descr="C:\Users\DEU132228\AppData\Local\Microsoft\Windows\Temporary Internet Files\Content.Outlook\XNSGZS8F\ABB_Logo_Offic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U132228\AppData\Local\Microsoft\Windows\Temporary Internet Files\Content.Outlook\XNSGZS8F\ABB_Logo_Office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913" cy="39935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10765" w14:textId="77777777" w:rsidR="000A32B7" w:rsidRDefault="000A32B7" w:rsidP="00BE1A72">
      <w:pPr>
        <w:spacing w:after="0" w:line="240" w:lineRule="auto"/>
      </w:pPr>
      <w:r>
        <w:separator/>
      </w:r>
    </w:p>
  </w:footnote>
  <w:footnote w:type="continuationSeparator" w:id="0">
    <w:p w14:paraId="22146CCF" w14:textId="77777777" w:rsidR="000A32B7" w:rsidRDefault="000A32B7" w:rsidP="00BE1A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C33C0" w14:textId="77777777" w:rsidR="00EE38CD" w:rsidRDefault="00EE38CD">
    <w:pPr>
      <w:pStyle w:val="Kopfzeile"/>
    </w:pPr>
    <w:r>
      <w:rPr>
        <w:noProof/>
      </w:rPr>
      <mc:AlternateContent>
        <mc:Choice Requires="wps">
          <w:drawing>
            <wp:anchor distT="0" distB="0" distL="114300" distR="114300" simplePos="0" relativeHeight="251669504" behindDoc="1" locked="0" layoutInCell="1" allowOverlap="1" wp14:anchorId="1BA13A78" wp14:editId="134CD3CE">
              <wp:simplePos x="0" y="0"/>
              <wp:positionH relativeFrom="column">
                <wp:posOffset>-3644</wp:posOffset>
              </wp:positionH>
              <wp:positionV relativeFrom="paragraph">
                <wp:posOffset>-72390</wp:posOffset>
              </wp:positionV>
              <wp:extent cx="6307200" cy="1353185"/>
              <wp:effectExtent l="0" t="0" r="0" b="0"/>
              <wp:wrapNone/>
              <wp:docPr id="17" name="Rectangle 17"/>
              <wp:cNvGraphicFramePr/>
              <a:graphic xmlns:a="http://schemas.openxmlformats.org/drawingml/2006/main">
                <a:graphicData uri="http://schemas.microsoft.com/office/word/2010/wordprocessingShape">
                  <wps:wsp>
                    <wps:cNvSpPr/>
                    <wps:spPr bwMode="gray">
                      <a:xfrm>
                        <a:off x="0" y="0"/>
                        <a:ext cx="6307200" cy="1353185"/>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1D2081" id="Rectangle 17" o:spid="_x0000_s1026" style="position:absolute;margin-left:-.3pt;margin-top:-5.7pt;width:496.65pt;height:106.5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" fillcolor="black [3213]" stroked="f">
              <v:textbox inset="0,0,0,0"/>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FA540" w14:textId="77777777" w:rsidR="00EE38CD" w:rsidRDefault="00EE38C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04149"/>
    <w:multiLevelType w:val="multilevel"/>
    <w:tmpl w:val="785E10A6"/>
    <w:lvl w:ilvl="0">
      <w:start w:val="1"/>
      <w:numFmt w:val="bullet"/>
      <w:pStyle w:val="BulletPoint01"/>
      <w:lvlText w:val=""/>
      <w:lvlJc w:val="left"/>
      <w:pPr>
        <w:ind w:left="360" w:hanging="360"/>
      </w:pPr>
      <w:rPr>
        <w:rFonts w:ascii="Symbol" w:hAnsi="Symbol" w:hint="default"/>
        <w:caps w:val="0"/>
        <w:strike w:val="0"/>
        <w:dstrike w:val="0"/>
        <w:vanish w:val="0"/>
        <w:color w:val="000000" w:themeColor="text1"/>
        <w:vertAlign w:val="baseline"/>
      </w:rPr>
    </w:lvl>
    <w:lvl w:ilvl="1">
      <w:start w:val="1"/>
      <w:numFmt w:val="bullet"/>
      <w:pStyle w:val="BulletPoint02"/>
      <w:lvlText w:val=""/>
      <w:lvlJc w:val="left"/>
      <w:pPr>
        <w:ind w:left="1080" w:hanging="360"/>
      </w:pPr>
      <w:rPr>
        <w:rFonts w:ascii="Symbol" w:hAnsi="Symbol" w:hint="default"/>
        <w:color w:val="000000" w:themeColor="text1"/>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29F83E2B"/>
    <w:multiLevelType w:val="hybridMultilevel"/>
    <w:tmpl w:val="7BB6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21472D"/>
    <w:multiLevelType w:val="multilevel"/>
    <w:tmpl w:val="698A40E4"/>
    <w:numStyleLink w:val="Style2"/>
  </w:abstractNum>
  <w:abstractNum w:abstractNumId="3" w15:restartNumberingAfterBreak="0">
    <w:nsid w:val="2FF800D5"/>
    <w:multiLevelType w:val="multilevel"/>
    <w:tmpl w:val="698A40E4"/>
    <w:numStyleLink w:val="Style2"/>
  </w:abstractNum>
  <w:abstractNum w:abstractNumId="4" w15:restartNumberingAfterBreak="0">
    <w:nsid w:val="372F38D2"/>
    <w:multiLevelType w:val="multilevel"/>
    <w:tmpl w:val="698A40E4"/>
    <w:numStyleLink w:val="Style2"/>
  </w:abstractNum>
  <w:abstractNum w:abstractNumId="5" w15:restartNumberingAfterBreak="0">
    <w:nsid w:val="394B35F6"/>
    <w:multiLevelType w:val="hybridMultilevel"/>
    <w:tmpl w:val="AB1AB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CBF4E7B"/>
    <w:multiLevelType w:val="multilevel"/>
    <w:tmpl w:val="698A40E4"/>
    <w:numStyleLink w:val="Style2"/>
  </w:abstractNum>
  <w:abstractNum w:abstractNumId="7" w15:restartNumberingAfterBreak="0">
    <w:nsid w:val="61025BE9"/>
    <w:multiLevelType w:val="hybridMultilevel"/>
    <w:tmpl w:val="94CE125E"/>
    <w:lvl w:ilvl="0" w:tplc="5DDA0F1A">
      <w:start w:val="1"/>
      <w:numFmt w:val="bullet"/>
      <w:lvlText w:val=""/>
      <w:lvlJc w:val="left"/>
      <w:pPr>
        <w:ind w:left="3180" w:hanging="360"/>
      </w:pPr>
      <w:rPr>
        <w:rFonts w:ascii="Symbol" w:hAnsi="Symbol" w:hint="default"/>
      </w:rPr>
    </w:lvl>
    <w:lvl w:ilvl="1" w:tplc="04070003" w:tentative="1">
      <w:start w:val="1"/>
      <w:numFmt w:val="bullet"/>
      <w:lvlText w:val="o"/>
      <w:lvlJc w:val="left"/>
      <w:pPr>
        <w:ind w:left="3900" w:hanging="360"/>
      </w:pPr>
      <w:rPr>
        <w:rFonts w:ascii="Courier New" w:hAnsi="Courier New" w:cs="Courier New" w:hint="default"/>
      </w:rPr>
    </w:lvl>
    <w:lvl w:ilvl="2" w:tplc="04070005" w:tentative="1">
      <w:start w:val="1"/>
      <w:numFmt w:val="bullet"/>
      <w:lvlText w:val=""/>
      <w:lvlJc w:val="left"/>
      <w:pPr>
        <w:ind w:left="4620" w:hanging="360"/>
      </w:pPr>
      <w:rPr>
        <w:rFonts w:ascii="Wingdings" w:hAnsi="Wingdings" w:hint="default"/>
      </w:rPr>
    </w:lvl>
    <w:lvl w:ilvl="3" w:tplc="04070001" w:tentative="1">
      <w:start w:val="1"/>
      <w:numFmt w:val="bullet"/>
      <w:lvlText w:val=""/>
      <w:lvlJc w:val="left"/>
      <w:pPr>
        <w:ind w:left="5340" w:hanging="360"/>
      </w:pPr>
      <w:rPr>
        <w:rFonts w:ascii="Symbol" w:hAnsi="Symbol" w:hint="default"/>
      </w:rPr>
    </w:lvl>
    <w:lvl w:ilvl="4" w:tplc="04070003" w:tentative="1">
      <w:start w:val="1"/>
      <w:numFmt w:val="bullet"/>
      <w:lvlText w:val="o"/>
      <w:lvlJc w:val="left"/>
      <w:pPr>
        <w:ind w:left="6060" w:hanging="360"/>
      </w:pPr>
      <w:rPr>
        <w:rFonts w:ascii="Courier New" w:hAnsi="Courier New" w:cs="Courier New" w:hint="default"/>
      </w:rPr>
    </w:lvl>
    <w:lvl w:ilvl="5" w:tplc="04070005" w:tentative="1">
      <w:start w:val="1"/>
      <w:numFmt w:val="bullet"/>
      <w:lvlText w:val=""/>
      <w:lvlJc w:val="left"/>
      <w:pPr>
        <w:ind w:left="6780" w:hanging="360"/>
      </w:pPr>
      <w:rPr>
        <w:rFonts w:ascii="Wingdings" w:hAnsi="Wingdings" w:hint="default"/>
      </w:rPr>
    </w:lvl>
    <w:lvl w:ilvl="6" w:tplc="04070001" w:tentative="1">
      <w:start w:val="1"/>
      <w:numFmt w:val="bullet"/>
      <w:lvlText w:val=""/>
      <w:lvlJc w:val="left"/>
      <w:pPr>
        <w:ind w:left="7500" w:hanging="360"/>
      </w:pPr>
      <w:rPr>
        <w:rFonts w:ascii="Symbol" w:hAnsi="Symbol" w:hint="default"/>
      </w:rPr>
    </w:lvl>
    <w:lvl w:ilvl="7" w:tplc="04070003" w:tentative="1">
      <w:start w:val="1"/>
      <w:numFmt w:val="bullet"/>
      <w:lvlText w:val="o"/>
      <w:lvlJc w:val="left"/>
      <w:pPr>
        <w:ind w:left="8220" w:hanging="360"/>
      </w:pPr>
      <w:rPr>
        <w:rFonts w:ascii="Courier New" w:hAnsi="Courier New" w:cs="Courier New" w:hint="default"/>
      </w:rPr>
    </w:lvl>
    <w:lvl w:ilvl="8" w:tplc="04070005" w:tentative="1">
      <w:start w:val="1"/>
      <w:numFmt w:val="bullet"/>
      <w:lvlText w:val=""/>
      <w:lvlJc w:val="left"/>
      <w:pPr>
        <w:ind w:left="8940" w:hanging="360"/>
      </w:pPr>
      <w:rPr>
        <w:rFonts w:ascii="Wingdings" w:hAnsi="Wingdings" w:hint="default"/>
      </w:rPr>
    </w:lvl>
  </w:abstractNum>
  <w:abstractNum w:abstractNumId="8" w15:restartNumberingAfterBreak="0">
    <w:nsid w:val="6E8D6255"/>
    <w:multiLevelType w:val="multilevel"/>
    <w:tmpl w:val="41ACBCA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4D72B28"/>
    <w:multiLevelType w:val="multilevel"/>
    <w:tmpl w:val="698A40E4"/>
    <w:numStyleLink w:val="Style2"/>
  </w:abstractNum>
  <w:abstractNum w:abstractNumId="10" w15:restartNumberingAfterBreak="0">
    <w:nsid w:val="79406B69"/>
    <w:multiLevelType w:val="multilevel"/>
    <w:tmpl w:val="698A40E4"/>
    <w:styleLink w:val="Style2"/>
    <w:lvl w:ilvl="0">
      <w:start w:val="1"/>
      <w:numFmt w:val="decimal"/>
      <w:pStyle w:val="ListParagraph1"/>
      <w:lvlText w:val="%1."/>
      <w:lvlJc w:val="left"/>
      <w:pPr>
        <w:ind w:left="454" w:hanging="454"/>
      </w:pPr>
      <w:rPr>
        <w:rFonts w:asciiTheme="minorHAnsi" w:hAnsiTheme="minorHAnsi" w:hint="default"/>
        <w:b w:val="0"/>
        <w:sz w:val="28"/>
      </w:rPr>
    </w:lvl>
    <w:lvl w:ilvl="1">
      <w:start w:val="1"/>
      <w:numFmt w:val="decimal"/>
      <w:pStyle w:val="berschrift2"/>
      <w:lvlText w:val="%1.%2."/>
      <w:lvlJc w:val="left"/>
      <w:pPr>
        <w:ind w:left="510" w:hanging="510"/>
      </w:pPr>
      <w:rPr>
        <w:rFonts w:asciiTheme="minorHAnsi" w:hAnsiTheme="minorHAnsi" w:hint="default"/>
        <w:b/>
        <w:color w:val="000000" w:themeColor="text1"/>
        <w:u w:color="000000" w:themeColor="text1"/>
      </w:rPr>
    </w:lvl>
    <w:lvl w:ilvl="2">
      <w:start w:val="1"/>
      <w:numFmt w:val="decimal"/>
      <w:pStyle w:val="berschrift3"/>
      <w:lvlText w:val="%1.%2.%3."/>
      <w:lvlJc w:val="left"/>
      <w:pPr>
        <w:ind w:left="510" w:hanging="510"/>
      </w:pPr>
      <w:rPr>
        <w:rFonts w:asciiTheme="minorHAnsi" w:hAnsiTheme="minorHAnsi" w:hint="default"/>
        <w:b/>
        <w:color w:val="000000" w:themeColor="text1"/>
      </w:rPr>
    </w:lvl>
    <w:lvl w:ilvl="3">
      <w:start w:val="1"/>
      <w:numFmt w:val="decimal"/>
      <w:lvlText w:val="%1.%2.%3.%4."/>
      <w:lvlJc w:val="left"/>
      <w:pPr>
        <w:ind w:left="510" w:hanging="510"/>
      </w:pPr>
      <w:rPr>
        <w:rFonts w:hint="default"/>
      </w:rPr>
    </w:lvl>
    <w:lvl w:ilvl="4">
      <w:start w:val="1"/>
      <w:numFmt w:val="decimal"/>
      <w:lvlText w:val="%1.%2.%3.%4.%5."/>
      <w:lvlJc w:val="left"/>
      <w:pPr>
        <w:ind w:left="510" w:hanging="510"/>
      </w:pPr>
      <w:rPr>
        <w:rFonts w:hint="default"/>
      </w:rPr>
    </w:lvl>
    <w:lvl w:ilvl="5">
      <w:start w:val="1"/>
      <w:numFmt w:val="decimal"/>
      <w:lvlText w:val="%1.%2.%3.%4.%5.%6."/>
      <w:lvlJc w:val="left"/>
      <w:pPr>
        <w:ind w:left="510" w:hanging="510"/>
      </w:pPr>
      <w:rPr>
        <w:rFonts w:hint="default"/>
      </w:rPr>
    </w:lvl>
    <w:lvl w:ilvl="6">
      <w:start w:val="1"/>
      <w:numFmt w:val="decimal"/>
      <w:lvlText w:val="%1.%2.%3.%4.%5.%6.%7."/>
      <w:lvlJc w:val="left"/>
      <w:pPr>
        <w:ind w:left="510" w:hanging="510"/>
      </w:pPr>
      <w:rPr>
        <w:rFonts w:hint="default"/>
      </w:rPr>
    </w:lvl>
    <w:lvl w:ilvl="7">
      <w:start w:val="1"/>
      <w:numFmt w:val="decimal"/>
      <w:lvlText w:val="%1.%2.%3.%4.%5.%6.%7.%8."/>
      <w:lvlJc w:val="left"/>
      <w:pPr>
        <w:ind w:left="510" w:hanging="510"/>
      </w:pPr>
      <w:rPr>
        <w:rFonts w:hint="default"/>
      </w:rPr>
    </w:lvl>
    <w:lvl w:ilvl="8">
      <w:start w:val="1"/>
      <w:numFmt w:val="decimal"/>
      <w:lvlText w:val="%1.%2.%3.%4.%5.%6.%7.%8.%9."/>
      <w:lvlJc w:val="left"/>
      <w:pPr>
        <w:ind w:left="510" w:hanging="510"/>
      </w:pPr>
      <w:rPr>
        <w:rFonts w:hint="default"/>
      </w:rPr>
    </w:lvl>
  </w:abstractNum>
  <w:abstractNum w:abstractNumId="11" w15:restartNumberingAfterBreak="0">
    <w:nsid w:val="7A9F781B"/>
    <w:multiLevelType w:val="multilevel"/>
    <w:tmpl w:val="698A40E4"/>
    <w:numStyleLink w:val="Style2"/>
  </w:abstractNum>
  <w:abstractNum w:abstractNumId="12" w15:restartNumberingAfterBreak="0">
    <w:nsid w:val="7D5917DD"/>
    <w:multiLevelType w:val="multilevel"/>
    <w:tmpl w:val="698A40E4"/>
    <w:numStyleLink w:val="Style2"/>
  </w:abstractNum>
  <w:num w:numId="1">
    <w:abstractNumId w:val="0"/>
  </w:num>
  <w:num w:numId="2">
    <w:abstractNumId w:val="10"/>
  </w:num>
  <w:num w:numId="3">
    <w:abstractNumId w:val="6"/>
  </w:num>
  <w:num w:numId="4">
    <w:abstractNumId w:val="11"/>
  </w:num>
  <w:num w:numId="5">
    <w:abstractNumId w:val="8"/>
  </w:num>
  <w:num w:numId="6">
    <w:abstractNumId w:val="1"/>
  </w:num>
  <w:num w:numId="7">
    <w:abstractNumId w:val="2"/>
  </w:num>
  <w:num w:numId="8">
    <w:abstractNumId w:val="3"/>
  </w:num>
  <w:num w:numId="9">
    <w:abstractNumId w:val="4"/>
  </w:num>
  <w:num w:numId="10">
    <w:abstractNumId w:val="9"/>
  </w:num>
  <w:num w:numId="11">
    <w:abstractNumId w:val="12"/>
  </w:num>
  <w:num w:numId="12">
    <w:abstractNumId w:val="5"/>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0"/>
  </w:num>
  <w:num w:numId="16">
    <w:abstractNumId w:val="0"/>
  </w:num>
  <w:num w:numId="17">
    <w:abstractNumId w:val="0"/>
  </w:num>
  <w:num w:numId="18">
    <w:abstractNumId w:val="0"/>
  </w:num>
  <w:num w:numId="19">
    <w:abstractNumId w:val="0"/>
  </w:num>
  <w:num w:numId="20">
    <w:abstractNumId w:val="12"/>
  </w:num>
  <w:num w:numId="21">
    <w:abstractNumId w:val="12"/>
  </w:num>
  <w:num w:numId="22">
    <w:abstractNumId w:val="7"/>
  </w:num>
  <w:num w:numId="23">
    <w:abstractNumId w:val="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it-IT"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349"/>
    <w:rsid w:val="000005B3"/>
    <w:rsid w:val="000072F3"/>
    <w:rsid w:val="0000794A"/>
    <w:rsid w:val="00013701"/>
    <w:rsid w:val="00021A98"/>
    <w:rsid w:val="000227DA"/>
    <w:rsid w:val="0003132E"/>
    <w:rsid w:val="00050BE7"/>
    <w:rsid w:val="00051B2C"/>
    <w:rsid w:val="00063373"/>
    <w:rsid w:val="00072909"/>
    <w:rsid w:val="00074213"/>
    <w:rsid w:val="00080BA1"/>
    <w:rsid w:val="00081CA5"/>
    <w:rsid w:val="000A32B7"/>
    <w:rsid w:val="000B1C3D"/>
    <w:rsid w:val="000C0D41"/>
    <w:rsid w:val="000D45BF"/>
    <w:rsid w:val="001039CD"/>
    <w:rsid w:val="00132C90"/>
    <w:rsid w:val="00141191"/>
    <w:rsid w:val="00143C84"/>
    <w:rsid w:val="00146689"/>
    <w:rsid w:val="001545D5"/>
    <w:rsid w:val="00161FCA"/>
    <w:rsid w:val="00166FE6"/>
    <w:rsid w:val="001A2F0A"/>
    <w:rsid w:val="001D54DB"/>
    <w:rsid w:val="001E4710"/>
    <w:rsid w:val="001E48A0"/>
    <w:rsid w:val="001F06D0"/>
    <w:rsid w:val="00205165"/>
    <w:rsid w:val="002130A1"/>
    <w:rsid w:val="00214C99"/>
    <w:rsid w:val="00217A2A"/>
    <w:rsid w:val="00260A0B"/>
    <w:rsid w:val="00265745"/>
    <w:rsid w:val="00271533"/>
    <w:rsid w:val="00287302"/>
    <w:rsid w:val="002877E7"/>
    <w:rsid w:val="002879CF"/>
    <w:rsid w:val="00290753"/>
    <w:rsid w:val="00293063"/>
    <w:rsid w:val="002A367A"/>
    <w:rsid w:val="002A716F"/>
    <w:rsid w:val="002B0DE1"/>
    <w:rsid w:val="002B4286"/>
    <w:rsid w:val="002C5302"/>
    <w:rsid w:val="002D0B9B"/>
    <w:rsid w:val="002D4535"/>
    <w:rsid w:val="002E0195"/>
    <w:rsid w:val="002F017C"/>
    <w:rsid w:val="0032667A"/>
    <w:rsid w:val="003338C5"/>
    <w:rsid w:val="0033606F"/>
    <w:rsid w:val="003446E5"/>
    <w:rsid w:val="003703E2"/>
    <w:rsid w:val="003840B1"/>
    <w:rsid w:val="003A310F"/>
    <w:rsid w:val="003A441C"/>
    <w:rsid w:val="003C2690"/>
    <w:rsid w:val="003D3429"/>
    <w:rsid w:val="003D68D7"/>
    <w:rsid w:val="003D6EB1"/>
    <w:rsid w:val="003E2AE5"/>
    <w:rsid w:val="003F515F"/>
    <w:rsid w:val="00417349"/>
    <w:rsid w:val="00426218"/>
    <w:rsid w:val="004303CF"/>
    <w:rsid w:val="004534F4"/>
    <w:rsid w:val="00453AEF"/>
    <w:rsid w:val="00455AB3"/>
    <w:rsid w:val="00466ECB"/>
    <w:rsid w:val="004A6362"/>
    <w:rsid w:val="004A7604"/>
    <w:rsid w:val="004B7AB3"/>
    <w:rsid w:val="004C6E5A"/>
    <w:rsid w:val="004D1961"/>
    <w:rsid w:val="004D4BD4"/>
    <w:rsid w:val="004D5591"/>
    <w:rsid w:val="004E5CF4"/>
    <w:rsid w:val="005014D6"/>
    <w:rsid w:val="005055C1"/>
    <w:rsid w:val="005140C4"/>
    <w:rsid w:val="00515694"/>
    <w:rsid w:val="00516AC7"/>
    <w:rsid w:val="00516CC3"/>
    <w:rsid w:val="0053063C"/>
    <w:rsid w:val="005417D7"/>
    <w:rsid w:val="005418F6"/>
    <w:rsid w:val="005430E0"/>
    <w:rsid w:val="0057164E"/>
    <w:rsid w:val="00597110"/>
    <w:rsid w:val="005B1C5E"/>
    <w:rsid w:val="005B22E9"/>
    <w:rsid w:val="005B39B9"/>
    <w:rsid w:val="005B4916"/>
    <w:rsid w:val="005B4DEB"/>
    <w:rsid w:val="005B5B0F"/>
    <w:rsid w:val="005C0E76"/>
    <w:rsid w:val="005E42BD"/>
    <w:rsid w:val="005E6263"/>
    <w:rsid w:val="005F065A"/>
    <w:rsid w:val="005F0E92"/>
    <w:rsid w:val="005F6152"/>
    <w:rsid w:val="006035AC"/>
    <w:rsid w:val="00613E08"/>
    <w:rsid w:val="0062459C"/>
    <w:rsid w:val="00631987"/>
    <w:rsid w:val="006334D9"/>
    <w:rsid w:val="006577EC"/>
    <w:rsid w:val="00673ED9"/>
    <w:rsid w:val="00676304"/>
    <w:rsid w:val="006921E9"/>
    <w:rsid w:val="006A6E74"/>
    <w:rsid w:val="006A7FD2"/>
    <w:rsid w:val="006C295C"/>
    <w:rsid w:val="006C3598"/>
    <w:rsid w:val="006C6349"/>
    <w:rsid w:val="006C79F2"/>
    <w:rsid w:val="006E18AB"/>
    <w:rsid w:val="006F5C87"/>
    <w:rsid w:val="0070166D"/>
    <w:rsid w:val="007018C0"/>
    <w:rsid w:val="00704CD7"/>
    <w:rsid w:val="00725051"/>
    <w:rsid w:val="007253DB"/>
    <w:rsid w:val="007750FB"/>
    <w:rsid w:val="0078568E"/>
    <w:rsid w:val="007870FD"/>
    <w:rsid w:val="0079040A"/>
    <w:rsid w:val="00796A71"/>
    <w:rsid w:val="007B32CF"/>
    <w:rsid w:val="007B4BE6"/>
    <w:rsid w:val="007C0C3F"/>
    <w:rsid w:val="007C7625"/>
    <w:rsid w:val="007D7F84"/>
    <w:rsid w:val="007E7A69"/>
    <w:rsid w:val="007F16A4"/>
    <w:rsid w:val="007F5063"/>
    <w:rsid w:val="00802E58"/>
    <w:rsid w:val="008242BE"/>
    <w:rsid w:val="00835559"/>
    <w:rsid w:val="008376C8"/>
    <w:rsid w:val="00843C95"/>
    <w:rsid w:val="00872EDC"/>
    <w:rsid w:val="0087702F"/>
    <w:rsid w:val="00882678"/>
    <w:rsid w:val="008848B4"/>
    <w:rsid w:val="00890C64"/>
    <w:rsid w:val="008921C9"/>
    <w:rsid w:val="00894E1D"/>
    <w:rsid w:val="008975E0"/>
    <w:rsid w:val="0089760E"/>
    <w:rsid w:val="008A0DE2"/>
    <w:rsid w:val="008C5D57"/>
    <w:rsid w:val="008D615D"/>
    <w:rsid w:val="008F17A1"/>
    <w:rsid w:val="009017A5"/>
    <w:rsid w:val="00906600"/>
    <w:rsid w:val="00907D15"/>
    <w:rsid w:val="00926D7C"/>
    <w:rsid w:val="0092751F"/>
    <w:rsid w:val="0097531D"/>
    <w:rsid w:val="00976DC7"/>
    <w:rsid w:val="009935FA"/>
    <w:rsid w:val="009A2B0F"/>
    <w:rsid w:val="009A4A49"/>
    <w:rsid w:val="009B7AAC"/>
    <w:rsid w:val="009C5FFB"/>
    <w:rsid w:val="00A04DBB"/>
    <w:rsid w:val="00A16DD4"/>
    <w:rsid w:val="00A228EF"/>
    <w:rsid w:val="00A252C5"/>
    <w:rsid w:val="00A5064E"/>
    <w:rsid w:val="00A57682"/>
    <w:rsid w:val="00A666EC"/>
    <w:rsid w:val="00A911A3"/>
    <w:rsid w:val="00AA298B"/>
    <w:rsid w:val="00AB42C4"/>
    <w:rsid w:val="00AB6BA4"/>
    <w:rsid w:val="00AD549B"/>
    <w:rsid w:val="00B05C3A"/>
    <w:rsid w:val="00B06811"/>
    <w:rsid w:val="00B07B93"/>
    <w:rsid w:val="00B164BE"/>
    <w:rsid w:val="00B3155D"/>
    <w:rsid w:val="00B346B1"/>
    <w:rsid w:val="00B373B8"/>
    <w:rsid w:val="00B42F93"/>
    <w:rsid w:val="00B46BDD"/>
    <w:rsid w:val="00B51863"/>
    <w:rsid w:val="00B67A6B"/>
    <w:rsid w:val="00B764F4"/>
    <w:rsid w:val="00B90839"/>
    <w:rsid w:val="00B96D0B"/>
    <w:rsid w:val="00BA4153"/>
    <w:rsid w:val="00BB6348"/>
    <w:rsid w:val="00BC5EB3"/>
    <w:rsid w:val="00BD18BF"/>
    <w:rsid w:val="00BD322B"/>
    <w:rsid w:val="00BE1A72"/>
    <w:rsid w:val="00BE252D"/>
    <w:rsid w:val="00BE423C"/>
    <w:rsid w:val="00BE51DE"/>
    <w:rsid w:val="00BE6549"/>
    <w:rsid w:val="00BF2223"/>
    <w:rsid w:val="00BF34FC"/>
    <w:rsid w:val="00BF7AE8"/>
    <w:rsid w:val="00C11C70"/>
    <w:rsid w:val="00C12DA5"/>
    <w:rsid w:val="00C40210"/>
    <w:rsid w:val="00C40A6D"/>
    <w:rsid w:val="00C72DA5"/>
    <w:rsid w:val="00C75852"/>
    <w:rsid w:val="00C82D57"/>
    <w:rsid w:val="00C84ADE"/>
    <w:rsid w:val="00C87F63"/>
    <w:rsid w:val="00CB1250"/>
    <w:rsid w:val="00CB2562"/>
    <w:rsid w:val="00CC0E90"/>
    <w:rsid w:val="00CD6C16"/>
    <w:rsid w:val="00CD7CB2"/>
    <w:rsid w:val="00CE0D31"/>
    <w:rsid w:val="00CE44A2"/>
    <w:rsid w:val="00CE7DD4"/>
    <w:rsid w:val="00CF03DB"/>
    <w:rsid w:val="00D00C79"/>
    <w:rsid w:val="00D14432"/>
    <w:rsid w:val="00D21232"/>
    <w:rsid w:val="00D40BBF"/>
    <w:rsid w:val="00D433C7"/>
    <w:rsid w:val="00D6080A"/>
    <w:rsid w:val="00D61584"/>
    <w:rsid w:val="00D63010"/>
    <w:rsid w:val="00D64489"/>
    <w:rsid w:val="00D72317"/>
    <w:rsid w:val="00D844D6"/>
    <w:rsid w:val="00D9515B"/>
    <w:rsid w:val="00D96BEA"/>
    <w:rsid w:val="00DA0B0F"/>
    <w:rsid w:val="00DA36EE"/>
    <w:rsid w:val="00DB2A75"/>
    <w:rsid w:val="00DB4A55"/>
    <w:rsid w:val="00DB52DF"/>
    <w:rsid w:val="00DB6B6C"/>
    <w:rsid w:val="00DC5FE6"/>
    <w:rsid w:val="00DC604A"/>
    <w:rsid w:val="00E03656"/>
    <w:rsid w:val="00E05164"/>
    <w:rsid w:val="00E06936"/>
    <w:rsid w:val="00E11EBF"/>
    <w:rsid w:val="00E156F7"/>
    <w:rsid w:val="00E176E7"/>
    <w:rsid w:val="00E2186B"/>
    <w:rsid w:val="00E3196D"/>
    <w:rsid w:val="00E34378"/>
    <w:rsid w:val="00E37B18"/>
    <w:rsid w:val="00E46AA4"/>
    <w:rsid w:val="00E56D86"/>
    <w:rsid w:val="00E63EE0"/>
    <w:rsid w:val="00E71F1C"/>
    <w:rsid w:val="00E743F2"/>
    <w:rsid w:val="00E8117F"/>
    <w:rsid w:val="00E81292"/>
    <w:rsid w:val="00E83DB0"/>
    <w:rsid w:val="00E903DA"/>
    <w:rsid w:val="00EA5AE6"/>
    <w:rsid w:val="00EB3C1B"/>
    <w:rsid w:val="00EB4A1B"/>
    <w:rsid w:val="00EC034A"/>
    <w:rsid w:val="00ED35C1"/>
    <w:rsid w:val="00EE38CD"/>
    <w:rsid w:val="00EE4EC0"/>
    <w:rsid w:val="00EF1049"/>
    <w:rsid w:val="00F0675F"/>
    <w:rsid w:val="00F12168"/>
    <w:rsid w:val="00F165E5"/>
    <w:rsid w:val="00F168FC"/>
    <w:rsid w:val="00F21E59"/>
    <w:rsid w:val="00F338F4"/>
    <w:rsid w:val="00F37CE0"/>
    <w:rsid w:val="00F400AF"/>
    <w:rsid w:val="00F52CDF"/>
    <w:rsid w:val="00F60168"/>
    <w:rsid w:val="00F65C5C"/>
    <w:rsid w:val="00F70069"/>
    <w:rsid w:val="00F818B8"/>
    <w:rsid w:val="00FA7259"/>
    <w:rsid w:val="00FB18E0"/>
    <w:rsid w:val="00FB19AA"/>
    <w:rsid w:val="00FB21ED"/>
    <w:rsid w:val="00FB3D25"/>
    <w:rsid w:val="00FC1C24"/>
    <w:rsid w:val="00FC592F"/>
    <w:rsid w:val="00FE1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A5CBF33"/>
  <w15:docId w15:val="{C3FC273F-4871-4126-AEFA-123844217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C79F2"/>
    <w:pPr>
      <w:spacing w:after="120"/>
    </w:pPr>
    <w:rPr>
      <w:color w:val="000000" w:themeColor="text1"/>
      <w:sz w:val="18"/>
    </w:rPr>
  </w:style>
  <w:style w:type="paragraph" w:styleId="berschrift1">
    <w:name w:val="heading 1"/>
    <w:basedOn w:val="ListParagraph1"/>
    <w:next w:val="Standard"/>
    <w:link w:val="berschrift1Zchn"/>
    <w:uiPriority w:val="9"/>
    <w:qFormat/>
    <w:rsid w:val="003D3429"/>
    <w:pPr>
      <w:spacing w:before="120"/>
      <w:outlineLvl w:val="0"/>
    </w:pPr>
    <w:rPr>
      <w:sz w:val="28"/>
      <w:szCs w:val="28"/>
    </w:rPr>
  </w:style>
  <w:style w:type="paragraph" w:styleId="berschrift2">
    <w:name w:val="heading 2"/>
    <w:basedOn w:val="Standard"/>
    <w:next w:val="Standard"/>
    <w:link w:val="berschrift2Zchn"/>
    <w:uiPriority w:val="9"/>
    <w:unhideWhenUsed/>
    <w:qFormat/>
    <w:rsid w:val="00A252C5"/>
    <w:pPr>
      <w:numPr>
        <w:ilvl w:val="1"/>
        <w:numId w:val="11"/>
      </w:numPr>
      <w:spacing w:after="60" w:line="249" w:lineRule="atLeast"/>
      <w:outlineLvl w:val="1"/>
    </w:pPr>
    <w:rPr>
      <w:rFonts w:ascii="Arial" w:eastAsia="Arial" w:hAnsi="Arial" w:cs="Arial"/>
      <w:b/>
    </w:rPr>
  </w:style>
  <w:style w:type="paragraph" w:styleId="berschrift3">
    <w:name w:val="heading 3"/>
    <w:basedOn w:val="berschrift2"/>
    <w:next w:val="Standard"/>
    <w:link w:val="berschrift3Zchn"/>
    <w:uiPriority w:val="9"/>
    <w:unhideWhenUsed/>
    <w:qFormat/>
    <w:rsid w:val="00BE423C"/>
    <w:pPr>
      <w:numPr>
        <w:ilvl w:val="2"/>
      </w:numPr>
      <w:ind w:left="454" w:hanging="454"/>
      <w:outlineLvl w:val="2"/>
    </w:pPr>
  </w:style>
  <w:style w:type="paragraph" w:styleId="berschrift4">
    <w:name w:val="heading 4"/>
    <w:basedOn w:val="Standard"/>
    <w:next w:val="Standard"/>
    <w:link w:val="berschrift4Zchn"/>
    <w:uiPriority w:val="9"/>
    <w:semiHidden/>
    <w:unhideWhenUsed/>
    <w:rsid w:val="000D45BF"/>
    <w:pPr>
      <w:keepNext/>
      <w:keepLines/>
      <w:spacing w:before="200" w:after="0"/>
      <w:outlineLvl w:val="3"/>
    </w:pPr>
    <w:rPr>
      <w:rFonts w:asciiTheme="majorHAnsi" w:eastAsiaTheme="majorEastAsia" w:hAnsiTheme="majorHAnsi" w:cstheme="majorBidi"/>
      <w:b/>
      <w:bCs/>
      <w:iCs/>
      <w:color w:val="005ADE"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E1A7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1A72"/>
    <w:rPr>
      <w:rFonts w:ascii="Tahoma" w:hAnsi="Tahoma" w:cs="Tahoma"/>
      <w:sz w:val="16"/>
      <w:szCs w:val="16"/>
    </w:rPr>
  </w:style>
  <w:style w:type="paragraph" w:styleId="Kopfzeile">
    <w:name w:val="header"/>
    <w:basedOn w:val="Standard"/>
    <w:link w:val="KopfzeileZchn"/>
    <w:uiPriority w:val="99"/>
    <w:unhideWhenUsed/>
    <w:rsid w:val="000D45BF"/>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0D45BF"/>
    <w:rPr>
      <w:color w:val="000000" w:themeColor="text1"/>
    </w:rPr>
  </w:style>
  <w:style w:type="paragraph" w:styleId="Fuzeile">
    <w:name w:val="footer"/>
    <w:basedOn w:val="Standard"/>
    <w:link w:val="FuzeileZchn"/>
    <w:uiPriority w:val="99"/>
    <w:unhideWhenUsed/>
    <w:rsid w:val="00BE1A72"/>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BE1A72"/>
  </w:style>
  <w:style w:type="table" w:styleId="Tabellenraster">
    <w:name w:val="Table Grid"/>
    <w:basedOn w:val="NormaleTabelle"/>
    <w:uiPriority w:val="59"/>
    <w:rsid w:val="00293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0675F"/>
    <w:rPr>
      <w:color w:val="808080"/>
    </w:rPr>
  </w:style>
  <w:style w:type="paragraph" w:styleId="KeinLeerraum">
    <w:name w:val="No Spacing"/>
    <w:link w:val="KeinLeerraumZchn"/>
    <w:uiPriority w:val="1"/>
    <w:qFormat/>
    <w:rsid w:val="006E18AB"/>
    <w:pPr>
      <w:spacing w:after="0" w:line="240" w:lineRule="auto"/>
    </w:pPr>
    <w:rPr>
      <w:rFonts w:eastAsiaTheme="minorEastAsia"/>
      <w:color w:val="000000" w:themeColor="text1"/>
    </w:rPr>
  </w:style>
  <w:style w:type="character" w:customStyle="1" w:styleId="KeinLeerraumZchn">
    <w:name w:val="Kein Leerraum Zchn"/>
    <w:basedOn w:val="Absatz-Standardschriftart"/>
    <w:link w:val="KeinLeerraum"/>
    <w:uiPriority w:val="1"/>
    <w:rsid w:val="006E18AB"/>
    <w:rPr>
      <w:rFonts w:eastAsiaTheme="minorEastAsia"/>
      <w:color w:val="000000" w:themeColor="text1"/>
    </w:rPr>
  </w:style>
  <w:style w:type="paragraph" w:customStyle="1" w:styleId="ListParagraph1">
    <w:name w:val="List Paragraph1"/>
    <w:basedOn w:val="Standard"/>
    <w:next w:val="Listenabsatz"/>
    <w:uiPriority w:val="34"/>
    <w:rsid w:val="005E42BD"/>
    <w:pPr>
      <w:numPr>
        <w:numId w:val="11"/>
      </w:numPr>
      <w:spacing w:after="0" w:line="249" w:lineRule="atLeast"/>
      <w:contextualSpacing/>
    </w:pPr>
  </w:style>
  <w:style w:type="paragraph" w:customStyle="1" w:styleId="BulletPoint02">
    <w:name w:val="Bullet Point 02"/>
    <w:basedOn w:val="Standard"/>
    <w:qFormat/>
    <w:rsid w:val="004D4BD4"/>
    <w:pPr>
      <w:numPr>
        <w:ilvl w:val="1"/>
        <w:numId w:val="1"/>
      </w:numPr>
      <w:tabs>
        <w:tab w:val="left" w:pos="-3780"/>
      </w:tabs>
      <w:spacing w:line="250" w:lineRule="atLeast"/>
      <w:ind w:left="1077" w:hanging="357"/>
      <w:contextualSpacing/>
    </w:pPr>
    <w:rPr>
      <w:rFonts w:cs="Arial"/>
      <w:noProof/>
      <w:szCs w:val="18"/>
    </w:rPr>
  </w:style>
  <w:style w:type="numbering" w:customStyle="1" w:styleId="Style2">
    <w:name w:val="Style2"/>
    <w:uiPriority w:val="99"/>
    <w:rsid w:val="005E42BD"/>
    <w:pPr>
      <w:numPr>
        <w:numId w:val="2"/>
      </w:numPr>
    </w:pPr>
  </w:style>
  <w:style w:type="paragraph" w:styleId="Listenabsatz">
    <w:name w:val="List Paragraph"/>
    <w:basedOn w:val="Standard"/>
    <w:uiPriority w:val="34"/>
    <w:qFormat/>
    <w:rsid w:val="007750FB"/>
    <w:pPr>
      <w:ind w:left="720"/>
      <w:contextualSpacing/>
    </w:pPr>
  </w:style>
  <w:style w:type="character" w:customStyle="1" w:styleId="berschrift1Zchn">
    <w:name w:val="Überschrift 1 Zchn"/>
    <w:basedOn w:val="Absatz-Standardschriftart"/>
    <w:link w:val="berschrift1"/>
    <w:uiPriority w:val="9"/>
    <w:rsid w:val="003D3429"/>
    <w:rPr>
      <w:color w:val="000000" w:themeColor="text1"/>
      <w:sz w:val="28"/>
      <w:szCs w:val="28"/>
    </w:rPr>
  </w:style>
  <w:style w:type="character" w:customStyle="1" w:styleId="berschrift2Zchn">
    <w:name w:val="Überschrift 2 Zchn"/>
    <w:basedOn w:val="Absatz-Standardschriftart"/>
    <w:link w:val="berschrift2"/>
    <w:uiPriority w:val="9"/>
    <w:rsid w:val="00A252C5"/>
    <w:rPr>
      <w:rFonts w:ascii="Arial" w:eastAsia="Arial" w:hAnsi="Arial" w:cs="Arial"/>
      <w:b/>
      <w:color w:val="000000" w:themeColor="text1"/>
      <w:sz w:val="18"/>
    </w:rPr>
  </w:style>
  <w:style w:type="paragraph" w:styleId="Titel">
    <w:name w:val="Title"/>
    <w:basedOn w:val="Standard"/>
    <w:next w:val="Standard"/>
    <w:link w:val="TitelZchn"/>
    <w:uiPriority w:val="10"/>
    <w:qFormat/>
    <w:rsid w:val="00CB2562"/>
    <w:pPr>
      <w:spacing w:after="60" w:line="240" w:lineRule="auto"/>
    </w:pPr>
    <w:rPr>
      <w:color w:val="0096EA" w:themeColor="accent2"/>
      <w:sz w:val="36"/>
    </w:rPr>
  </w:style>
  <w:style w:type="character" w:customStyle="1" w:styleId="TitelZchn">
    <w:name w:val="Titel Zchn"/>
    <w:basedOn w:val="Absatz-Standardschriftart"/>
    <w:link w:val="Titel"/>
    <w:uiPriority w:val="10"/>
    <w:rsid w:val="00CB2562"/>
    <w:rPr>
      <w:color w:val="0096EA" w:themeColor="accent2"/>
      <w:sz w:val="36"/>
    </w:rPr>
  </w:style>
  <w:style w:type="paragraph" w:styleId="Untertitel">
    <w:name w:val="Subtitle"/>
    <w:basedOn w:val="Titel"/>
    <w:next w:val="Standard"/>
    <w:link w:val="UntertitelZchn"/>
    <w:uiPriority w:val="11"/>
    <w:qFormat/>
    <w:rsid w:val="00CB2562"/>
    <w:rPr>
      <w:color w:val="5BD8FF" w:themeColor="accent3"/>
    </w:rPr>
  </w:style>
  <w:style w:type="character" w:customStyle="1" w:styleId="UntertitelZchn">
    <w:name w:val="Untertitel Zchn"/>
    <w:basedOn w:val="Absatz-Standardschriftart"/>
    <w:link w:val="Untertitel"/>
    <w:uiPriority w:val="11"/>
    <w:rsid w:val="00CB2562"/>
    <w:rPr>
      <w:color w:val="5BD8FF" w:themeColor="accent3"/>
      <w:sz w:val="36"/>
    </w:rPr>
  </w:style>
  <w:style w:type="paragraph" w:customStyle="1" w:styleId="BulletPoint01">
    <w:name w:val="Bullet Point 01"/>
    <w:basedOn w:val="Standard"/>
    <w:qFormat/>
    <w:rsid w:val="00C72DA5"/>
    <w:pPr>
      <w:numPr>
        <w:numId w:val="1"/>
      </w:numPr>
      <w:tabs>
        <w:tab w:val="left" w:pos="-3780"/>
      </w:tabs>
      <w:spacing w:line="250" w:lineRule="atLeast"/>
      <w:ind w:left="357" w:hanging="357"/>
    </w:pPr>
    <w:rPr>
      <w:rFonts w:ascii="Arial" w:eastAsia="Arial" w:hAnsi="Arial" w:cs="Arial"/>
      <w:noProof/>
      <w:szCs w:val="18"/>
    </w:rPr>
  </w:style>
  <w:style w:type="paragraph" w:customStyle="1" w:styleId="Text">
    <w:name w:val="Text"/>
    <w:basedOn w:val="Standard"/>
    <w:qFormat/>
    <w:rsid w:val="00A252C5"/>
    <w:pPr>
      <w:spacing w:line="250" w:lineRule="atLeast"/>
    </w:pPr>
    <w:rPr>
      <w:rFonts w:ascii="Arial" w:eastAsia="Arial" w:hAnsi="Arial" w:cs="Arial"/>
      <w:szCs w:val="18"/>
    </w:rPr>
  </w:style>
  <w:style w:type="character" w:customStyle="1" w:styleId="berschrift3Zchn">
    <w:name w:val="Überschrift 3 Zchn"/>
    <w:basedOn w:val="Absatz-Standardschriftart"/>
    <w:link w:val="berschrift3"/>
    <w:uiPriority w:val="9"/>
    <w:rsid w:val="00BE423C"/>
    <w:rPr>
      <w:rFonts w:ascii="Arial" w:eastAsia="Arial" w:hAnsi="Arial" w:cs="Arial"/>
      <w:b/>
      <w:color w:val="000000" w:themeColor="text1"/>
      <w:sz w:val="18"/>
    </w:rPr>
  </w:style>
  <w:style w:type="paragraph" w:styleId="Verzeichnis1">
    <w:name w:val="toc 1"/>
    <w:basedOn w:val="Standard"/>
    <w:next w:val="Standard"/>
    <w:autoRedefine/>
    <w:uiPriority w:val="39"/>
    <w:unhideWhenUsed/>
    <w:qFormat/>
    <w:rsid w:val="007C7625"/>
    <w:pPr>
      <w:spacing w:before="120" w:after="0"/>
    </w:pPr>
    <w:rPr>
      <w:rFonts w:asciiTheme="majorHAnsi" w:hAnsiTheme="majorHAnsi" w:cstheme="majorHAnsi"/>
      <w:b/>
      <w:bCs/>
      <w:szCs w:val="24"/>
    </w:rPr>
  </w:style>
  <w:style w:type="paragraph" w:styleId="Verzeichnis2">
    <w:name w:val="toc 2"/>
    <w:basedOn w:val="Standard"/>
    <w:next w:val="Standard"/>
    <w:autoRedefine/>
    <w:uiPriority w:val="39"/>
    <w:unhideWhenUsed/>
    <w:qFormat/>
    <w:rsid w:val="003A441C"/>
    <w:pPr>
      <w:spacing w:before="120" w:after="0"/>
    </w:pPr>
    <w:rPr>
      <w:rFonts w:cstheme="minorHAnsi"/>
      <w:bCs/>
      <w:szCs w:val="20"/>
    </w:rPr>
  </w:style>
  <w:style w:type="paragraph" w:styleId="Verzeichnis3">
    <w:name w:val="toc 3"/>
    <w:basedOn w:val="Verzeichnis2"/>
    <w:next w:val="Standard"/>
    <w:autoRedefine/>
    <w:uiPriority w:val="39"/>
    <w:unhideWhenUsed/>
    <w:qFormat/>
    <w:rsid w:val="003D3429"/>
    <w:pPr>
      <w:spacing w:before="0"/>
      <w:ind w:left="220"/>
    </w:pPr>
    <w:rPr>
      <w:b/>
      <w:bCs w:val="0"/>
    </w:rPr>
  </w:style>
  <w:style w:type="paragraph" w:styleId="Verzeichnis4">
    <w:name w:val="toc 4"/>
    <w:basedOn w:val="Standard"/>
    <w:next w:val="Standard"/>
    <w:autoRedefine/>
    <w:uiPriority w:val="39"/>
    <w:unhideWhenUsed/>
    <w:rsid w:val="00AA298B"/>
    <w:pPr>
      <w:spacing w:after="0"/>
      <w:ind w:left="440"/>
    </w:pPr>
    <w:rPr>
      <w:rFonts w:cstheme="minorHAnsi"/>
      <w:sz w:val="20"/>
      <w:szCs w:val="20"/>
    </w:rPr>
  </w:style>
  <w:style w:type="paragraph" w:styleId="Verzeichnis5">
    <w:name w:val="toc 5"/>
    <w:basedOn w:val="Standard"/>
    <w:next w:val="Standard"/>
    <w:autoRedefine/>
    <w:uiPriority w:val="39"/>
    <w:unhideWhenUsed/>
    <w:rsid w:val="00AA298B"/>
    <w:pPr>
      <w:spacing w:after="0"/>
      <w:ind w:left="660"/>
    </w:pPr>
    <w:rPr>
      <w:rFonts w:cstheme="minorHAnsi"/>
      <w:sz w:val="20"/>
      <w:szCs w:val="20"/>
    </w:rPr>
  </w:style>
  <w:style w:type="paragraph" w:styleId="Verzeichnis6">
    <w:name w:val="toc 6"/>
    <w:basedOn w:val="Standard"/>
    <w:next w:val="Standard"/>
    <w:autoRedefine/>
    <w:uiPriority w:val="39"/>
    <w:unhideWhenUsed/>
    <w:rsid w:val="00AA298B"/>
    <w:pPr>
      <w:spacing w:after="0"/>
      <w:ind w:left="880"/>
    </w:pPr>
    <w:rPr>
      <w:rFonts w:cstheme="minorHAnsi"/>
      <w:sz w:val="20"/>
      <w:szCs w:val="20"/>
    </w:rPr>
  </w:style>
  <w:style w:type="paragraph" w:styleId="Verzeichnis7">
    <w:name w:val="toc 7"/>
    <w:basedOn w:val="Standard"/>
    <w:next w:val="Standard"/>
    <w:autoRedefine/>
    <w:uiPriority w:val="39"/>
    <w:unhideWhenUsed/>
    <w:rsid w:val="00AA298B"/>
    <w:pPr>
      <w:spacing w:after="0"/>
      <w:ind w:left="1100"/>
    </w:pPr>
    <w:rPr>
      <w:rFonts w:cstheme="minorHAnsi"/>
      <w:sz w:val="20"/>
      <w:szCs w:val="20"/>
    </w:rPr>
  </w:style>
  <w:style w:type="paragraph" w:styleId="Verzeichnis8">
    <w:name w:val="toc 8"/>
    <w:basedOn w:val="Standard"/>
    <w:next w:val="Standard"/>
    <w:autoRedefine/>
    <w:uiPriority w:val="39"/>
    <w:unhideWhenUsed/>
    <w:rsid w:val="00AA298B"/>
    <w:pPr>
      <w:spacing w:after="0"/>
      <w:ind w:left="1320"/>
    </w:pPr>
    <w:rPr>
      <w:rFonts w:cstheme="minorHAnsi"/>
      <w:sz w:val="20"/>
      <w:szCs w:val="20"/>
    </w:rPr>
  </w:style>
  <w:style w:type="paragraph" w:styleId="Verzeichnis9">
    <w:name w:val="toc 9"/>
    <w:basedOn w:val="Standard"/>
    <w:next w:val="Standard"/>
    <w:autoRedefine/>
    <w:uiPriority w:val="39"/>
    <w:unhideWhenUsed/>
    <w:rsid w:val="00AA298B"/>
    <w:pPr>
      <w:spacing w:after="0"/>
      <w:ind w:left="1540"/>
    </w:pPr>
    <w:rPr>
      <w:rFonts w:cstheme="minorHAnsi"/>
      <w:sz w:val="20"/>
      <w:szCs w:val="20"/>
    </w:rPr>
  </w:style>
  <w:style w:type="paragraph" w:styleId="Inhaltsverzeichnisberschrift">
    <w:name w:val="TOC Heading"/>
    <w:basedOn w:val="berschrift1"/>
    <w:next w:val="Standard"/>
    <w:uiPriority w:val="39"/>
    <w:unhideWhenUsed/>
    <w:qFormat/>
    <w:rsid w:val="003A441C"/>
    <w:pPr>
      <w:keepNext/>
      <w:keepLines/>
      <w:numPr>
        <w:numId w:val="0"/>
      </w:numPr>
      <w:spacing w:before="0" w:line="240" w:lineRule="auto"/>
      <w:contextualSpacing w:val="0"/>
      <w:outlineLvl w:val="9"/>
    </w:pPr>
    <w:rPr>
      <w:rFonts w:asciiTheme="majorHAnsi" w:eastAsiaTheme="majorEastAsia" w:hAnsiTheme="majorHAnsi" w:cstheme="majorBidi"/>
      <w:bCs/>
    </w:rPr>
  </w:style>
  <w:style w:type="character" w:styleId="Hyperlink">
    <w:name w:val="Hyperlink"/>
    <w:basedOn w:val="Absatz-Standardschriftart"/>
    <w:uiPriority w:val="99"/>
    <w:unhideWhenUsed/>
    <w:rsid w:val="00B373B8"/>
    <w:rPr>
      <w:color w:val="5BD8FF" w:themeColor="hyperlink"/>
      <w:u w:val="single"/>
    </w:rPr>
  </w:style>
  <w:style w:type="paragraph" w:customStyle="1" w:styleId="SenderInformation">
    <w:name w:val="Sender Information"/>
    <w:basedOn w:val="Standard"/>
    <w:qFormat/>
    <w:rsid w:val="006E18AB"/>
    <w:pPr>
      <w:spacing w:after="80" w:line="160" w:lineRule="exact"/>
    </w:pPr>
    <w:rPr>
      <w:sz w:val="13"/>
      <w:szCs w:val="13"/>
    </w:rPr>
  </w:style>
  <w:style w:type="character" w:customStyle="1" w:styleId="berschrift4Zchn">
    <w:name w:val="Überschrift 4 Zchn"/>
    <w:basedOn w:val="Absatz-Standardschriftart"/>
    <w:link w:val="berschrift4"/>
    <w:uiPriority w:val="9"/>
    <w:semiHidden/>
    <w:rsid w:val="000D45BF"/>
    <w:rPr>
      <w:rFonts w:asciiTheme="majorHAnsi" w:eastAsiaTheme="majorEastAsia" w:hAnsiTheme="majorHAnsi" w:cstheme="majorBidi"/>
      <w:b/>
      <w:bCs/>
      <w:iCs/>
      <w:color w:val="005ADE" w:themeColor="accent1"/>
    </w:rPr>
  </w:style>
  <w:style w:type="paragraph" w:styleId="Textkrper">
    <w:name w:val="Body Text"/>
    <w:basedOn w:val="Standard"/>
    <w:link w:val="TextkrperZchn"/>
    <w:uiPriority w:val="1"/>
    <w:qFormat/>
    <w:rsid w:val="00A911A3"/>
    <w:pPr>
      <w:widowControl w:val="0"/>
      <w:spacing w:after="0" w:line="240" w:lineRule="auto"/>
      <w:ind w:left="20"/>
    </w:pPr>
    <w:rPr>
      <w:rFonts w:ascii="ABB Neue Helvetica Light" w:eastAsia="ABB Neue Helvetica Light" w:hAnsi="ABB Neue Helvetica Light"/>
      <w:color w:val="auto"/>
      <w:szCs w:val="18"/>
    </w:rPr>
  </w:style>
  <w:style w:type="character" w:customStyle="1" w:styleId="TextkrperZchn">
    <w:name w:val="Textkörper Zchn"/>
    <w:basedOn w:val="Absatz-Standardschriftart"/>
    <w:link w:val="Textkrper"/>
    <w:uiPriority w:val="1"/>
    <w:rsid w:val="00A911A3"/>
    <w:rPr>
      <w:rFonts w:ascii="ABB Neue Helvetica Light" w:eastAsia="ABB Neue Helvetica Light" w:hAnsi="ABB Neue Helvetica Light"/>
      <w:sz w:val="18"/>
      <w:szCs w:val="18"/>
    </w:rPr>
  </w:style>
  <w:style w:type="paragraph" w:customStyle="1" w:styleId="KeinAbsatzformat">
    <w:name w:val="[Kein Absatzformat]"/>
    <w:rsid w:val="000C0D41"/>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Inhalt-Flietext">
    <w:name w:val="Inhalt-Fließtext"/>
    <w:uiPriority w:val="99"/>
    <w:rsid w:val="007C0C3F"/>
    <w:pPr>
      <w:widowControl w:val="0"/>
      <w:tabs>
        <w:tab w:val="left" w:pos="1531"/>
        <w:tab w:val="left" w:pos="1701"/>
        <w:tab w:val="left" w:pos="4365"/>
      </w:tabs>
      <w:autoSpaceDE w:val="0"/>
      <w:autoSpaceDN w:val="0"/>
      <w:spacing w:after="0" w:line="240" w:lineRule="auto"/>
    </w:pPr>
    <w:rPr>
      <w:rFonts w:ascii="Arial" w:eastAsia="Times New Roman" w:hAnsi="Arial" w:cs="Arial"/>
      <w:sz w:val="18"/>
      <w:szCs w:val="18"/>
    </w:rPr>
  </w:style>
  <w:style w:type="paragraph" w:styleId="IntensivesZitat">
    <w:name w:val="Intense Quote"/>
    <w:basedOn w:val="Standard"/>
    <w:next w:val="Standard"/>
    <w:link w:val="IntensivesZitatZchn"/>
    <w:uiPriority w:val="30"/>
    <w:qFormat/>
    <w:rsid w:val="003D3429"/>
    <w:pPr>
      <w:pBdr>
        <w:top w:val="single" w:sz="4" w:space="10" w:color="005ADE" w:themeColor="accent1"/>
        <w:bottom w:val="single" w:sz="4" w:space="10" w:color="005ADE" w:themeColor="accent1"/>
      </w:pBdr>
      <w:spacing w:before="360" w:after="360"/>
      <w:ind w:left="864" w:right="864"/>
      <w:jc w:val="center"/>
    </w:pPr>
    <w:rPr>
      <w:i/>
      <w:iCs/>
      <w:color w:val="005ADE" w:themeColor="accent1"/>
    </w:rPr>
  </w:style>
  <w:style w:type="character" w:customStyle="1" w:styleId="IntensivesZitatZchn">
    <w:name w:val="Intensives Zitat Zchn"/>
    <w:basedOn w:val="Absatz-Standardschriftart"/>
    <w:link w:val="IntensivesZitat"/>
    <w:uiPriority w:val="30"/>
    <w:rsid w:val="003D3429"/>
    <w:rPr>
      <w:i/>
      <w:iCs/>
      <w:color w:val="005ADE" w:themeColor="accent1"/>
    </w:rPr>
  </w:style>
  <w:style w:type="character" w:styleId="Kommentarzeichen">
    <w:name w:val="annotation reference"/>
    <w:basedOn w:val="Absatz-Standardschriftart"/>
    <w:uiPriority w:val="99"/>
    <w:semiHidden/>
    <w:unhideWhenUsed/>
    <w:rsid w:val="00F70069"/>
    <w:rPr>
      <w:sz w:val="16"/>
      <w:szCs w:val="16"/>
    </w:rPr>
  </w:style>
  <w:style w:type="paragraph" w:styleId="Kommentartext">
    <w:name w:val="annotation text"/>
    <w:basedOn w:val="Standard"/>
    <w:link w:val="KommentartextZchn"/>
    <w:uiPriority w:val="99"/>
    <w:semiHidden/>
    <w:unhideWhenUsed/>
    <w:rsid w:val="00F7006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70069"/>
    <w:rPr>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F70069"/>
    <w:rPr>
      <w:b/>
      <w:bCs/>
    </w:rPr>
  </w:style>
  <w:style w:type="character" w:customStyle="1" w:styleId="KommentarthemaZchn">
    <w:name w:val="Kommentarthema Zchn"/>
    <w:basedOn w:val="KommentartextZchn"/>
    <w:link w:val="Kommentarthema"/>
    <w:uiPriority w:val="99"/>
    <w:semiHidden/>
    <w:rsid w:val="00F70069"/>
    <w:rPr>
      <w:b/>
      <w:bCs/>
      <w:color w:val="000000" w:themeColor="text1"/>
      <w:sz w:val="20"/>
      <w:szCs w:val="20"/>
    </w:rPr>
  </w:style>
  <w:style w:type="paragraph" w:customStyle="1" w:styleId="BulletPoint03">
    <w:name w:val="Bullet Point 03"/>
    <w:basedOn w:val="BulletPoint02"/>
    <w:qFormat/>
    <w:rsid w:val="00A252C5"/>
    <w:pPr>
      <w:ind w:left="1814"/>
    </w:pPr>
  </w:style>
  <w:style w:type="paragraph" w:styleId="NurText">
    <w:name w:val="Plain Text"/>
    <w:basedOn w:val="Standard"/>
    <w:link w:val="NurTextZchn"/>
    <w:uiPriority w:val="99"/>
    <w:unhideWhenUsed/>
    <w:rsid w:val="005F0E92"/>
    <w:pPr>
      <w:spacing w:after="0" w:line="240" w:lineRule="auto"/>
    </w:pPr>
    <w:rPr>
      <w:rFonts w:ascii="Consolas" w:hAnsi="Consolas" w:cs="Consolas"/>
      <w:color w:val="auto"/>
      <w:sz w:val="21"/>
      <w:szCs w:val="21"/>
      <w:lang w:eastAsia="en-US"/>
    </w:rPr>
  </w:style>
  <w:style w:type="character" w:customStyle="1" w:styleId="NurTextZchn">
    <w:name w:val="Nur Text Zchn"/>
    <w:basedOn w:val="Absatz-Standardschriftart"/>
    <w:link w:val="NurText"/>
    <w:uiPriority w:val="99"/>
    <w:rsid w:val="005F0E92"/>
    <w:rPr>
      <w:rFonts w:ascii="Consolas" w:hAnsi="Consolas" w:cs="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549949">
      <w:bodyDiv w:val="1"/>
      <w:marLeft w:val="0"/>
      <w:marRight w:val="0"/>
      <w:marTop w:val="0"/>
      <w:marBottom w:val="0"/>
      <w:divBdr>
        <w:top w:val="none" w:sz="0" w:space="0" w:color="auto"/>
        <w:left w:val="none" w:sz="0" w:space="0" w:color="auto"/>
        <w:bottom w:val="none" w:sz="0" w:space="0" w:color="auto"/>
        <w:right w:val="none" w:sz="0" w:space="0" w:color="auto"/>
      </w:divBdr>
    </w:div>
    <w:div w:id="382556606">
      <w:bodyDiv w:val="1"/>
      <w:marLeft w:val="0"/>
      <w:marRight w:val="0"/>
      <w:marTop w:val="0"/>
      <w:marBottom w:val="0"/>
      <w:divBdr>
        <w:top w:val="none" w:sz="0" w:space="0" w:color="auto"/>
        <w:left w:val="none" w:sz="0" w:space="0" w:color="auto"/>
        <w:bottom w:val="none" w:sz="0" w:space="0" w:color="auto"/>
        <w:right w:val="none" w:sz="0" w:space="0" w:color="auto"/>
      </w:divBdr>
    </w:div>
    <w:div w:id="641034628">
      <w:bodyDiv w:val="1"/>
      <w:marLeft w:val="0"/>
      <w:marRight w:val="0"/>
      <w:marTop w:val="0"/>
      <w:marBottom w:val="0"/>
      <w:divBdr>
        <w:top w:val="none" w:sz="0" w:space="0" w:color="auto"/>
        <w:left w:val="none" w:sz="0" w:space="0" w:color="auto"/>
        <w:bottom w:val="none" w:sz="0" w:space="0" w:color="auto"/>
        <w:right w:val="none" w:sz="0" w:space="0" w:color="auto"/>
      </w:divBdr>
    </w:div>
    <w:div w:id="762259600">
      <w:bodyDiv w:val="1"/>
      <w:marLeft w:val="0"/>
      <w:marRight w:val="0"/>
      <w:marTop w:val="0"/>
      <w:marBottom w:val="0"/>
      <w:divBdr>
        <w:top w:val="none" w:sz="0" w:space="0" w:color="auto"/>
        <w:left w:val="none" w:sz="0" w:space="0" w:color="auto"/>
        <w:bottom w:val="none" w:sz="0" w:space="0" w:color="auto"/>
        <w:right w:val="none" w:sz="0" w:space="0" w:color="auto"/>
      </w:divBdr>
    </w:div>
    <w:div w:id="902370871">
      <w:bodyDiv w:val="1"/>
      <w:marLeft w:val="0"/>
      <w:marRight w:val="0"/>
      <w:marTop w:val="0"/>
      <w:marBottom w:val="0"/>
      <w:divBdr>
        <w:top w:val="none" w:sz="0" w:space="0" w:color="auto"/>
        <w:left w:val="none" w:sz="0" w:space="0" w:color="auto"/>
        <w:bottom w:val="none" w:sz="0" w:space="0" w:color="auto"/>
        <w:right w:val="none" w:sz="0" w:space="0" w:color="auto"/>
      </w:divBdr>
    </w:div>
    <w:div w:id="993414939">
      <w:bodyDiv w:val="1"/>
      <w:marLeft w:val="0"/>
      <w:marRight w:val="0"/>
      <w:marTop w:val="0"/>
      <w:marBottom w:val="0"/>
      <w:divBdr>
        <w:top w:val="none" w:sz="0" w:space="0" w:color="auto"/>
        <w:left w:val="none" w:sz="0" w:space="0" w:color="auto"/>
        <w:bottom w:val="none" w:sz="0" w:space="0" w:color="auto"/>
        <w:right w:val="none" w:sz="0" w:space="0" w:color="auto"/>
      </w:divBdr>
    </w:div>
    <w:div w:id="1440297932">
      <w:bodyDiv w:val="1"/>
      <w:marLeft w:val="0"/>
      <w:marRight w:val="0"/>
      <w:marTop w:val="0"/>
      <w:marBottom w:val="0"/>
      <w:divBdr>
        <w:top w:val="none" w:sz="0" w:space="0" w:color="auto"/>
        <w:left w:val="none" w:sz="0" w:space="0" w:color="auto"/>
        <w:bottom w:val="none" w:sz="0" w:space="0" w:color="auto"/>
        <w:right w:val="none" w:sz="0" w:space="0" w:color="auto"/>
      </w:divBdr>
    </w:div>
    <w:div w:id="1462763978">
      <w:bodyDiv w:val="1"/>
      <w:marLeft w:val="0"/>
      <w:marRight w:val="0"/>
      <w:marTop w:val="0"/>
      <w:marBottom w:val="0"/>
      <w:divBdr>
        <w:top w:val="none" w:sz="0" w:space="0" w:color="auto"/>
        <w:left w:val="none" w:sz="0" w:space="0" w:color="auto"/>
        <w:bottom w:val="none" w:sz="0" w:space="0" w:color="auto"/>
        <w:right w:val="none" w:sz="0" w:space="0" w:color="auto"/>
      </w:divBdr>
    </w:div>
    <w:div w:id="1492479743">
      <w:bodyDiv w:val="1"/>
      <w:marLeft w:val="0"/>
      <w:marRight w:val="0"/>
      <w:marTop w:val="0"/>
      <w:marBottom w:val="0"/>
      <w:divBdr>
        <w:top w:val="none" w:sz="0" w:space="0" w:color="auto"/>
        <w:left w:val="none" w:sz="0" w:space="0" w:color="auto"/>
        <w:bottom w:val="none" w:sz="0" w:space="0" w:color="auto"/>
        <w:right w:val="none" w:sz="0" w:space="0" w:color="auto"/>
      </w:divBdr>
    </w:div>
    <w:div w:id="1559122796">
      <w:bodyDiv w:val="1"/>
      <w:marLeft w:val="0"/>
      <w:marRight w:val="0"/>
      <w:marTop w:val="0"/>
      <w:marBottom w:val="0"/>
      <w:divBdr>
        <w:top w:val="none" w:sz="0" w:space="0" w:color="auto"/>
        <w:left w:val="none" w:sz="0" w:space="0" w:color="auto"/>
        <w:bottom w:val="none" w:sz="0" w:space="0" w:color="auto"/>
        <w:right w:val="none" w:sz="0" w:space="0" w:color="auto"/>
      </w:divBdr>
    </w:div>
    <w:div w:id="1560046271">
      <w:bodyDiv w:val="1"/>
      <w:marLeft w:val="0"/>
      <w:marRight w:val="0"/>
      <w:marTop w:val="0"/>
      <w:marBottom w:val="0"/>
      <w:divBdr>
        <w:top w:val="none" w:sz="0" w:space="0" w:color="auto"/>
        <w:left w:val="none" w:sz="0" w:space="0" w:color="auto"/>
        <w:bottom w:val="none" w:sz="0" w:space="0" w:color="auto"/>
        <w:right w:val="none" w:sz="0" w:space="0" w:color="auto"/>
      </w:divBdr>
    </w:div>
    <w:div w:id="1810130868">
      <w:bodyDiv w:val="1"/>
      <w:marLeft w:val="0"/>
      <w:marRight w:val="0"/>
      <w:marTop w:val="0"/>
      <w:marBottom w:val="0"/>
      <w:divBdr>
        <w:top w:val="none" w:sz="0" w:space="0" w:color="auto"/>
        <w:left w:val="none" w:sz="0" w:space="0" w:color="auto"/>
        <w:bottom w:val="none" w:sz="0" w:space="0" w:color="auto"/>
        <w:right w:val="none" w:sz="0" w:space="0" w:color="auto"/>
      </w:divBdr>
    </w:div>
    <w:div w:id="1848866703">
      <w:bodyDiv w:val="1"/>
      <w:marLeft w:val="0"/>
      <w:marRight w:val="0"/>
      <w:marTop w:val="0"/>
      <w:marBottom w:val="0"/>
      <w:divBdr>
        <w:top w:val="none" w:sz="0" w:space="0" w:color="auto"/>
        <w:left w:val="none" w:sz="0" w:space="0" w:color="auto"/>
        <w:bottom w:val="none" w:sz="0" w:space="0" w:color="auto"/>
        <w:right w:val="none" w:sz="0" w:space="0" w:color="auto"/>
      </w:divBdr>
    </w:div>
    <w:div w:id="1878199601">
      <w:bodyDiv w:val="1"/>
      <w:marLeft w:val="0"/>
      <w:marRight w:val="0"/>
      <w:marTop w:val="0"/>
      <w:marBottom w:val="0"/>
      <w:divBdr>
        <w:top w:val="none" w:sz="0" w:space="0" w:color="auto"/>
        <w:left w:val="none" w:sz="0" w:space="0" w:color="auto"/>
        <w:bottom w:val="none" w:sz="0" w:space="0" w:color="auto"/>
        <w:right w:val="none" w:sz="0" w:space="0" w:color="auto"/>
      </w:divBdr>
    </w:div>
    <w:div w:id="200732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anort\Desktop\Word%20templates\01%20Word_title_template_picture_03.dotx" TargetMode="External"/></Relationships>
</file>

<file path=word/theme/theme1.xml><?xml version="1.0" encoding="utf-8"?>
<a:theme xmlns:a="http://schemas.openxmlformats.org/drawingml/2006/main" name="ABB_BLUE">
  <a:themeElements>
    <a:clrScheme name="ABB Vorlage 2010">
      <a:dk1>
        <a:srgbClr val="000000"/>
      </a:dk1>
      <a:lt1>
        <a:srgbClr val="FFFFFF"/>
      </a:lt1>
      <a:dk2>
        <a:srgbClr val="002897"/>
      </a:dk2>
      <a:lt2>
        <a:srgbClr val="666666"/>
      </a:lt2>
      <a:accent1>
        <a:srgbClr val="005ADE"/>
      </a:accent1>
      <a:accent2>
        <a:srgbClr val="0096EA"/>
      </a:accent2>
      <a:accent3>
        <a:srgbClr val="5BD8FF"/>
      </a:accent3>
      <a:accent4>
        <a:srgbClr val="999999"/>
      </a:accent4>
      <a:accent5>
        <a:srgbClr val="666666"/>
      </a:accent5>
      <a:accent6>
        <a:srgbClr val="666666"/>
      </a:accent6>
      <a:hlink>
        <a:srgbClr val="5BD8FF"/>
      </a:hlink>
      <a:folHlink>
        <a:srgbClr val="999999"/>
      </a:folHlink>
    </a:clrScheme>
    <a:fontScheme name="ABB Vorlage 2010">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1"/>
        </a:solidFill>
        <a:ln w="9525">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marL="0" indent="0" algn="ctr">
          <a:spcBef>
            <a:spcPts val="1100"/>
          </a:spcBef>
          <a:buClr>
            <a:schemeClr val="tx2"/>
          </a:buClr>
          <a:buSzPct val="70000"/>
          <a:buFont typeface="Wingdings" pitchFamily="2" charset="2"/>
          <a:buNone/>
          <a:defRPr sz="1600" dirty="0" err="1" smtClean="0">
            <a:solidFill>
              <a:schemeClr val="bg1"/>
            </a:solidFill>
            <a:latin typeface="Arial" pitchFamily="34" charset="0"/>
            <a:cs typeface="Arial" pitchFamily="34" charset="0"/>
          </a:defRPr>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bwMode="gray">
        <a:noFill/>
        <a:ln w="9525">
          <a:noFill/>
          <a:miter lim="800000"/>
          <a:headEnd/>
          <a:tailEnd/>
        </a:ln>
      </a:spPr>
      <a:bodyPr vert="horz" wrap="square" lIns="0" tIns="36000" rIns="0" bIns="0" numCol="1" rtlCol="0" anchor="t" anchorCtr="0" compatLnSpc="1">
        <a:prstTxWarp prst="textNoShape">
          <a:avLst/>
        </a:prstTxWarp>
        <a:noAutofit/>
      </a:bodyPr>
      <a:lstStyle>
        <a:defPPr marL="180975" indent="-180975" algn="l" rtl="0" fontAlgn="base">
          <a:spcBef>
            <a:spcPts val="1100"/>
          </a:spcBef>
          <a:spcAft>
            <a:spcPct val="0"/>
          </a:spcAft>
          <a:buClr>
            <a:schemeClr val="tx2"/>
          </a:buClr>
          <a:buSzPct val="70000"/>
          <a:buFont typeface="Arial" pitchFamily="34" charset="0"/>
          <a:buChar char="•"/>
          <a:defRPr sz="1600" kern="1200" dirty="0" err="1" smtClean="0">
            <a:solidFill>
              <a:schemeClr val="tx1"/>
            </a:solidFill>
            <a:latin typeface="Arial" pitchFamily="34" charset="0"/>
            <a:ea typeface="+mn-ea"/>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D9FAE9490647499150EECD1E85F522" ma:contentTypeVersion="1" ma:contentTypeDescription="Create a new document." ma:contentTypeScope="" ma:versionID="ba0090afaafcf57a852374c99b69e4e0">
  <xsd:schema xmlns:xsd="http://www.w3.org/2001/XMLSchema" xmlns:xs="http://www.w3.org/2001/XMLSchema" xmlns:p="http://schemas.microsoft.com/office/2006/metadata/properties" xmlns:ns3="3f40c815-3fdd-43c1-8079-88a820bbefb0" targetNamespace="http://schemas.microsoft.com/office/2006/metadata/properties" ma:root="true" ma:fieldsID="819ad1188b972ce170d4ed1c10353dc7" ns3:_="">
    <xsd:import namespace="3f40c815-3fdd-43c1-8079-88a820bbefb0"/>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0c815-3fdd-43c1-8079-88a820bbef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5D4F9-8F0F-494C-A9B1-B75DC33B4917}">
  <ds:schemaRefs>
    <ds:schemaRef ds:uri="http://schemas.microsoft.com/sharepoint/v3/contenttype/forms"/>
  </ds:schemaRefs>
</ds:datastoreItem>
</file>

<file path=customXml/itemProps2.xml><?xml version="1.0" encoding="utf-8"?>
<ds:datastoreItem xmlns:ds="http://schemas.openxmlformats.org/officeDocument/2006/customXml" ds:itemID="{743222D7-0DF2-41A9-928E-A3C2804F8E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0c815-3fdd-43c1-8079-88a820bbe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9C1743-9D89-4F16-BFB7-69CBD01A66F9}">
  <ds:schemaRefs>
    <ds:schemaRef ds:uri="http://purl.org/dc/elements/1.1/"/>
    <ds:schemaRef ds:uri="http://purl.org/dc/dcmitype/"/>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3f40c815-3fdd-43c1-8079-88a820bbefb0"/>
  </ds:schemaRefs>
</ds:datastoreItem>
</file>

<file path=customXml/itemProps4.xml><?xml version="1.0" encoding="utf-8"?>
<ds:datastoreItem xmlns:ds="http://schemas.openxmlformats.org/officeDocument/2006/customXml" ds:itemID="{87F7C3F8-A610-4D9D-9554-B2390BDCC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 Word_title_template_picture_03.dotx</Template>
  <TotalTime>0</TotalTime>
  <Pages>37</Pages>
  <Words>6842</Words>
  <Characters>43106</Characters>
  <Application>Microsoft Office Word</Application>
  <DocSecurity>0</DocSecurity>
  <Lines>359</Lines>
  <Paragraphs>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ABB i-bus KNX in Bürogebäude</vt:lpstr>
      <vt:lpstr>ABB i-bus KNX in Office Buildings</vt:lpstr>
    </vt:vector>
  </TitlesOfParts>
  <Company>Microsoft</Company>
  <LinksUpToDate>false</LinksUpToDate>
  <CharactersWithSpaces>49849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ABB i-bus KNX in Bürogebäude</dc:title>
  <dc:creator>CHANORT</dc:creator>
  <cp:lastModifiedBy>Lidia Pamel</cp:lastModifiedBy>
  <cp:revision>2</cp:revision>
  <cp:lastPrinted>2015-09-30T14:35:00Z</cp:lastPrinted>
  <dcterms:created xsi:type="dcterms:W3CDTF">2017-01-10T12:28:00Z</dcterms:created>
  <dcterms:modified xsi:type="dcterms:W3CDTF">2017-01-10T12:28:00Z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0x010100E7D9FAE9490647499150EECD1E85F522</vt:lpwstr>
  </property>
</Properties>
</file>