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CDDBEF" w14:textId="77777777" w:rsidR="007750FB" w:rsidRDefault="009A4A49" w:rsidP="00E8117F">
      <w:pPr>
        <w:spacing w:line="240" w:lineRule="auto"/>
        <w:rPr>
          <w:szCs w:val="18"/>
        </w:rPr>
      </w:pPr>
      <w:r w:rsidRPr="004C6E5A">
        <w:rPr>
          <w:noProof/>
          <w:szCs w:val="18"/>
          <w:lang w:val="de-DE" w:eastAsia="de-DE"/>
        </w:rPr>
        <mc:AlternateContent>
          <mc:Choice Requires="wps">
            <w:drawing>
              <wp:anchor distT="0" distB="0" distL="114300" distR="114300" simplePos="0" relativeHeight="251658241" behindDoc="0" locked="1" layoutInCell="1" allowOverlap="1" wp14:anchorId="3E24AB0F" wp14:editId="1FC3233C">
                <wp:simplePos x="0" y="0"/>
                <wp:positionH relativeFrom="page">
                  <wp:posOffset>757173</wp:posOffset>
                </wp:positionH>
                <wp:positionV relativeFrom="paragraph">
                  <wp:posOffset>-1116330</wp:posOffset>
                </wp:positionV>
                <wp:extent cx="6264000" cy="1310400"/>
                <wp:effectExtent l="0" t="0" r="381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1310400"/>
                        </a:xfrm>
                        <a:prstGeom prst="rect">
                          <a:avLst/>
                        </a:prstGeom>
                        <a:noFill/>
                        <a:ln w="9525">
                          <a:noFill/>
                          <a:miter lim="800000"/>
                          <a:headEnd/>
                          <a:tailEnd/>
                        </a:ln>
                      </wps:spPr>
                      <wps:txbx>
                        <w:txbxContent>
                          <w:p w14:paraId="5FDF63A4" w14:textId="55E69414" w:rsidR="00312A28" w:rsidRPr="00DB6B6C" w:rsidRDefault="00312A28" w:rsidP="00DB6B6C">
                            <w:pPr>
                              <w:spacing w:after="47" w:line="420" w:lineRule="exact"/>
                              <w:rPr>
                                <w:b/>
                                <w:color w:val="FFFFFF" w:themeColor="background1"/>
                                <w:sz w:val="16"/>
                              </w:rPr>
                            </w:pPr>
                            <w:r>
                              <w:rPr>
                                <w:b/>
                                <w:color w:val="FFFFFF" w:themeColor="background1"/>
                                <w:sz w:val="16"/>
                              </w:rPr>
                              <w:t>Specification Toolbox</w:t>
                            </w:r>
                            <w:r w:rsidR="006778DC">
                              <w:rPr>
                                <w:b/>
                                <w:color w:val="FFFFFF" w:themeColor="background1"/>
                                <w:sz w:val="16"/>
                              </w:rPr>
                              <w:t xml:space="preserve"> 2.0</w:t>
                            </w:r>
                          </w:p>
                          <w:sdt>
                            <w:sdtPr>
                              <w:rPr>
                                <w:szCs w:val="36"/>
                              </w:rPr>
                              <w:alias w:val="Title"/>
                              <w:tag w:val=""/>
                              <w:id w:val="-401984958"/>
                              <w:dataBinding w:prefixMappings="xmlns:ns0='http://purl.org/dc/elements/1.1/' xmlns:ns1='http://schemas.openxmlformats.org/package/2006/metadata/core-properties' " w:xpath="/ns1:coreProperties[1]/ns0:title[1]" w:storeItemID="{6C3C8BC8-F283-45AE-878A-BAB7291924A1}"/>
                              <w:text/>
                            </w:sdtPr>
                            <w:sdtEndPr/>
                            <w:sdtContent>
                              <w:p w14:paraId="17FE7EA5" w14:textId="7874155D" w:rsidR="00312A28" w:rsidRPr="00466ECB" w:rsidRDefault="00853088" w:rsidP="00DB6B6C">
                                <w:pPr>
                                  <w:pStyle w:val="Titel"/>
                                  <w:spacing w:after="47" w:line="420" w:lineRule="exact"/>
                                  <w:rPr>
                                    <w:szCs w:val="36"/>
                                  </w:rPr>
                                </w:pPr>
                                <w:r w:rsidRPr="00853088">
                                  <w:rPr>
                                    <w:szCs w:val="36"/>
                                  </w:rPr>
                                  <w:t>ABB i-bus KNX in Office Buildings</w:t>
                                </w:r>
                              </w:p>
                            </w:sdtContent>
                          </w:sdt>
                          <w:p w14:paraId="194D4148" w14:textId="692A5E87" w:rsidR="00312A28" w:rsidRPr="00466ECB" w:rsidRDefault="00312A28" w:rsidP="00DB6B6C">
                            <w:pPr>
                              <w:pStyle w:val="Untertitel"/>
                              <w:spacing w:after="47" w:line="420" w:lineRule="exact"/>
                              <w:rPr>
                                <w:szCs w:val="36"/>
                              </w:rPr>
                            </w:pPr>
                            <w:r>
                              <w:rPr>
                                <w:szCs w:val="36"/>
                              </w:rPr>
                              <w:t xml:space="preserve">Functional Specification – Basic </w:t>
                            </w:r>
                          </w:p>
                        </w:txbxContent>
                      </wps:txbx>
                      <wps:bodyPr rot="0" vert="horz" wrap="square" lIns="147600" tIns="720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24AB0F" id="_x0000_t202" coordsize="21600,21600" o:spt="202" path="m,l,21600r21600,l21600,xe">
                <v:stroke joinstyle="miter"/>
                <v:path gradientshapeok="t" o:connecttype="rect"/>
              </v:shapetype>
              <v:shape id="Text Box 2" o:spid="_x0000_s1026" type="#_x0000_t202" style="position:absolute;margin-left:59.6pt;margin-top:-87.9pt;width:493.25pt;height:10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" filled="f" stroked="f">
                <v:textbox inset="4.1mm,.2mm,0,0">
                  <w:txbxContent>
                    <w:p w14:paraId="5FDF63A4" w14:textId="55E69414" w:rsidR="00312A28" w:rsidRPr="00DB6B6C" w:rsidRDefault="00312A28" w:rsidP="00DB6B6C">
                      <w:pPr>
                        <w:spacing w:after="47" w:line="420" w:lineRule="exact"/>
                        <w:rPr>
                          <w:b/>
                          <w:color w:val="FFFFFF" w:themeColor="background1"/>
                          <w:sz w:val="16"/>
                        </w:rPr>
                      </w:pPr>
                      <w:r>
                        <w:rPr>
                          <w:b/>
                          <w:color w:val="FFFFFF" w:themeColor="background1"/>
                          <w:sz w:val="16"/>
                        </w:rPr>
                        <w:t>Specification Toolbox</w:t>
                      </w:r>
                      <w:r w:rsidR="006778DC">
                        <w:rPr>
                          <w:b/>
                          <w:color w:val="FFFFFF" w:themeColor="background1"/>
                          <w:sz w:val="16"/>
                        </w:rPr>
                        <w:t xml:space="preserve"> 2.0</w:t>
                      </w:r>
                    </w:p>
                    <w:sdt>
                      <w:sdtPr>
                        <w:rPr>
                          <w:szCs w:val="36"/>
                        </w:rPr>
                        <w:alias w:val="Title"/>
                        <w:tag w:val=""/>
                        <w:id w:val="-401984958"/>
                        <w:dataBinding w:prefixMappings="xmlns:ns0='http://purl.org/dc/elements/1.1/' xmlns:ns1='http://schemas.openxmlformats.org/package/2006/metadata/core-properties' " w:xpath="/ns1:coreProperties[1]/ns0:title[1]" w:storeItemID="{6C3C8BC8-F283-45AE-878A-BAB7291924A1}"/>
                        <w:text/>
                      </w:sdtPr>
                      <w:sdtEndPr/>
                      <w:sdtContent>
                        <w:p w14:paraId="17FE7EA5" w14:textId="7874155D" w:rsidR="00312A28" w:rsidRPr="00466ECB" w:rsidRDefault="00853088" w:rsidP="00DB6B6C">
                          <w:pPr>
                            <w:pStyle w:val="Titel"/>
                            <w:spacing w:after="47" w:line="420" w:lineRule="exact"/>
                            <w:rPr>
                              <w:szCs w:val="36"/>
                            </w:rPr>
                          </w:pPr>
                          <w:r w:rsidRPr="00853088">
                            <w:rPr>
                              <w:szCs w:val="36"/>
                            </w:rPr>
                            <w:t>ABB i-bus KNX in Office Buildings</w:t>
                          </w:r>
                        </w:p>
                      </w:sdtContent>
                    </w:sdt>
                    <w:p w14:paraId="194D4148" w14:textId="692A5E87" w:rsidR="00312A28" w:rsidRPr="00466ECB" w:rsidRDefault="00312A28" w:rsidP="00DB6B6C">
                      <w:pPr>
                        <w:pStyle w:val="Untertitel"/>
                        <w:spacing w:after="47" w:line="420" w:lineRule="exact"/>
                        <w:rPr>
                          <w:szCs w:val="36"/>
                        </w:rPr>
                      </w:pPr>
                      <w:r>
                        <w:rPr>
                          <w:szCs w:val="36"/>
                        </w:rPr>
                        <w:t xml:space="preserve">Functional Specification – Basic </w:t>
                      </w:r>
                    </w:p>
                  </w:txbxContent>
                </v:textbox>
                <w10:wrap anchorx="page"/>
                <w10:anchorlock/>
              </v:shape>
            </w:pict>
          </mc:Fallback>
        </mc:AlternateContent>
      </w:r>
      <w:r w:rsidR="00161FCA">
        <w:rPr>
          <w:szCs w:val="18"/>
        </w:rPr>
        <w:br/>
      </w:r>
    </w:p>
    <w:p w14:paraId="6D18A125" w14:textId="03BCF3DF" w:rsidR="00F12168" w:rsidRDefault="007D7F91">
      <w:pPr>
        <w:rPr>
          <w:szCs w:val="18"/>
        </w:rPr>
      </w:pPr>
      <w:r>
        <w:rPr>
          <w:noProof/>
          <w:lang w:val="de-DE" w:eastAsia="de-DE"/>
        </w:rPr>
        <w:drawing>
          <wp:inline distT="0" distB="0" distL="0" distR="0" wp14:anchorId="02E4626B" wp14:editId="7B706EEA">
            <wp:extent cx="6302375" cy="3406775"/>
            <wp:effectExtent l="0" t="0" r="3175"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02375" cy="3406775"/>
                    </a:xfrm>
                    <a:prstGeom prst="rect">
                      <a:avLst/>
                    </a:prstGeom>
                  </pic:spPr>
                </pic:pic>
              </a:graphicData>
            </a:graphic>
          </wp:inline>
        </w:drawing>
      </w:r>
    </w:p>
    <w:p w14:paraId="64EAF5E9" w14:textId="77777777" w:rsidR="00F12168" w:rsidRDefault="00F12168">
      <w:pPr>
        <w:rPr>
          <w:szCs w:val="18"/>
        </w:rPr>
      </w:pPr>
    </w:p>
    <w:p w14:paraId="24E8D406" w14:textId="77777777" w:rsidR="00D6080A" w:rsidRDefault="00D6080A">
      <w:pPr>
        <w:rPr>
          <w:szCs w:val="18"/>
        </w:rPr>
      </w:pPr>
    </w:p>
    <w:p w14:paraId="131A9EA2" w14:textId="77777777" w:rsidR="00D6080A" w:rsidRPr="00D6080A" w:rsidRDefault="00D6080A" w:rsidP="00D6080A">
      <w:pPr>
        <w:rPr>
          <w:szCs w:val="18"/>
        </w:rPr>
      </w:pPr>
      <w:bookmarkStart w:id="0" w:name="_GoBack"/>
      <w:bookmarkEnd w:id="0"/>
    </w:p>
    <w:p w14:paraId="7F446605" w14:textId="77777777" w:rsidR="00D6080A" w:rsidRPr="00D6080A" w:rsidRDefault="00D6080A" w:rsidP="00D6080A">
      <w:pPr>
        <w:rPr>
          <w:szCs w:val="18"/>
        </w:rPr>
      </w:pPr>
    </w:p>
    <w:p w14:paraId="7E0ABE5B" w14:textId="77777777" w:rsidR="00D6080A" w:rsidRPr="00D6080A" w:rsidRDefault="00D6080A" w:rsidP="00D6080A">
      <w:pPr>
        <w:rPr>
          <w:szCs w:val="18"/>
        </w:rPr>
      </w:pPr>
    </w:p>
    <w:p w14:paraId="7D35A2AA" w14:textId="77777777" w:rsidR="00D6080A" w:rsidRDefault="00D6080A" w:rsidP="00D6080A">
      <w:pPr>
        <w:rPr>
          <w:szCs w:val="18"/>
        </w:rPr>
      </w:pPr>
    </w:p>
    <w:p w14:paraId="0DAE4C78" w14:textId="77777777" w:rsidR="007750FB" w:rsidRDefault="007750FB" w:rsidP="00D6080A">
      <w:pPr>
        <w:rPr>
          <w:szCs w:val="18"/>
        </w:rPr>
      </w:pPr>
    </w:p>
    <w:p w14:paraId="72B8630B" w14:textId="77777777" w:rsidR="00D6080A" w:rsidRDefault="00D6080A" w:rsidP="00D6080A">
      <w:pPr>
        <w:rPr>
          <w:szCs w:val="18"/>
        </w:rPr>
      </w:pPr>
    </w:p>
    <w:p w14:paraId="26BC99D4" w14:textId="77777777" w:rsidR="00D6080A" w:rsidRDefault="00D6080A" w:rsidP="00D6080A">
      <w:pPr>
        <w:rPr>
          <w:szCs w:val="18"/>
        </w:rPr>
      </w:pPr>
    </w:p>
    <w:p w14:paraId="2C66252C" w14:textId="77777777" w:rsidR="00D6080A" w:rsidRDefault="00D6080A" w:rsidP="00D6080A">
      <w:pPr>
        <w:rPr>
          <w:szCs w:val="18"/>
        </w:rPr>
      </w:pPr>
    </w:p>
    <w:p w14:paraId="65ACC394" w14:textId="77777777" w:rsidR="00D6080A" w:rsidRDefault="00D6080A" w:rsidP="00D6080A">
      <w:pPr>
        <w:rPr>
          <w:szCs w:val="18"/>
        </w:rPr>
      </w:pPr>
    </w:p>
    <w:p w14:paraId="2FD7E041" w14:textId="77777777" w:rsidR="0053063C" w:rsidRDefault="0053063C">
      <w:pPr>
        <w:rPr>
          <w:szCs w:val="18"/>
        </w:rPr>
      </w:pPr>
      <w:r>
        <w:rPr>
          <w:szCs w:val="18"/>
        </w:rPr>
        <w:br w:type="page"/>
      </w:r>
    </w:p>
    <w:p w14:paraId="3AA1E4AC" w14:textId="5B52C452" w:rsidR="003A441C" w:rsidRPr="003A441C" w:rsidRDefault="003A441C">
      <w:pPr>
        <w:rPr>
          <w:sz w:val="28"/>
          <w:szCs w:val="18"/>
        </w:rPr>
      </w:pPr>
      <w:r w:rsidRPr="003A441C">
        <w:rPr>
          <w:sz w:val="28"/>
          <w:szCs w:val="18"/>
        </w:rPr>
        <w:lastRenderedPageBreak/>
        <w:t>Table of Co</w:t>
      </w:r>
      <w:r>
        <w:rPr>
          <w:sz w:val="28"/>
          <w:szCs w:val="18"/>
        </w:rPr>
        <w:t>n</w:t>
      </w:r>
      <w:r w:rsidRPr="003A441C">
        <w:rPr>
          <w:sz w:val="28"/>
          <w:szCs w:val="18"/>
        </w:rPr>
        <w:t>tents</w:t>
      </w:r>
    </w:p>
    <w:bookmarkStart w:id="1" w:name="_Toc364945367"/>
    <w:bookmarkStart w:id="2" w:name="_Toc365625829"/>
    <w:bookmarkStart w:id="3" w:name="_Toc401070975"/>
    <w:bookmarkStart w:id="4" w:name="_Toc401072685"/>
    <w:bookmarkStart w:id="5" w:name="_Toc401072914"/>
    <w:bookmarkStart w:id="6" w:name="_Toc401072955"/>
    <w:bookmarkStart w:id="7" w:name="_Toc401073037"/>
    <w:bookmarkStart w:id="8" w:name="_Toc401073070"/>
    <w:bookmarkStart w:id="9" w:name="_Toc401073096"/>
    <w:bookmarkStart w:id="10" w:name="_Toc401073126"/>
    <w:p w14:paraId="3CF191C5" w14:textId="77777777" w:rsidR="008410B3" w:rsidRDefault="003A441C">
      <w:pPr>
        <w:pStyle w:val="Verzeichnis1"/>
        <w:tabs>
          <w:tab w:val="left" w:pos="440"/>
          <w:tab w:val="right" w:pos="9915"/>
        </w:tabs>
        <w:rPr>
          <w:rFonts w:asciiTheme="minorHAnsi" w:eastAsiaTheme="minorEastAsia" w:hAnsiTheme="minorHAnsi" w:cstheme="minorBidi"/>
          <w:b w:val="0"/>
          <w:bCs w:val="0"/>
          <w:noProof/>
          <w:color w:val="auto"/>
          <w:sz w:val="22"/>
          <w:szCs w:val="22"/>
          <w:lang w:val="de-DE" w:eastAsia="de-DE"/>
        </w:rPr>
      </w:pPr>
      <w:r w:rsidRPr="00671956">
        <w:fldChar w:fldCharType="begin"/>
      </w:r>
      <w:r w:rsidRPr="007E2913">
        <w:instrText xml:space="preserve"> TOC \o "1-2" \h \z \u </w:instrText>
      </w:r>
      <w:r w:rsidRPr="00671956">
        <w:fldChar w:fldCharType="separate"/>
      </w:r>
      <w:hyperlink w:anchor="_Toc431224796" w:history="1">
        <w:r w:rsidR="008410B3" w:rsidRPr="007524E4">
          <w:rPr>
            <w:rStyle w:val="Hyperlink"/>
            <w:noProof/>
          </w:rPr>
          <w:t>1.</w:t>
        </w:r>
        <w:r w:rsidR="008410B3">
          <w:rPr>
            <w:rFonts w:asciiTheme="minorHAnsi" w:eastAsiaTheme="minorEastAsia" w:hAnsiTheme="minorHAnsi" w:cstheme="minorBidi"/>
            <w:b w:val="0"/>
            <w:bCs w:val="0"/>
            <w:noProof/>
            <w:color w:val="auto"/>
            <w:sz w:val="22"/>
            <w:szCs w:val="22"/>
            <w:lang w:val="de-DE" w:eastAsia="de-DE"/>
          </w:rPr>
          <w:tab/>
        </w:r>
        <w:r w:rsidR="008410B3" w:rsidRPr="007524E4">
          <w:rPr>
            <w:rStyle w:val="Hyperlink"/>
            <w:noProof/>
          </w:rPr>
          <w:t>General Requirements</w:t>
        </w:r>
        <w:r w:rsidR="008410B3">
          <w:rPr>
            <w:noProof/>
            <w:webHidden/>
          </w:rPr>
          <w:tab/>
        </w:r>
        <w:r w:rsidR="008410B3">
          <w:rPr>
            <w:noProof/>
            <w:webHidden/>
          </w:rPr>
          <w:fldChar w:fldCharType="begin"/>
        </w:r>
        <w:r w:rsidR="008410B3">
          <w:rPr>
            <w:noProof/>
            <w:webHidden/>
          </w:rPr>
          <w:instrText xml:space="preserve"> PAGEREF _Toc431224796 \h </w:instrText>
        </w:r>
        <w:r w:rsidR="008410B3">
          <w:rPr>
            <w:noProof/>
            <w:webHidden/>
          </w:rPr>
        </w:r>
        <w:r w:rsidR="008410B3">
          <w:rPr>
            <w:noProof/>
            <w:webHidden/>
          </w:rPr>
          <w:fldChar w:fldCharType="separate"/>
        </w:r>
        <w:r w:rsidR="008410B3">
          <w:rPr>
            <w:noProof/>
            <w:webHidden/>
          </w:rPr>
          <w:t>3</w:t>
        </w:r>
        <w:r w:rsidR="008410B3">
          <w:rPr>
            <w:noProof/>
            <w:webHidden/>
          </w:rPr>
          <w:fldChar w:fldCharType="end"/>
        </w:r>
      </w:hyperlink>
    </w:p>
    <w:p w14:paraId="1A7208E3" w14:textId="77777777" w:rsidR="008410B3" w:rsidRDefault="008410B3">
      <w:pPr>
        <w:pStyle w:val="Verzeichnis2"/>
        <w:tabs>
          <w:tab w:val="left" w:pos="660"/>
          <w:tab w:val="right" w:pos="9915"/>
        </w:tabs>
        <w:rPr>
          <w:rFonts w:eastAsiaTheme="minorEastAsia" w:cstheme="minorBidi"/>
          <w:bCs w:val="0"/>
          <w:noProof/>
          <w:color w:val="auto"/>
          <w:sz w:val="22"/>
          <w:szCs w:val="22"/>
          <w:lang w:val="de-DE" w:eastAsia="de-DE"/>
        </w:rPr>
      </w:pPr>
      <w:hyperlink w:anchor="_Toc431224797" w:history="1">
        <w:r w:rsidRPr="007524E4">
          <w:rPr>
            <w:rStyle w:val="Hyperlink"/>
            <w:noProof/>
            <w:u w:color="000000" w:themeColor="text1"/>
          </w:rPr>
          <w:t>1.1.</w:t>
        </w:r>
        <w:r>
          <w:rPr>
            <w:rFonts w:eastAsiaTheme="minorEastAsia" w:cstheme="minorBidi"/>
            <w:bCs w:val="0"/>
            <w:noProof/>
            <w:color w:val="auto"/>
            <w:sz w:val="22"/>
            <w:szCs w:val="22"/>
            <w:lang w:val="de-DE" w:eastAsia="de-DE"/>
          </w:rPr>
          <w:tab/>
        </w:r>
        <w:r w:rsidRPr="007524E4">
          <w:rPr>
            <w:rStyle w:val="Hyperlink"/>
            <w:noProof/>
          </w:rPr>
          <w:t>System Description</w:t>
        </w:r>
        <w:r>
          <w:rPr>
            <w:noProof/>
            <w:webHidden/>
          </w:rPr>
          <w:tab/>
        </w:r>
        <w:r>
          <w:rPr>
            <w:noProof/>
            <w:webHidden/>
          </w:rPr>
          <w:fldChar w:fldCharType="begin"/>
        </w:r>
        <w:r>
          <w:rPr>
            <w:noProof/>
            <w:webHidden/>
          </w:rPr>
          <w:instrText xml:space="preserve"> PAGEREF _Toc431224797 \h </w:instrText>
        </w:r>
        <w:r>
          <w:rPr>
            <w:noProof/>
            <w:webHidden/>
          </w:rPr>
        </w:r>
        <w:r>
          <w:rPr>
            <w:noProof/>
            <w:webHidden/>
          </w:rPr>
          <w:fldChar w:fldCharType="separate"/>
        </w:r>
        <w:r>
          <w:rPr>
            <w:noProof/>
            <w:webHidden/>
          </w:rPr>
          <w:t>4</w:t>
        </w:r>
        <w:r>
          <w:rPr>
            <w:noProof/>
            <w:webHidden/>
          </w:rPr>
          <w:fldChar w:fldCharType="end"/>
        </w:r>
      </w:hyperlink>
    </w:p>
    <w:p w14:paraId="23CBA989" w14:textId="77777777" w:rsidR="008410B3" w:rsidRDefault="008410B3">
      <w:pPr>
        <w:pStyle w:val="Verzeichnis2"/>
        <w:tabs>
          <w:tab w:val="left" w:pos="660"/>
          <w:tab w:val="right" w:pos="9915"/>
        </w:tabs>
        <w:rPr>
          <w:rFonts w:eastAsiaTheme="minorEastAsia" w:cstheme="minorBidi"/>
          <w:bCs w:val="0"/>
          <w:noProof/>
          <w:color w:val="auto"/>
          <w:sz w:val="22"/>
          <w:szCs w:val="22"/>
          <w:lang w:val="de-DE" w:eastAsia="de-DE"/>
        </w:rPr>
      </w:pPr>
      <w:hyperlink w:anchor="_Toc431224798" w:history="1">
        <w:r w:rsidRPr="007524E4">
          <w:rPr>
            <w:rStyle w:val="Hyperlink"/>
            <w:noProof/>
            <w:u w:color="000000" w:themeColor="text1"/>
          </w:rPr>
          <w:t>1.2.</w:t>
        </w:r>
        <w:r>
          <w:rPr>
            <w:rFonts w:eastAsiaTheme="minorEastAsia" w:cstheme="minorBidi"/>
            <w:bCs w:val="0"/>
            <w:noProof/>
            <w:color w:val="auto"/>
            <w:sz w:val="22"/>
            <w:szCs w:val="22"/>
            <w:lang w:val="de-DE" w:eastAsia="de-DE"/>
          </w:rPr>
          <w:tab/>
        </w:r>
        <w:r w:rsidRPr="007524E4">
          <w:rPr>
            <w:rStyle w:val="Hyperlink"/>
            <w:noProof/>
          </w:rPr>
          <w:t>Bus System Control Devices</w:t>
        </w:r>
        <w:r>
          <w:rPr>
            <w:noProof/>
            <w:webHidden/>
          </w:rPr>
          <w:tab/>
        </w:r>
        <w:r>
          <w:rPr>
            <w:noProof/>
            <w:webHidden/>
          </w:rPr>
          <w:fldChar w:fldCharType="begin"/>
        </w:r>
        <w:r>
          <w:rPr>
            <w:noProof/>
            <w:webHidden/>
          </w:rPr>
          <w:instrText xml:space="preserve"> PAGEREF _Toc431224798 \h </w:instrText>
        </w:r>
        <w:r>
          <w:rPr>
            <w:noProof/>
            <w:webHidden/>
          </w:rPr>
        </w:r>
        <w:r>
          <w:rPr>
            <w:noProof/>
            <w:webHidden/>
          </w:rPr>
          <w:fldChar w:fldCharType="separate"/>
        </w:r>
        <w:r>
          <w:rPr>
            <w:noProof/>
            <w:webHidden/>
          </w:rPr>
          <w:t>4</w:t>
        </w:r>
        <w:r>
          <w:rPr>
            <w:noProof/>
            <w:webHidden/>
          </w:rPr>
          <w:fldChar w:fldCharType="end"/>
        </w:r>
      </w:hyperlink>
    </w:p>
    <w:p w14:paraId="5733A1AB" w14:textId="77777777" w:rsidR="008410B3" w:rsidRDefault="008410B3">
      <w:pPr>
        <w:pStyle w:val="Verzeichnis2"/>
        <w:tabs>
          <w:tab w:val="left" w:pos="660"/>
          <w:tab w:val="right" w:pos="9915"/>
        </w:tabs>
        <w:rPr>
          <w:rFonts w:eastAsiaTheme="minorEastAsia" w:cstheme="minorBidi"/>
          <w:bCs w:val="0"/>
          <w:noProof/>
          <w:color w:val="auto"/>
          <w:sz w:val="22"/>
          <w:szCs w:val="22"/>
          <w:lang w:val="de-DE" w:eastAsia="de-DE"/>
        </w:rPr>
      </w:pPr>
      <w:hyperlink w:anchor="_Toc431224799" w:history="1">
        <w:r w:rsidRPr="007524E4">
          <w:rPr>
            <w:rStyle w:val="Hyperlink"/>
            <w:noProof/>
            <w:u w:color="000000" w:themeColor="text1"/>
          </w:rPr>
          <w:t>1.3.</w:t>
        </w:r>
        <w:r>
          <w:rPr>
            <w:rFonts w:eastAsiaTheme="minorEastAsia" w:cstheme="minorBidi"/>
            <w:bCs w:val="0"/>
            <w:noProof/>
            <w:color w:val="auto"/>
            <w:sz w:val="22"/>
            <w:szCs w:val="22"/>
            <w:lang w:val="de-DE" w:eastAsia="de-DE"/>
          </w:rPr>
          <w:tab/>
        </w:r>
        <w:r w:rsidRPr="007524E4">
          <w:rPr>
            <w:rStyle w:val="Hyperlink"/>
            <w:noProof/>
          </w:rPr>
          <w:t>Control Panel (Distribution Board)</w:t>
        </w:r>
        <w:r>
          <w:rPr>
            <w:noProof/>
            <w:webHidden/>
          </w:rPr>
          <w:tab/>
        </w:r>
        <w:r>
          <w:rPr>
            <w:noProof/>
            <w:webHidden/>
          </w:rPr>
          <w:fldChar w:fldCharType="begin"/>
        </w:r>
        <w:r>
          <w:rPr>
            <w:noProof/>
            <w:webHidden/>
          </w:rPr>
          <w:instrText xml:space="preserve"> PAGEREF _Toc431224799 \h </w:instrText>
        </w:r>
        <w:r>
          <w:rPr>
            <w:noProof/>
            <w:webHidden/>
          </w:rPr>
        </w:r>
        <w:r>
          <w:rPr>
            <w:noProof/>
            <w:webHidden/>
          </w:rPr>
          <w:fldChar w:fldCharType="separate"/>
        </w:r>
        <w:r>
          <w:rPr>
            <w:noProof/>
            <w:webHidden/>
          </w:rPr>
          <w:t>4</w:t>
        </w:r>
        <w:r>
          <w:rPr>
            <w:noProof/>
            <w:webHidden/>
          </w:rPr>
          <w:fldChar w:fldCharType="end"/>
        </w:r>
      </w:hyperlink>
    </w:p>
    <w:p w14:paraId="72CE0019" w14:textId="77777777" w:rsidR="008410B3" w:rsidRDefault="008410B3">
      <w:pPr>
        <w:pStyle w:val="Verzeichnis2"/>
        <w:tabs>
          <w:tab w:val="left" w:pos="660"/>
          <w:tab w:val="right" w:pos="9915"/>
        </w:tabs>
        <w:rPr>
          <w:rFonts w:eastAsiaTheme="minorEastAsia" w:cstheme="minorBidi"/>
          <w:bCs w:val="0"/>
          <w:noProof/>
          <w:color w:val="auto"/>
          <w:sz w:val="22"/>
          <w:szCs w:val="22"/>
          <w:lang w:val="de-DE" w:eastAsia="de-DE"/>
        </w:rPr>
      </w:pPr>
      <w:hyperlink w:anchor="_Toc431224800" w:history="1">
        <w:r w:rsidRPr="007524E4">
          <w:rPr>
            <w:rStyle w:val="Hyperlink"/>
            <w:noProof/>
            <w:u w:color="000000" w:themeColor="text1"/>
          </w:rPr>
          <w:t>1.4.</w:t>
        </w:r>
        <w:r>
          <w:rPr>
            <w:rFonts w:eastAsiaTheme="minorEastAsia" w:cstheme="minorBidi"/>
            <w:bCs w:val="0"/>
            <w:noProof/>
            <w:color w:val="auto"/>
            <w:sz w:val="22"/>
            <w:szCs w:val="22"/>
            <w:lang w:val="de-DE" w:eastAsia="de-DE"/>
          </w:rPr>
          <w:tab/>
        </w:r>
        <w:r w:rsidRPr="007524E4">
          <w:rPr>
            <w:rStyle w:val="Hyperlink"/>
            <w:noProof/>
          </w:rPr>
          <w:t>General Controlling Concept</w:t>
        </w:r>
        <w:r>
          <w:rPr>
            <w:noProof/>
            <w:webHidden/>
          </w:rPr>
          <w:tab/>
        </w:r>
        <w:r>
          <w:rPr>
            <w:noProof/>
            <w:webHidden/>
          </w:rPr>
          <w:fldChar w:fldCharType="begin"/>
        </w:r>
        <w:r>
          <w:rPr>
            <w:noProof/>
            <w:webHidden/>
          </w:rPr>
          <w:instrText xml:space="preserve"> PAGEREF _Toc431224800 \h </w:instrText>
        </w:r>
        <w:r>
          <w:rPr>
            <w:noProof/>
            <w:webHidden/>
          </w:rPr>
        </w:r>
        <w:r>
          <w:rPr>
            <w:noProof/>
            <w:webHidden/>
          </w:rPr>
          <w:fldChar w:fldCharType="separate"/>
        </w:r>
        <w:r>
          <w:rPr>
            <w:noProof/>
            <w:webHidden/>
          </w:rPr>
          <w:t>4</w:t>
        </w:r>
        <w:r>
          <w:rPr>
            <w:noProof/>
            <w:webHidden/>
          </w:rPr>
          <w:fldChar w:fldCharType="end"/>
        </w:r>
      </w:hyperlink>
    </w:p>
    <w:p w14:paraId="63E6BD42" w14:textId="77777777" w:rsidR="008410B3" w:rsidRDefault="008410B3">
      <w:pPr>
        <w:pStyle w:val="Verzeichnis2"/>
        <w:tabs>
          <w:tab w:val="left" w:pos="660"/>
          <w:tab w:val="right" w:pos="9915"/>
        </w:tabs>
        <w:rPr>
          <w:rFonts w:eastAsiaTheme="minorEastAsia" w:cstheme="minorBidi"/>
          <w:bCs w:val="0"/>
          <w:noProof/>
          <w:color w:val="auto"/>
          <w:sz w:val="22"/>
          <w:szCs w:val="22"/>
          <w:lang w:val="de-DE" w:eastAsia="de-DE"/>
        </w:rPr>
      </w:pPr>
      <w:hyperlink w:anchor="_Toc431224801" w:history="1">
        <w:r w:rsidRPr="007524E4">
          <w:rPr>
            <w:rStyle w:val="Hyperlink"/>
            <w:noProof/>
            <w:u w:color="000000" w:themeColor="text1"/>
          </w:rPr>
          <w:t>1.5.</w:t>
        </w:r>
        <w:r>
          <w:rPr>
            <w:rFonts w:eastAsiaTheme="minorEastAsia" w:cstheme="minorBidi"/>
            <w:bCs w:val="0"/>
            <w:noProof/>
            <w:color w:val="auto"/>
            <w:sz w:val="22"/>
            <w:szCs w:val="22"/>
            <w:lang w:val="de-DE" w:eastAsia="de-DE"/>
          </w:rPr>
          <w:tab/>
        </w:r>
        <w:r w:rsidRPr="007524E4">
          <w:rPr>
            <w:rStyle w:val="Hyperlink"/>
            <w:noProof/>
          </w:rPr>
          <w:t>Control Elements</w:t>
        </w:r>
        <w:r>
          <w:rPr>
            <w:noProof/>
            <w:webHidden/>
          </w:rPr>
          <w:tab/>
        </w:r>
        <w:r>
          <w:rPr>
            <w:noProof/>
            <w:webHidden/>
          </w:rPr>
          <w:fldChar w:fldCharType="begin"/>
        </w:r>
        <w:r>
          <w:rPr>
            <w:noProof/>
            <w:webHidden/>
          </w:rPr>
          <w:instrText xml:space="preserve"> PAGEREF _Toc431224801 \h </w:instrText>
        </w:r>
        <w:r>
          <w:rPr>
            <w:noProof/>
            <w:webHidden/>
          </w:rPr>
        </w:r>
        <w:r>
          <w:rPr>
            <w:noProof/>
            <w:webHidden/>
          </w:rPr>
          <w:fldChar w:fldCharType="separate"/>
        </w:r>
        <w:r>
          <w:rPr>
            <w:noProof/>
            <w:webHidden/>
          </w:rPr>
          <w:t>4</w:t>
        </w:r>
        <w:r>
          <w:rPr>
            <w:noProof/>
            <w:webHidden/>
          </w:rPr>
          <w:fldChar w:fldCharType="end"/>
        </w:r>
      </w:hyperlink>
    </w:p>
    <w:p w14:paraId="25F788AF" w14:textId="77777777" w:rsidR="008410B3" w:rsidRDefault="008410B3">
      <w:pPr>
        <w:pStyle w:val="Verzeichnis1"/>
        <w:tabs>
          <w:tab w:val="left" w:pos="440"/>
          <w:tab w:val="right" w:pos="9915"/>
        </w:tabs>
        <w:rPr>
          <w:rFonts w:asciiTheme="minorHAnsi" w:eastAsiaTheme="minorEastAsia" w:hAnsiTheme="minorHAnsi" w:cstheme="minorBidi"/>
          <w:b w:val="0"/>
          <w:bCs w:val="0"/>
          <w:noProof/>
          <w:color w:val="auto"/>
          <w:sz w:val="22"/>
          <w:szCs w:val="22"/>
          <w:lang w:val="de-DE" w:eastAsia="de-DE"/>
        </w:rPr>
      </w:pPr>
      <w:hyperlink w:anchor="_Toc431224802" w:history="1">
        <w:r w:rsidRPr="007524E4">
          <w:rPr>
            <w:rStyle w:val="Hyperlink"/>
            <w:noProof/>
          </w:rPr>
          <w:t>2.</w:t>
        </w:r>
        <w:r>
          <w:rPr>
            <w:rFonts w:asciiTheme="minorHAnsi" w:eastAsiaTheme="minorEastAsia" w:hAnsiTheme="minorHAnsi" w:cstheme="minorBidi"/>
            <w:b w:val="0"/>
            <w:bCs w:val="0"/>
            <w:noProof/>
            <w:color w:val="auto"/>
            <w:sz w:val="22"/>
            <w:szCs w:val="22"/>
            <w:lang w:val="de-DE" w:eastAsia="de-DE"/>
          </w:rPr>
          <w:tab/>
        </w:r>
        <w:r w:rsidRPr="007524E4">
          <w:rPr>
            <w:rStyle w:val="Hyperlink"/>
            <w:noProof/>
          </w:rPr>
          <w:t>Office Building – Basic Configuration</w:t>
        </w:r>
        <w:r>
          <w:rPr>
            <w:noProof/>
            <w:webHidden/>
          </w:rPr>
          <w:tab/>
        </w:r>
        <w:r>
          <w:rPr>
            <w:noProof/>
            <w:webHidden/>
          </w:rPr>
          <w:fldChar w:fldCharType="begin"/>
        </w:r>
        <w:r>
          <w:rPr>
            <w:noProof/>
            <w:webHidden/>
          </w:rPr>
          <w:instrText xml:space="preserve"> PAGEREF _Toc431224802 \h </w:instrText>
        </w:r>
        <w:r>
          <w:rPr>
            <w:noProof/>
            <w:webHidden/>
          </w:rPr>
        </w:r>
        <w:r>
          <w:rPr>
            <w:noProof/>
            <w:webHidden/>
          </w:rPr>
          <w:fldChar w:fldCharType="separate"/>
        </w:r>
        <w:r>
          <w:rPr>
            <w:noProof/>
            <w:webHidden/>
          </w:rPr>
          <w:t>5</w:t>
        </w:r>
        <w:r>
          <w:rPr>
            <w:noProof/>
            <w:webHidden/>
          </w:rPr>
          <w:fldChar w:fldCharType="end"/>
        </w:r>
      </w:hyperlink>
    </w:p>
    <w:p w14:paraId="24437725" w14:textId="77777777" w:rsidR="008410B3" w:rsidRDefault="008410B3">
      <w:pPr>
        <w:pStyle w:val="Verzeichnis2"/>
        <w:tabs>
          <w:tab w:val="left" w:pos="660"/>
          <w:tab w:val="right" w:pos="9915"/>
        </w:tabs>
        <w:rPr>
          <w:rFonts w:eastAsiaTheme="minorEastAsia" w:cstheme="minorBidi"/>
          <w:bCs w:val="0"/>
          <w:noProof/>
          <w:color w:val="auto"/>
          <w:sz w:val="22"/>
          <w:szCs w:val="22"/>
          <w:lang w:val="de-DE" w:eastAsia="de-DE"/>
        </w:rPr>
      </w:pPr>
      <w:hyperlink w:anchor="_Toc431224803" w:history="1">
        <w:r w:rsidRPr="007524E4">
          <w:rPr>
            <w:rStyle w:val="Hyperlink"/>
            <w:noProof/>
            <w:u w:color="000000" w:themeColor="text1"/>
          </w:rPr>
          <w:t>2.1.</w:t>
        </w:r>
        <w:r>
          <w:rPr>
            <w:rFonts w:eastAsiaTheme="minorEastAsia" w:cstheme="minorBidi"/>
            <w:bCs w:val="0"/>
            <w:noProof/>
            <w:color w:val="auto"/>
            <w:sz w:val="22"/>
            <w:szCs w:val="22"/>
            <w:lang w:val="de-DE" w:eastAsia="de-DE"/>
          </w:rPr>
          <w:tab/>
        </w:r>
        <w:r w:rsidRPr="007524E4">
          <w:rPr>
            <w:rStyle w:val="Hyperlink"/>
            <w:noProof/>
          </w:rPr>
          <w:t>Lighting Control</w:t>
        </w:r>
        <w:r>
          <w:rPr>
            <w:noProof/>
            <w:webHidden/>
          </w:rPr>
          <w:tab/>
        </w:r>
        <w:r>
          <w:rPr>
            <w:noProof/>
            <w:webHidden/>
          </w:rPr>
          <w:fldChar w:fldCharType="begin"/>
        </w:r>
        <w:r>
          <w:rPr>
            <w:noProof/>
            <w:webHidden/>
          </w:rPr>
          <w:instrText xml:space="preserve"> PAGEREF _Toc431224803 \h </w:instrText>
        </w:r>
        <w:r>
          <w:rPr>
            <w:noProof/>
            <w:webHidden/>
          </w:rPr>
        </w:r>
        <w:r>
          <w:rPr>
            <w:noProof/>
            <w:webHidden/>
          </w:rPr>
          <w:fldChar w:fldCharType="separate"/>
        </w:r>
        <w:r>
          <w:rPr>
            <w:noProof/>
            <w:webHidden/>
          </w:rPr>
          <w:t>5</w:t>
        </w:r>
        <w:r>
          <w:rPr>
            <w:noProof/>
            <w:webHidden/>
          </w:rPr>
          <w:fldChar w:fldCharType="end"/>
        </w:r>
      </w:hyperlink>
    </w:p>
    <w:p w14:paraId="4B3E8A8D" w14:textId="77777777" w:rsidR="008410B3" w:rsidRDefault="008410B3">
      <w:pPr>
        <w:pStyle w:val="Verzeichnis2"/>
        <w:tabs>
          <w:tab w:val="left" w:pos="660"/>
          <w:tab w:val="right" w:pos="9915"/>
        </w:tabs>
        <w:rPr>
          <w:rFonts w:eastAsiaTheme="minorEastAsia" w:cstheme="minorBidi"/>
          <w:bCs w:val="0"/>
          <w:noProof/>
          <w:color w:val="auto"/>
          <w:sz w:val="22"/>
          <w:szCs w:val="22"/>
          <w:lang w:val="de-DE" w:eastAsia="de-DE"/>
        </w:rPr>
      </w:pPr>
      <w:hyperlink w:anchor="_Toc431224804" w:history="1">
        <w:r w:rsidRPr="007524E4">
          <w:rPr>
            <w:rStyle w:val="Hyperlink"/>
            <w:noProof/>
            <w:u w:color="000000" w:themeColor="text1"/>
          </w:rPr>
          <w:t>2.2.</w:t>
        </w:r>
        <w:r>
          <w:rPr>
            <w:rFonts w:eastAsiaTheme="minorEastAsia" w:cstheme="minorBidi"/>
            <w:bCs w:val="0"/>
            <w:noProof/>
            <w:color w:val="auto"/>
            <w:sz w:val="22"/>
            <w:szCs w:val="22"/>
            <w:lang w:val="de-DE" w:eastAsia="de-DE"/>
          </w:rPr>
          <w:tab/>
        </w:r>
        <w:r w:rsidRPr="007524E4">
          <w:rPr>
            <w:rStyle w:val="Hyperlink"/>
            <w:noProof/>
          </w:rPr>
          <w:t>Blind/Curtain/Shutter Control</w:t>
        </w:r>
        <w:r>
          <w:rPr>
            <w:noProof/>
            <w:webHidden/>
          </w:rPr>
          <w:tab/>
        </w:r>
        <w:r>
          <w:rPr>
            <w:noProof/>
            <w:webHidden/>
          </w:rPr>
          <w:fldChar w:fldCharType="begin"/>
        </w:r>
        <w:r>
          <w:rPr>
            <w:noProof/>
            <w:webHidden/>
          </w:rPr>
          <w:instrText xml:space="preserve"> PAGEREF _Toc431224804 \h </w:instrText>
        </w:r>
        <w:r>
          <w:rPr>
            <w:noProof/>
            <w:webHidden/>
          </w:rPr>
        </w:r>
        <w:r>
          <w:rPr>
            <w:noProof/>
            <w:webHidden/>
          </w:rPr>
          <w:fldChar w:fldCharType="separate"/>
        </w:r>
        <w:r>
          <w:rPr>
            <w:noProof/>
            <w:webHidden/>
          </w:rPr>
          <w:t>5</w:t>
        </w:r>
        <w:r>
          <w:rPr>
            <w:noProof/>
            <w:webHidden/>
          </w:rPr>
          <w:fldChar w:fldCharType="end"/>
        </w:r>
      </w:hyperlink>
    </w:p>
    <w:p w14:paraId="39562155" w14:textId="77777777" w:rsidR="008410B3" w:rsidRDefault="008410B3">
      <w:pPr>
        <w:pStyle w:val="Verzeichnis2"/>
        <w:tabs>
          <w:tab w:val="left" w:pos="660"/>
          <w:tab w:val="right" w:pos="9915"/>
        </w:tabs>
        <w:rPr>
          <w:rFonts w:eastAsiaTheme="minorEastAsia" w:cstheme="minorBidi"/>
          <w:bCs w:val="0"/>
          <w:noProof/>
          <w:color w:val="auto"/>
          <w:sz w:val="22"/>
          <w:szCs w:val="22"/>
          <w:lang w:val="de-DE" w:eastAsia="de-DE"/>
        </w:rPr>
      </w:pPr>
      <w:hyperlink w:anchor="_Toc431224805" w:history="1">
        <w:r w:rsidRPr="007524E4">
          <w:rPr>
            <w:rStyle w:val="Hyperlink"/>
            <w:noProof/>
            <w:u w:color="000000" w:themeColor="text1"/>
          </w:rPr>
          <w:t>2.3.</w:t>
        </w:r>
        <w:r>
          <w:rPr>
            <w:rFonts w:eastAsiaTheme="minorEastAsia" w:cstheme="minorBidi"/>
            <w:bCs w:val="0"/>
            <w:noProof/>
            <w:color w:val="auto"/>
            <w:sz w:val="22"/>
            <w:szCs w:val="22"/>
            <w:lang w:val="de-DE" w:eastAsia="de-DE"/>
          </w:rPr>
          <w:tab/>
        </w:r>
        <w:r w:rsidRPr="007524E4">
          <w:rPr>
            <w:rStyle w:val="Hyperlink"/>
            <w:noProof/>
          </w:rPr>
          <w:t>Operation via Switches/Push-buttons</w:t>
        </w:r>
        <w:r>
          <w:rPr>
            <w:noProof/>
            <w:webHidden/>
          </w:rPr>
          <w:tab/>
        </w:r>
        <w:r>
          <w:rPr>
            <w:noProof/>
            <w:webHidden/>
          </w:rPr>
          <w:fldChar w:fldCharType="begin"/>
        </w:r>
        <w:r>
          <w:rPr>
            <w:noProof/>
            <w:webHidden/>
          </w:rPr>
          <w:instrText xml:space="preserve"> PAGEREF _Toc431224805 \h </w:instrText>
        </w:r>
        <w:r>
          <w:rPr>
            <w:noProof/>
            <w:webHidden/>
          </w:rPr>
        </w:r>
        <w:r>
          <w:rPr>
            <w:noProof/>
            <w:webHidden/>
          </w:rPr>
          <w:fldChar w:fldCharType="separate"/>
        </w:r>
        <w:r>
          <w:rPr>
            <w:noProof/>
            <w:webHidden/>
          </w:rPr>
          <w:t>5</w:t>
        </w:r>
        <w:r>
          <w:rPr>
            <w:noProof/>
            <w:webHidden/>
          </w:rPr>
          <w:fldChar w:fldCharType="end"/>
        </w:r>
      </w:hyperlink>
    </w:p>
    <w:p w14:paraId="3849991D" w14:textId="77777777" w:rsidR="008410B3" w:rsidRDefault="008410B3">
      <w:pPr>
        <w:pStyle w:val="Verzeichnis1"/>
        <w:tabs>
          <w:tab w:val="left" w:pos="440"/>
          <w:tab w:val="right" w:pos="9915"/>
        </w:tabs>
        <w:rPr>
          <w:rFonts w:asciiTheme="minorHAnsi" w:eastAsiaTheme="minorEastAsia" w:hAnsiTheme="minorHAnsi" w:cstheme="minorBidi"/>
          <w:b w:val="0"/>
          <w:bCs w:val="0"/>
          <w:noProof/>
          <w:color w:val="auto"/>
          <w:sz w:val="22"/>
          <w:szCs w:val="22"/>
          <w:lang w:val="de-DE" w:eastAsia="de-DE"/>
        </w:rPr>
      </w:pPr>
      <w:hyperlink w:anchor="_Toc431224806" w:history="1">
        <w:r w:rsidRPr="007524E4">
          <w:rPr>
            <w:rStyle w:val="Hyperlink"/>
            <w:noProof/>
          </w:rPr>
          <w:t>3.</w:t>
        </w:r>
        <w:r>
          <w:rPr>
            <w:rFonts w:asciiTheme="minorHAnsi" w:eastAsiaTheme="minorEastAsia" w:hAnsiTheme="minorHAnsi" w:cstheme="minorBidi"/>
            <w:b w:val="0"/>
            <w:bCs w:val="0"/>
            <w:noProof/>
            <w:color w:val="auto"/>
            <w:sz w:val="22"/>
            <w:szCs w:val="22"/>
            <w:lang w:val="de-DE" w:eastAsia="de-DE"/>
          </w:rPr>
          <w:tab/>
        </w:r>
        <w:r w:rsidRPr="007524E4">
          <w:rPr>
            <w:rStyle w:val="Hyperlink"/>
            <w:noProof/>
          </w:rPr>
          <w:t>Control Devices – System Components</w:t>
        </w:r>
        <w:r>
          <w:rPr>
            <w:noProof/>
            <w:webHidden/>
          </w:rPr>
          <w:tab/>
        </w:r>
        <w:r>
          <w:rPr>
            <w:noProof/>
            <w:webHidden/>
          </w:rPr>
          <w:fldChar w:fldCharType="begin"/>
        </w:r>
        <w:r>
          <w:rPr>
            <w:noProof/>
            <w:webHidden/>
          </w:rPr>
          <w:instrText xml:space="preserve"> PAGEREF _Toc431224806 \h </w:instrText>
        </w:r>
        <w:r>
          <w:rPr>
            <w:noProof/>
            <w:webHidden/>
          </w:rPr>
        </w:r>
        <w:r>
          <w:rPr>
            <w:noProof/>
            <w:webHidden/>
          </w:rPr>
          <w:fldChar w:fldCharType="separate"/>
        </w:r>
        <w:r>
          <w:rPr>
            <w:noProof/>
            <w:webHidden/>
          </w:rPr>
          <w:t>6</w:t>
        </w:r>
        <w:r>
          <w:rPr>
            <w:noProof/>
            <w:webHidden/>
          </w:rPr>
          <w:fldChar w:fldCharType="end"/>
        </w:r>
      </w:hyperlink>
    </w:p>
    <w:p w14:paraId="7A83C233" w14:textId="77777777" w:rsidR="008410B3" w:rsidRDefault="008410B3">
      <w:pPr>
        <w:pStyle w:val="Verzeichnis2"/>
        <w:tabs>
          <w:tab w:val="left" w:pos="660"/>
          <w:tab w:val="right" w:pos="9915"/>
        </w:tabs>
        <w:rPr>
          <w:rFonts w:eastAsiaTheme="minorEastAsia" w:cstheme="minorBidi"/>
          <w:bCs w:val="0"/>
          <w:noProof/>
          <w:color w:val="auto"/>
          <w:sz w:val="22"/>
          <w:szCs w:val="22"/>
          <w:lang w:val="de-DE" w:eastAsia="de-DE"/>
        </w:rPr>
      </w:pPr>
      <w:hyperlink w:anchor="_Toc431224807" w:history="1">
        <w:r w:rsidRPr="007524E4">
          <w:rPr>
            <w:rStyle w:val="Hyperlink"/>
            <w:noProof/>
            <w:u w:color="000000" w:themeColor="text1"/>
          </w:rPr>
          <w:t>3.1.</w:t>
        </w:r>
        <w:r>
          <w:rPr>
            <w:rFonts w:eastAsiaTheme="minorEastAsia" w:cstheme="minorBidi"/>
            <w:bCs w:val="0"/>
            <w:noProof/>
            <w:color w:val="auto"/>
            <w:sz w:val="22"/>
            <w:szCs w:val="22"/>
            <w:lang w:val="de-DE" w:eastAsia="de-DE"/>
          </w:rPr>
          <w:tab/>
        </w:r>
        <w:r w:rsidRPr="007524E4">
          <w:rPr>
            <w:rStyle w:val="Hyperlink"/>
            <w:noProof/>
          </w:rPr>
          <w:t>KNX Power Supply with Enhanced Diagnostics (320 mA/640 mA)</w:t>
        </w:r>
        <w:r>
          <w:rPr>
            <w:noProof/>
            <w:webHidden/>
          </w:rPr>
          <w:tab/>
        </w:r>
        <w:r>
          <w:rPr>
            <w:noProof/>
            <w:webHidden/>
          </w:rPr>
          <w:fldChar w:fldCharType="begin"/>
        </w:r>
        <w:r>
          <w:rPr>
            <w:noProof/>
            <w:webHidden/>
          </w:rPr>
          <w:instrText xml:space="preserve"> PAGEREF _Toc431224807 \h </w:instrText>
        </w:r>
        <w:r>
          <w:rPr>
            <w:noProof/>
            <w:webHidden/>
          </w:rPr>
        </w:r>
        <w:r>
          <w:rPr>
            <w:noProof/>
            <w:webHidden/>
          </w:rPr>
          <w:fldChar w:fldCharType="separate"/>
        </w:r>
        <w:r>
          <w:rPr>
            <w:noProof/>
            <w:webHidden/>
          </w:rPr>
          <w:t>6</w:t>
        </w:r>
        <w:r>
          <w:rPr>
            <w:noProof/>
            <w:webHidden/>
          </w:rPr>
          <w:fldChar w:fldCharType="end"/>
        </w:r>
      </w:hyperlink>
    </w:p>
    <w:p w14:paraId="2BBE2879" w14:textId="77777777" w:rsidR="008410B3" w:rsidRDefault="008410B3">
      <w:pPr>
        <w:pStyle w:val="Verzeichnis1"/>
        <w:tabs>
          <w:tab w:val="left" w:pos="440"/>
          <w:tab w:val="right" w:pos="9915"/>
        </w:tabs>
        <w:rPr>
          <w:rFonts w:asciiTheme="minorHAnsi" w:eastAsiaTheme="minorEastAsia" w:hAnsiTheme="minorHAnsi" w:cstheme="minorBidi"/>
          <w:b w:val="0"/>
          <w:bCs w:val="0"/>
          <w:noProof/>
          <w:color w:val="auto"/>
          <w:sz w:val="22"/>
          <w:szCs w:val="22"/>
          <w:lang w:val="de-DE" w:eastAsia="de-DE"/>
        </w:rPr>
      </w:pPr>
      <w:hyperlink w:anchor="_Toc431224808" w:history="1">
        <w:r w:rsidRPr="007524E4">
          <w:rPr>
            <w:rStyle w:val="Hyperlink"/>
            <w:noProof/>
          </w:rPr>
          <w:t>4.</w:t>
        </w:r>
        <w:r>
          <w:rPr>
            <w:rFonts w:asciiTheme="minorHAnsi" w:eastAsiaTheme="minorEastAsia" w:hAnsiTheme="minorHAnsi" w:cstheme="minorBidi"/>
            <w:b w:val="0"/>
            <w:bCs w:val="0"/>
            <w:noProof/>
            <w:color w:val="auto"/>
            <w:sz w:val="22"/>
            <w:szCs w:val="22"/>
            <w:lang w:val="de-DE" w:eastAsia="de-DE"/>
          </w:rPr>
          <w:tab/>
        </w:r>
        <w:r w:rsidRPr="007524E4">
          <w:rPr>
            <w:rStyle w:val="Hyperlink"/>
            <w:noProof/>
          </w:rPr>
          <w:t>Control Devices – Switching</w:t>
        </w:r>
        <w:r>
          <w:rPr>
            <w:noProof/>
            <w:webHidden/>
          </w:rPr>
          <w:tab/>
        </w:r>
        <w:r>
          <w:rPr>
            <w:noProof/>
            <w:webHidden/>
          </w:rPr>
          <w:fldChar w:fldCharType="begin"/>
        </w:r>
        <w:r>
          <w:rPr>
            <w:noProof/>
            <w:webHidden/>
          </w:rPr>
          <w:instrText xml:space="preserve"> PAGEREF _Toc431224808 \h </w:instrText>
        </w:r>
        <w:r>
          <w:rPr>
            <w:noProof/>
            <w:webHidden/>
          </w:rPr>
        </w:r>
        <w:r>
          <w:rPr>
            <w:noProof/>
            <w:webHidden/>
          </w:rPr>
          <w:fldChar w:fldCharType="separate"/>
        </w:r>
        <w:r>
          <w:rPr>
            <w:noProof/>
            <w:webHidden/>
          </w:rPr>
          <w:t>7</w:t>
        </w:r>
        <w:r>
          <w:rPr>
            <w:noProof/>
            <w:webHidden/>
          </w:rPr>
          <w:fldChar w:fldCharType="end"/>
        </w:r>
      </w:hyperlink>
    </w:p>
    <w:p w14:paraId="39236CDE" w14:textId="77777777" w:rsidR="008410B3" w:rsidRDefault="008410B3">
      <w:pPr>
        <w:pStyle w:val="Verzeichnis2"/>
        <w:tabs>
          <w:tab w:val="left" w:pos="660"/>
          <w:tab w:val="right" w:pos="9915"/>
        </w:tabs>
        <w:rPr>
          <w:rFonts w:eastAsiaTheme="minorEastAsia" w:cstheme="minorBidi"/>
          <w:bCs w:val="0"/>
          <w:noProof/>
          <w:color w:val="auto"/>
          <w:sz w:val="22"/>
          <w:szCs w:val="22"/>
          <w:lang w:val="de-DE" w:eastAsia="de-DE"/>
        </w:rPr>
      </w:pPr>
      <w:hyperlink w:anchor="_Toc431224809" w:history="1">
        <w:r w:rsidRPr="007524E4">
          <w:rPr>
            <w:rStyle w:val="Hyperlink"/>
            <w:noProof/>
            <w:u w:color="000000" w:themeColor="text1"/>
          </w:rPr>
          <w:t>4.1.</w:t>
        </w:r>
        <w:r>
          <w:rPr>
            <w:rFonts w:eastAsiaTheme="minorEastAsia" w:cstheme="minorBidi"/>
            <w:bCs w:val="0"/>
            <w:noProof/>
            <w:color w:val="auto"/>
            <w:sz w:val="22"/>
            <w:szCs w:val="22"/>
            <w:lang w:val="de-DE" w:eastAsia="de-DE"/>
          </w:rPr>
          <w:tab/>
        </w:r>
        <w:r w:rsidRPr="007524E4">
          <w:rPr>
            <w:rStyle w:val="Hyperlink"/>
            <w:noProof/>
          </w:rPr>
          <w:t>Switch Actuator 16/20 AX</w:t>
        </w:r>
        <w:r>
          <w:rPr>
            <w:noProof/>
            <w:webHidden/>
          </w:rPr>
          <w:tab/>
        </w:r>
        <w:r>
          <w:rPr>
            <w:noProof/>
            <w:webHidden/>
          </w:rPr>
          <w:fldChar w:fldCharType="begin"/>
        </w:r>
        <w:r>
          <w:rPr>
            <w:noProof/>
            <w:webHidden/>
          </w:rPr>
          <w:instrText xml:space="preserve"> PAGEREF _Toc431224809 \h </w:instrText>
        </w:r>
        <w:r>
          <w:rPr>
            <w:noProof/>
            <w:webHidden/>
          </w:rPr>
        </w:r>
        <w:r>
          <w:rPr>
            <w:noProof/>
            <w:webHidden/>
          </w:rPr>
          <w:fldChar w:fldCharType="separate"/>
        </w:r>
        <w:r>
          <w:rPr>
            <w:noProof/>
            <w:webHidden/>
          </w:rPr>
          <w:t>7</w:t>
        </w:r>
        <w:r>
          <w:rPr>
            <w:noProof/>
            <w:webHidden/>
          </w:rPr>
          <w:fldChar w:fldCharType="end"/>
        </w:r>
      </w:hyperlink>
    </w:p>
    <w:p w14:paraId="1F14625B" w14:textId="77777777" w:rsidR="008410B3" w:rsidRDefault="008410B3">
      <w:pPr>
        <w:pStyle w:val="Verzeichnis1"/>
        <w:tabs>
          <w:tab w:val="left" w:pos="440"/>
          <w:tab w:val="right" w:pos="9915"/>
        </w:tabs>
        <w:rPr>
          <w:rFonts w:asciiTheme="minorHAnsi" w:eastAsiaTheme="minorEastAsia" w:hAnsiTheme="minorHAnsi" w:cstheme="minorBidi"/>
          <w:b w:val="0"/>
          <w:bCs w:val="0"/>
          <w:noProof/>
          <w:color w:val="auto"/>
          <w:sz w:val="22"/>
          <w:szCs w:val="22"/>
          <w:lang w:val="de-DE" w:eastAsia="de-DE"/>
        </w:rPr>
      </w:pPr>
      <w:hyperlink w:anchor="_Toc431224810" w:history="1">
        <w:r w:rsidRPr="007524E4">
          <w:rPr>
            <w:rStyle w:val="Hyperlink"/>
            <w:noProof/>
          </w:rPr>
          <w:t>5.</w:t>
        </w:r>
        <w:r>
          <w:rPr>
            <w:rFonts w:asciiTheme="minorHAnsi" w:eastAsiaTheme="minorEastAsia" w:hAnsiTheme="minorHAnsi" w:cstheme="minorBidi"/>
            <w:b w:val="0"/>
            <w:bCs w:val="0"/>
            <w:noProof/>
            <w:color w:val="auto"/>
            <w:sz w:val="22"/>
            <w:szCs w:val="22"/>
            <w:lang w:val="de-DE" w:eastAsia="de-DE"/>
          </w:rPr>
          <w:tab/>
        </w:r>
        <w:r w:rsidRPr="007524E4">
          <w:rPr>
            <w:rStyle w:val="Hyperlink"/>
            <w:noProof/>
          </w:rPr>
          <w:t>Control Devices – Curtain and Blind Control</w:t>
        </w:r>
        <w:r>
          <w:rPr>
            <w:noProof/>
            <w:webHidden/>
          </w:rPr>
          <w:tab/>
        </w:r>
        <w:r>
          <w:rPr>
            <w:noProof/>
            <w:webHidden/>
          </w:rPr>
          <w:fldChar w:fldCharType="begin"/>
        </w:r>
        <w:r>
          <w:rPr>
            <w:noProof/>
            <w:webHidden/>
          </w:rPr>
          <w:instrText xml:space="preserve"> PAGEREF _Toc431224810 \h </w:instrText>
        </w:r>
        <w:r>
          <w:rPr>
            <w:noProof/>
            <w:webHidden/>
          </w:rPr>
        </w:r>
        <w:r>
          <w:rPr>
            <w:noProof/>
            <w:webHidden/>
          </w:rPr>
          <w:fldChar w:fldCharType="separate"/>
        </w:r>
        <w:r>
          <w:rPr>
            <w:noProof/>
            <w:webHidden/>
          </w:rPr>
          <w:t>8</w:t>
        </w:r>
        <w:r>
          <w:rPr>
            <w:noProof/>
            <w:webHidden/>
          </w:rPr>
          <w:fldChar w:fldCharType="end"/>
        </w:r>
      </w:hyperlink>
    </w:p>
    <w:p w14:paraId="6C0E1180" w14:textId="77777777" w:rsidR="008410B3" w:rsidRDefault="008410B3">
      <w:pPr>
        <w:pStyle w:val="Verzeichnis2"/>
        <w:tabs>
          <w:tab w:val="left" w:pos="660"/>
          <w:tab w:val="right" w:pos="9915"/>
        </w:tabs>
        <w:rPr>
          <w:rFonts w:eastAsiaTheme="minorEastAsia" w:cstheme="minorBidi"/>
          <w:bCs w:val="0"/>
          <w:noProof/>
          <w:color w:val="auto"/>
          <w:sz w:val="22"/>
          <w:szCs w:val="22"/>
          <w:lang w:val="de-DE" w:eastAsia="de-DE"/>
        </w:rPr>
      </w:pPr>
      <w:hyperlink w:anchor="_Toc431224811" w:history="1">
        <w:r w:rsidRPr="007524E4">
          <w:rPr>
            <w:rStyle w:val="Hyperlink"/>
            <w:noProof/>
            <w:u w:color="000000" w:themeColor="text1"/>
          </w:rPr>
          <w:t>5.1.</w:t>
        </w:r>
        <w:r>
          <w:rPr>
            <w:rFonts w:eastAsiaTheme="minorEastAsia" w:cstheme="minorBidi"/>
            <w:bCs w:val="0"/>
            <w:noProof/>
            <w:color w:val="auto"/>
            <w:sz w:val="22"/>
            <w:szCs w:val="22"/>
            <w:lang w:val="de-DE" w:eastAsia="de-DE"/>
          </w:rPr>
          <w:tab/>
        </w:r>
        <w:r w:rsidRPr="007524E4">
          <w:rPr>
            <w:rStyle w:val="Hyperlink"/>
            <w:noProof/>
          </w:rPr>
          <w:t>Blind/Curtain/Shutter Control Actuator with Manual Operation</w:t>
        </w:r>
        <w:r>
          <w:rPr>
            <w:noProof/>
            <w:webHidden/>
          </w:rPr>
          <w:tab/>
        </w:r>
        <w:r>
          <w:rPr>
            <w:noProof/>
            <w:webHidden/>
          </w:rPr>
          <w:fldChar w:fldCharType="begin"/>
        </w:r>
        <w:r>
          <w:rPr>
            <w:noProof/>
            <w:webHidden/>
          </w:rPr>
          <w:instrText xml:space="preserve"> PAGEREF _Toc431224811 \h </w:instrText>
        </w:r>
        <w:r>
          <w:rPr>
            <w:noProof/>
            <w:webHidden/>
          </w:rPr>
        </w:r>
        <w:r>
          <w:rPr>
            <w:noProof/>
            <w:webHidden/>
          </w:rPr>
          <w:fldChar w:fldCharType="separate"/>
        </w:r>
        <w:r>
          <w:rPr>
            <w:noProof/>
            <w:webHidden/>
          </w:rPr>
          <w:t>8</w:t>
        </w:r>
        <w:r>
          <w:rPr>
            <w:noProof/>
            <w:webHidden/>
          </w:rPr>
          <w:fldChar w:fldCharType="end"/>
        </w:r>
      </w:hyperlink>
    </w:p>
    <w:p w14:paraId="72C25089" w14:textId="77777777" w:rsidR="008410B3" w:rsidRDefault="008410B3">
      <w:pPr>
        <w:pStyle w:val="Verzeichnis2"/>
        <w:tabs>
          <w:tab w:val="left" w:pos="660"/>
          <w:tab w:val="right" w:pos="9915"/>
        </w:tabs>
        <w:rPr>
          <w:rFonts w:eastAsiaTheme="minorEastAsia" w:cstheme="minorBidi"/>
          <w:bCs w:val="0"/>
          <w:noProof/>
          <w:color w:val="auto"/>
          <w:sz w:val="22"/>
          <w:szCs w:val="22"/>
          <w:lang w:val="de-DE" w:eastAsia="de-DE"/>
        </w:rPr>
      </w:pPr>
      <w:hyperlink w:anchor="_Toc431224812" w:history="1">
        <w:r w:rsidRPr="007524E4">
          <w:rPr>
            <w:rStyle w:val="Hyperlink"/>
            <w:noProof/>
            <w:u w:color="000000" w:themeColor="text1"/>
          </w:rPr>
          <w:t>5.2.</w:t>
        </w:r>
        <w:r>
          <w:rPr>
            <w:rFonts w:eastAsiaTheme="minorEastAsia" w:cstheme="minorBidi"/>
            <w:bCs w:val="0"/>
            <w:noProof/>
            <w:color w:val="auto"/>
            <w:sz w:val="22"/>
            <w:szCs w:val="22"/>
            <w:lang w:val="de-DE" w:eastAsia="de-DE"/>
          </w:rPr>
          <w:tab/>
        </w:r>
        <w:r w:rsidRPr="007524E4">
          <w:rPr>
            <w:rStyle w:val="Hyperlink"/>
            <w:noProof/>
          </w:rPr>
          <w:t>KNX Weather System</w:t>
        </w:r>
        <w:r>
          <w:rPr>
            <w:noProof/>
            <w:webHidden/>
          </w:rPr>
          <w:tab/>
        </w:r>
        <w:r>
          <w:rPr>
            <w:noProof/>
            <w:webHidden/>
          </w:rPr>
          <w:fldChar w:fldCharType="begin"/>
        </w:r>
        <w:r>
          <w:rPr>
            <w:noProof/>
            <w:webHidden/>
          </w:rPr>
          <w:instrText xml:space="preserve"> PAGEREF _Toc431224812 \h </w:instrText>
        </w:r>
        <w:r>
          <w:rPr>
            <w:noProof/>
            <w:webHidden/>
          </w:rPr>
        </w:r>
        <w:r>
          <w:rPr>
            <w:noProof/>
            <w:webHidden/>
          </w:rPr>
          <w:fldChar w:fldCharType="separate"/>
        </w:r>
        <w:r>
          <w:rPr>
            <w:noProof/>
            <w:webHidden/>
          </w:rPr>
          <w:t>9</w:t>
        </w:r>
        <w:r>
          <w:rPr>
            <w:noProof/>
            <w:webHidden/>
          </w:rPr>
          <w:fldChar w:fldCharType="end"/>
        </w:r>
      </w:hyperlink>
    </w:p>
    <w:p w14:paraId="23988D7C" w14:textId="77777777" w:rsidR="008410B3" w:rsidRDefault="008410B3">
      <w:pPr>
        <w:pStyle w:val="Verzeichnis1"/>
        <w:tabs>
          <w:tab w:val="left" w:pos="440"/>
          <w:tab w:val="right" w:pos="9915"/>
        </w:tabs>
        <w:rPr>
          <w:rFonts w:asciiTheme="minorHAnsi" w:eastAsiaTheme="minorEastAsia" w:hAnsiTheme="minorHAnsi" w:cstheme="minorBidi"/>
          <w:b w:val="0"/>
          <w:bCs w:val="0"/>
          <w:noProof/>
          <w:color w:val="auto"/>
          <w:sz w:val="22"/>
          <w:szCs w:val="22"/>
          <w:lang w:val="de-DE" w:eastAsia="de-DE"/>
        </w:rPr>
      </w:pPr>
      <w:hyperlink w:anchor="_Toc431224813" w:history="1">
        <w:r w:rsidRPr="007524E4">
          <w:rPr>
            <w:rStyle w:val="Hyperlink"/>
            <w:noProof/>
          </w:rPr>
          <w:t>6.</w:t>
        </w:r>
        <w:r>
          <w:rPr>
            <w:rFonts w:asciiTheme="minorHAnsi" w:eastAsiaTheme="minorEastAsia" w:hAnsiTheme="minorHAnsi" w:cstheme="minorBidi"/>
            <w:b w:val="0"/>
            <w:bCs w:val="0"/>
            <w:noProof/>
            <w:color w:val="auto"/>
            <w:sz w:val="22"/>
            <w:szCs w:val="22"/>
            <w:lang w:val="de-DE" w:eastAsia="de-DE"/>
          </w:rPr>
          <w:tab/>
        </w:r>
        <w:r w:rsidRPr="007524E4">
          <w:rPr>
            <w:rStyle w:val="Hyperlink"/>
            <w:noProof/>
          </w:rPr>
          <w:t>Control Devices – Operation</w:t>
        </w:r>
        <w:r>
          <w:rPr>
            <w:noProof/>
            <w:webHidden/>
          </w:rPr>
          <w:tab/>
        </w:r>
        <w:r>
          <w:rPr>
            <w:noProof/>
            <w:webHidden/>
          </w:rPr>
          <w:fldChar w:fldCharType="begin"/>
        </w:r>
        <w:r>
          <w:rPr>
            <w:noProof/>
            <w:webHidden/>
          </w:rPr>
          <w:instrText xml:space="preserve"> PAGEREF _Toc431224813 \h </w:instrText>
        </w:r>
        <w:r>
          <w:rPr>
            <w:noProof/>
            <w:webHidden/>
          </w:rPr>
        </w:r>
        <w:r>
          <w:rPr>
            <w:noProof/>
            <w:webHidden/>
          </w:rPr>
          <w:fldChar w:fldCharType="separate"/>
        </w:r>
        <w:r>
          <w:rPr>
            <w:noProof/>
            <w:webHidden/>
          </w:rPr>
          <w:t>10</w:t>
        </w:r>
        <w:r>
          <w:rPr>
            <w:noProof/>
            <w:webHidden/>
          </w:rPr>
          <w:fldChar w:fldCharType="end"/>
        </w:r>
      </w:hyperlink>
    </w:p>
    <w:p w14:paraId="2E788F50" w14:textId="77777777" w:rsidR="008410B3" w:rsidRDefault="008410B3">
      <w:pPr>
        <w:pStyle w:val="Verzeichnis2"/>
        <w:tabs>
          <w:tab w:val="left" w:pos="660"/>
          <w:tab w:val="right" w:pos="9915"/>
        </w:tabs>
        <w:rPr>
          <w:rFonts w:eastAsiaTheme="minorEastAsia" w:cstheme="minorBidi"/>
          <w:bCs w:val="0"/>
          <w:noProof/>
          <w:color w:val="auto"/>
          <w:sz w:val="22"/>
          <w:szCs w:val="22"/>
          <w:lang w:val="de-DE" w:eastAsia="de-DE"/>
        </w:rPr>
      </w:pPr>
      <w:hyperlink w:anchor="_Toc431224814" w:history="1">
        <w:r w:rsidRPr="007524E4">
          <w:rPr>
            <w:rStyle w:val="Hyperlink"/>
            <w:noProof/>
            <w:u w:color="000000" w:themeColor="text1"/>
          </w:rPr>
          <w:t>6.1.</w:t>
        </w:r>
        <w:r>
          <w:rPr>
            <w:rFonts w:eastAsiaTheme="minorEastAsia" w:cstheme="minorBidi"/>
            <w:bCs w:val="0"/>
            <w:noProof/>
            <w:color w:val="auto"/>
            <w:sz w:val="22"/>
            <w:szCs w:val="22"/>
            <w:lang w:val="de-DE" w:eastAsia="de-DE"/>
          </w:rPr>
          <w:tab/>
        </w:r>
        <w:r w:rsidRPr="007524E4">
          <w:rPr>
            <w:rStyle w:val="Hyperlink"/>
            <w:noProof/>
          </w:rPr>
          <w:t>KNX Push-Button Coupling Unit</w:t>
        </w:r>
        <w:r>
          <w:rPr>
            <w:noProof/>
            <w:webHidden/>
          </w:rPr>
          <w:tab/>
        </w:r>
        <w:r>
          <w:rPr>
            <w:noProof/>
            <w:webHidden/>
          </w:rPr>
          <w:fldChar w:fldCharType="begin"/>
        </w:r>
        <w:r>
          <w:rPr>
            <w:noProof/>
            <w:webHidden/>
          </w:rPr>
          <w:instrText xml:space="preserve"> PAGEREF _Toc431224814 \h </w:instrText>
        </w:r>
        <w:r>
          <w:rPr>
            <w:noProof/>
            <w:webHidden/>
          </w:rPr>
        </w:r>
        <w:r>
          <w:rPr>
            <w:noProof/>
            <w:webHidden/>
          </w:rPr>
          <w:fldChar w:fldCharType="separate"/>
        </w:r>
        <w:r>
          <w:rPr>
            <w:noProof/>
            <w:webHidden/>
          </w:rPr>
          <w:t>10</w:t>
        </w:r>
        <w:r>
          <w:rPr>
            <w:noProof/>
            <w:webHidden/>
          </w:rPr>
          <w:fldChar w:fldCharType="end"/>
        </w:r>
      </w:hyperlink>
    </w:p>
    <w:p w14:paraId="621EAB8E" w14:textId="77777777" w:rsidR="008410B3" w:rsidRDefault="008410B3">
      <w:pPr>
        <w:pStyle w:val="Verzeichnis2"/>
        <w:tabs>
          <w:tab w:val="left" w:pos="660"/>
          <w:tab w:val="right" w:pos="9915"/>
        </w:tabs>
        <w:rPr>
          <w:rFonts w:eastAsiaTheme="minorEastAsia" w:cstheme="minorBidi"/>
          <w:bCs w:val="0"/>
          <w:noProof/>
          <w:color w:val="auto"/>
          <w:sz w:val="22"/>
          <w:szCs w:val="22"/>
          <w:lang w:val="de-DE" w:eastAsia="de-DE"/>
        </w:rPr>
      </w:pPr>
      <w:hyperlink w:anchor="_Toc431224815" w:history="1">
        <w:r w:rsidRPr="007524E4">
          <w:rPr>
            <w:rStyle w:val="Hyperlink"/>
            <w:noProof/>
            <w:u w:color="000000" w:themeColor="text1"/>
          </w:rPr>
          <w:t>6.2.</w:t>
        </w:r>
        <w:r>
          <w:rPr>
            <w:rFonts w:eastAsiaTheme="minorEastAsia" w:cstheme="minorBidi"/>
            <w:bCs w:val="0"/>
            <w:noProof/>
            <w:color w:val="auto"/>
            <w:sz w:val="22"/>
            <w:szCs w:val="22"/>
            <w:lang w:val="de-DE" w:eastAsia="de-DE"/>
          </w:rPr>
          <w:tab/>
        </w:r>
        <w:r w:rsidRPr="007524E4">
          <w:rPr>
            <w:rStyle w:val="Hyperlink"/>
            <w:noProof/>
          </w:rPr>
          <w:t>Universal Interface</w:t>
        </w:r>
        <w:r>
          <w:rPr>
            <w:noProof/>
            <w:webHidden/>
          </w:rPr>
          <w:tab/>
        </w:r>
        <w:r>
          <w:rPr>
            <w:noProof/>
            <w:webHidden/>
          </w:rPr>
          <w:fldChar w:fldCharType="begin"/>
        </w:r>
        <w:r>
          <w:rPr>
            <w:noProof/>
            <w:webHidden/>
          </w:rPr>
          <w:instrText xml:space="preserve"> PAGEREF _Toc431224815 \h </w:instrText>
        </w:r>
        <w:r>
          <w:rPr>
            <w:noProof/>
            <w:webHidden/>
          </w:rPr>
        </w:r>
        <w:r>
          <w:rPr>
            <w:noProof/>
            <w:webHidden/>
          </w:rPr>
          <w:fldChar w:fldCharType="separate"/>
        </w:r>
        <w:r>
          <w:rPr>
            <w:noProof/>
            <w:webHidden/>
          </w:rPr>
          <w:t>11</w:t>
        </w:r>
        <w:r>
          <w:rPr>
            <w:noProof/>
            <w:webHidden/>
          </w:rPr>
          <w:fldChar w:fldCharType="end"/>
        </w:r>
      </w:hyperlink>
    </w:p>
    <w:p w14:paraId="4DA848F7" w14:textId="77777777" w:rsidR="008410B3" w:rsidRDefault="008410B3">
      <w:pPr>
        <w:pStyle w:val="Verzeichnis2"/>
        <w:tabs>
          <w:tab w:val="left" w:pos="660"/>
          <w:tab w:val="right" w:pos="9915"/>
        </w:tabs>
        <w:rPr>
          <w:rFonts w:eastAsiaTheme="minorEastAsia" w:cstheme="minorBidi"/>
          <w:bCs w:val="0"/>
          <w:noProof/>
          <w:color w:val="auto"/>
          <w:sz w:val="22"/>
          <w:szCs w:val="22"/>
          <w:lang w:val="de-DE" w:eastAsia="de-DE"/>
        </w:rPr>
      </w:pPr>
      <w:hyperlink w:anchor="_Toc431224816" w:history="1">
        <w:r w:rsidRPr="007524E4">
          <w:rPr>
            <w:rStyle w:val="Hyperlink"/>
            <w:noProof/>
            <w:u w:color="000000" w:themeColor="text1"/>
          </w:rPr>
          <w:t>6.3.</w:t>
        </w:r>
        <w:r>
          <w:rPr>
            <w:rFonts w:eastAsiaTheme="minorEastAsia" w:cstheme="minorBidi"/>
            <w:bCs w:val="0"/>
            <w:noProof/>
            <w:color w:val="auto"/>
            <w:sz w:val="22"/>
            <w:szCs w:val="22"/>
            <w:lang w:val="de-DE" w:eastAsia="de-DE"/>
          </w:rPr>
          <w:tab/>
        </w:r>
        <w:r w:rsidRPr="007524E4">
          <w:rPr>
            <w:rStyle w:val="Hyperlink"/>
            <w:noProof/>
          </w:rPr>
          <w:t>Presence Detector</w:t>
        </w:r>
        <w:r>
          <w:rPr>
            <w:noProof/>
            <w:webHidden/>
          </w:rPr>
          <w:tab/>
        </w:r>
        <w:r>
          <w:rPr>
            <w:noProof/>
            <w:webHidden/>
          </w:rPr>
          <w:fldChar w:fldCharType="begin"/>
        </w:r>
        <w:r>
          <w:rPr>
            <w:noProof/>
            <w:webHidden/>
          </w:rPr>
          <w:instrText xml:space="preserve"> PAGEREF _Toc431224816 \h </w:instrText>
        </w:r>
        <w:r>
          <w:rPr>
            <w:noProof/>
            <w:webHidden/>
          </w:rPr>
        </w:r>
        <w:r>
          <w:rPr>
            <w:noProof/>
            <w:webHidden/>
          </w:rPr>
          <w:fldChar w:fldCharType="separate"/>
        </w:r>
        <w:r>
          <w:rPr>
            <w:noProof/>
            <w:webHidden/>
          </w:rPr>
          <w:t>12</w:t>
        </w:r>
        <w:r>
          <w:rPr>
            <w:noProof/>
            <w:webHidden/>
          </w:rPr>
          <w:fldChar w:fldCharType="end"/>
        </w:r>
      </w:hyperlink>
    </w:p>
    <w:p w14:paraId="4C041887" w14:textId="77777777" w:rsidR="008410B3" w:rsidRDefault="008410B3">
      <w:pPr>
        <w:pStyle w:val="Verzeichnis2"/>
        <w:tabs>
          <w:tab w:val="left" w:pos="660"/>
          <w:tab w:val="right" w:pos="9915"/>
        </w:tabs>
        <w:rPr>
          <w:rFonts w:eastAsiaTheme="minorEastAsia" w:cstheme="minorBidi"/>
          <w:bCs w:val="0"/>
          <w:noProof/>
          <w:color w:val="auto"/>
          <w:sz w:val="22"/>
          <w:szCs w:val="22"/>
          <w:lang w:val="de-DE" w:eastAsia="de-DE"/>
        </w:rPr>
      </w:pPr>
      <w:hyperlink w:anchor="_Toc431224817" w:history="1">
        <w:r w:rsidRPr="007524E4">
          <w:rPr>
            <w:rStyle w:val="Hyperlink"/>
            <w:noProof/>
            <w:u w:color="000000" w:themeColor="text1"/>
          </w:rPr>
          <w:t>6.4.</w:t>
        </w:r>
        <w:r>
          <w:rPr>
            <w:rFonts w:eastAsiaTheme="minorEastAsia" w:cstheme="minorBidi"/>
            <w:bCs w:val="0"/>
            <w:noProof/>
            <w:color w:val="auto"/>
            <w:sz w:val="22"/>
            <w:szCs w:val="22"/>
            <w:lang w:val="de-DE" w:eastAsia="de-DE"/>
          </w:rPr>
          <w:tab/>
        </w:r>
        <w:r w:rsidRPr="007524E4">
          <w:rPr>
            <w:rStyle w:val="Hyperlink"/>
            <w:noProof/>
          </w:rPr>
          <w:t>Binary Input with Wide Range Input</w:t>
        </w:r>
        <w:r>
          <w:rPr>
            <w:noProof/>
            <w:webHidden/>
          </w:rPr>
          <w:tab/>
        </w:r>
        <w:r>
          <w:rPr>
            <w:noProof/>
            <w:webHidden/>
          </w:rPr>
          <w:fldChar w:fldCharType="begin"/>
        </w:r>
        <w:r>
          <w:rPr>
            <w:noProof/>
            <w:webHidden/>
          </w:rPr>
          <w:instrText xml:space="preserve"> PAGEREF _Toc431224817 \h </w:instrText>
        </w:r>
        <w:r>
          <w:rPr>
            <w:noProof/>
            <w:webHidden/>
          </w:rPr>
        </w:r>
        <w:r>
          <w:rPr>
            <w:noProof/>
            <w:webHidden/>
          </w:rPr>
          <w:fldChar w:fldCharType="separate"/>
        </w:r>
        <w:r>
          <w:rPr>
            <w:noProof/>
            <w:webHidden/>
          </w:rPr>
          <w:t>13</w:t>
        </w:r>
        <w:r>
          <w:rPr>
            <w:noProof/>
            <w:webHidden/>
          </w:rPr>
          <w:fldChar w:fldCharType="end"/>
        </w:r>
      </w:hyperlink>
    </w:p>
    <w:p w14:paraId="542DC2FE" w14:textId="77777777" w:rsidR="008410B3" w:rsidRDefault="008410B3">
      <w:pPr>
        <w:pStyle w:val="Verzeichnis2"/>
        <w:tabs>
          <w:tab w:val="left" w:pos="660"/>
          <w:tab w:val="right" w:pos="9915"/>
        </w:tabs>
        <w:rPr>
          <w:rFonts w:eastAsiaTheme="minorEastAsia" w:cstheme="minorBidi"/>
          <w:bCs w:val="0"/>
          <w:noProof/>
          <w:color w:val="auto"/>
          <w:sz w:val="22"/>
          <w:szCs w:val="22"/>
          <w:lang w:val="de-DE" w:eastAsia="de-DE"/>
        </w:rPr>
      </w:pPr>
      <w:hyperlink w:anchor="_Toc431224818" w:history="1">
        <w:r w:rsidRPr="007524E4">
          <w:rPr>
            <w:rStyle w:val="Hyperlink"/>
            <w:noProof/>
            <w:u w:color="000000" w:themeColor="text1"/>
          </w:rPr>
          <w:t>6.5.</w:t>
        </w:r>
        <w:r>
          <w:rPr>
            <w:rFonts w:eastAsiaTheme="minorEastAsia" w:cstheme="minorBidi"/>
            <w:bCs w:val="0"/>
            <w:noProof/>
            <w:color w:val="auto"/>
            <w:sz w:val="22"/>
            <w:szCs w:val="22"/>
            <w:lang w:val="de-DE" w:eastAsia="de-DE"/>
          </w:rPr>
          <w:tab/>
        </w:r>
        <w:r w:rsidRPr="007524E4">
          <w:rPr>
            <w:rStyle w:val="Hyperlink"/>
            <w:noProof/>
          </w:rPr>
          <w:t>Radio Time Switch</w:t>
        </w:r>
        <w:r>
          <w:rPr>
            <w:noProof/>
            <w:webHidden/>
          </w:rPr>
          <w:tab/>
        </w:r>
        <w:r>
          <w:rPr>
            <w:noProof/>
            <w:webHidden/>
          </w:rPr>
          <w:fldChar w:fldCharType="begin"/>
        </w:r>
        <w:r>
          <w:rPr>
            <w:noProof/>
            <w:webHidden/>
          </w:rPr>
          <w:instrText xml:space="preserve"> PAGEREF _Toc431224818 \h </w:instrText>
        </w:r>
        <w:r>
          <w:rPr>
            <w:noProof/>
            <w:webHidden/>
          </w:rPr>
        </w:r>
        <w:r>
          <w:rPr>
            <w:noProof/>
            <w:webHidden/>
          </w:rPr>
          <w:fldChar w:fldCharType="separate"/>
        </w:r>
        <w:r>
          <w:rPr>
            <w:noProof/>
            <w:webHidden/>
          </w:rPr>
          <w:t>14</w:t>
        </w:r>
        <w:r>
          <w:rPr>
            <w:noProof/>
            <w:webHidden/>
          </w:rPr>
          <w:fldChar w:fldCharType="end"/>
        </w:r>
      </w:hyperlink>
    </w:p>
    <w:p w14:paraId="0D1CAA1C" w14:textId="77777777" w:rsidR="003A441C" w:rsidRDefault="003A441C" w:rsidP="003A441C">
      <w:pPr>
        <w:pStyle w:val="berschrift1"/>
        <w:keepNext/>
        <w:keepLines/>
        <w:numPr>
          <w:ilvl w:val="0"/>
          <w:numId w:val="0"/>
        </w:numPr>
        <w:spacing w:before="480" w:line="240" w:lineRule="auto"/>
        <w:contextualSpacing w:val="0"/>
      </w:pPr>
      <w:r w:rsidRPr="00671956">
        <w:fldChar w:fldCharType="end"/>
      </w:r>
    </w:p>
    <w:p w14:paraId="3B3C54A5" w14:textId="77777777" w:rsidR="003A441C" w:rsidRDefault="003A441C" w:rsidP="003A441C">
      <w:pPr>
        <w:rPr>
          <w:sz w:val="28"/>
          <w:szCs w:val="28"/>
          <w:lang w:val="de-DE"/>
        </w:rPr>
      </w:pPr>
      <w:r>
        <w:br w:type="page"/>
      </w:r>
    </w:p>
    <w:p w14:paraId="33687B9A" w14:textId="1FB699F0" w:rsidR="007C0C3F" w:rsidRDefault="007C0C3F" w:rsidP="007C0C3F">
      <w:pPr>
        <w:pStyle w:val="berschrift1"/>
        <w:keepNext/>
        <w:keepLines/>
        <w:spacing w:before="480" w:line="240" w:lineRule="auto"/>
        <w:ind w:left="432" w:hanging="432"/>
        <w:contextualSpacing w:val="0"/>
        <w:rPr>
          <w:lang w:val="en-US"/>
        </w:rPr>
      </w:pPr>
      <w:bookmarkStart w:id="11" w:name="_Toc431224796"/>
      <w:r w:rsidRPr="0024414D">
        <w:lastRenderedPageBreak/>
        <w:t xml:space="preserve">General </w:t>
      </w:r>
      <w:r w:rsidRPr="0074758F">
        <w:rPr>
          <w:lang w:val="en-US"/>
        </w:rPr>
        <w:t>Requirements</w:t>
      </w:r>
      <w:bookmarkEnd w:id="1"/>
      <w:bookmarkEnd w:id="2"/>
      <w:bookmarkEnd w:id="3"/>
      <w:bookmarkEnd w:id="4"/>
      <w:bookmarkEnd w:id="5"/>
      <w:bookmarkEnd w:id="6"/>
      <w:bookmarkEnd w:id="7"/>
      <w:bookmarkEnd w:id="8"/>
      <w:bookmarkEnd w:id="9"/>
      <w:bookmarkEnd w:id="10"/>
      <w:bookmarkEnd w:id="11"/>
    </w:p>
    <w:p w14:paraId="4A5A88DA" w14:textId="77777777" w:rsidR="007C0C3F" w:rsidRPr="0074758F" w:rsidRDefault="007C0C3F" w:rsidP="007C0C3F"/>
    <w:p w14:paraId="79525AB6" w14:textId="77777777" w:rsidR="00B71599" w:rsidRDefault="00B71599" w:rsidP="00B71599">
      <w:pPr>
        <w:pStyle w:val="BulletPoint01"/>
        <w:numPr>
          <w:ilvl w:val="0"/>
          <w:numId w:val="23"/>
        </w:numPr>
        <w:spacing w:before="0" w:after="120"/>
        <w:ind w:left="357" w:hanging="357"/>
      </w:pPr>
      <w:r>
        <w:t xml:space="preserve">The Intelligent Building Control System shall be designed and developed in accordance with the multi-vendor KNX standard and also in conformity to the following standards: </w:t>
      </w:r>
    </w:p>
    <w:p w14:paraId="676EF03A" w14:textId="77777777" w:rsidR="00B71599" w:rsidRDefault="00B71599" w:rsidP="00B71599">
      <w:pPr>
        <w:pStyle w:val="BulletPoint02"/>
        <w:numPr>
          <w:ilvl w:val="1"/>
          <w:numId w:val="23"/>
        </w:numPr>
        <w:spacing w:after="120"/>
        <w:ind w:left="568" w:hanging="284"/>
        <w:contextualSpacing/>
      </w:pPr>
      <w:r>
        <w:t>European Standard (CENELEC EN 50090 and CEN EN 13321-1)</w:t>
      </w:r>
    </w:p>
    <w:p w14:paraId="2602C181" w14:textId="77777777" w:rsidR="00B71599" w:rsidRDefault="00B71599" w:rsidP="00B71599">
      <w:pPr>
        <w:pStyle w:val="BulletPoint02"/>
        <w:numPr>
          <w:ilvl w:val="1"/>
          <w:numId w:val="23"/>
        </w:numPr>
        <w:spacing w:after="120"/>
        <w:ind w:left="568" w:hanging="284"/>
        <w:contextualSpacing/>
      </w:pPr>
      <w:r>
        <w:t>International Standard (ISO/IEC 14543-3)</w:t>
      </w:r>
    </w:p>
    <w:p w14:paraId="52C642EF" w14:textId="77777777" w:rsidR="00B71599" w:rsidRDefault="00B71599" w:rsidP="00B71599">
      <w:pPr>
        <w:pStyle w:val="BulletPoint02"/>
        <w:numPr>
          <w:ilvl w:val="1"/>
          <w:numId w:val="23"/>
        </w:numPr>
        <w:spacing w:after="120"/>
        <w:ind w:left="568" w:hanging="284"/>
        <w:contextualSpacing/>
      </w:pPr>
      <w:r>
        <w:t>Chinese Standard (GB/T 20965)</w:t>
      </w:r>
    </w:p>
    <w:p w14:paraId="1B02B932" w14:textId="77777777" w:rsidR="00B71599" w:rsidRDefault="00B71599" w:rsidP="00B71599">
      <w:pPr>
        <w:pStyle w:val="BulletPoint02"/>
        <w:numPr>
          <w:ilvl w:val="1"/>
          <w:numId w:val="23"/>
        </w:numPr>
        <w:spacing w:after="120"/>
        <w:ind w:left="568" w:hanging="284"/>
        <w:contextualSpacing/>
      </w:pPr>
      <w:r>
        <w:t>US Standard (ANSI/ASHRAE 135)</w:t>
      </w:r>
    </w:p>
    <w:p w14:paraId="52877BFE" w14:textId="77777777" w:rsidR="00B71599" w:rsidRDefault="00B71599" w:rsidP="00B71599">
      <w:pPr>
        <w:pStyle w:val="BulletPoint01"/>
        <w:numPr>
          <w:ilvl w:val="0"/>
          <w:numId w:val="23"/>
        </w:numPr>
        <w:spacing w:before="0" w:after="120"/>
        <w:ind w:left="357" w:hanging="357"/>
      </w:pPr>
      <w:r>
        <w:t>Systems which are single vendor based and run on proprietary protocols shall not be accepted. The system shall ensure that devices from different manufacturers are interoperable and compatible thus providing a future proof and flexible installation.</w:t>
      </w:r>
    </w:p>
    <w:p w14:paraId="32ACAE65" w14:textId="3E3C85F2" w:rsidR="00B71599" w:rsidRDefault="00B71599" w:rsidP="00B71599">
      <w:pPr>
        <w:pStyle w:val="BulletPoint01"/>
        <w:numPr>
          <w:ilvl w:val="0"/>
          <w:numId w:val="23"/>
        </w:numPr>
        <w:spacing w:before="0" w:after="120"/>
        <w:ind w:left="357" w:hanging="357"/>
      </w:pPr>
      <w:r>
        <w:t>The system should cover commercial control requirements of one or more applications, such as lighting, shading, etc.</w:t>
      </w:r>
    </w:p>
    <w:p w14:paraId="25AB1A7B" w14:textId="77777777" w:rsidR="00B71599" w:rsidRDefault="00B71599" w:rsidP="00B71599">
      <w:pPr>
        <w:pStyle w:val="BulletPoint01"/>
        <w:numPr>
          <w:ilvl w:val="0"/>
          <w:numId w:val="23"/>
        </w:numPr>
        <w:spacing w:before="0" w:after="120"/>
      </w:pPr>
      <w:r>
        <w:t xml:space="preserve">The system shall be completely decentralized and programmable. Each device will have its own intelligence. </w:t>
      </w:r>
      <w:r>
        <w:br/>
        <w:t xml:space="preserve">The parameters are configured using PC or notebook computer located anywhere in the system topology. Systems using centralized controllers or processors will not be accepted. In case of power failure all the configuration and status information have to be stored and retained in a non-volatile storage. This data shall be pushed back to the device once electrical current is back. System with additional built-in or external battery that needs to be changed periodically for information storage shall not be accepted. </w:t>
      </w:r>
    </w:p>
    <w:p w14:paraId="3023A698" w14:textId="77777777" w:rsidR="00B71599" w:rsidRDefault="00B71599" w:rsidP="00B71599">
      <w:pPr>
        <w:pStyle w:val="BulletPoint01"/>
        <w:numPr>
          <w:ilvl w:val="0"/>
          <w:numId w:val="23"/>
        </w:numPr>
        <w:spacing w:before="0" w:after="120"/>
      </w:pPr>
      <w:r>
        <w:t>The communication cable that links all the devices shall have data and power residing on the same medium. It shall also be possible to lay the cable along the power mains. Systems requiring different communication cables for signal transmission and control power between the devices are not acceptable.</w:t>
      </w:r>
    </w:p>
    <w:p w14:paraId="62BADAC0" w14:textId="51469828" w:rsidR="00B71599" w:rsidRDefault="00B71599" w:rsidP="00B71599">
      <w:pPr>
        <w:pStyle w:val="BulletPoint01"/>
        <w:numPr>
          <w:ilvl w:val="0"/>
          <w:numId w:val="23"/>
        </w:numPr>
        <w:spacing w:before="0" w:after="120"/>
      </w:pPr>
      <w:r>
        <w:t>The bus connection terminal of all the devices should have 4 bus connection possibilities for looping or branching of bus cable. The bus cable shall be laid in the building in all possible configurations</w:t>
      </w:r>
      <w:r w:rsidR="007977FA">
        <w:t>,</w:t>
      </w:r>
      <w:r>
        <w:t xml:space="preserve"> i.e. linear, star or tree architecture similar to the power mains. Systems requiring fixed wiring configurations shall not be acceptable. It is thereby possible to disconnect the devices without interrupting the bus line. Systems requiring special tools for crimping, lagging or special installation connectors, e.g. RJ45 bus connections, shall not be acceptable.</w:t>
      </w:r>
    </w:p>
    <w:p w14:paraId="3566E72B" w14:textId="77777777" w:rsidR="00B71599" w:rsidRDefault="00B71599" w:rsidP="00B71599">
      <w:pPr>
        <w:pStyle w:val="BulletPoint01"/>
        <w:numPr>
          <w:ilvl w:val="0"/>
          <w:numId w:val="23"/>
        </w:numPr>
        <w:spacing w:before="0" w:after="120"/>
      </w:pPr>
      <w:r>
        <w:t>Online programming of any device of the system should be possible without affecting the other devices on the system as well as offline programming prior to dispatching of the material to site. In the event of failure of a device in one line, only the control functions controlled by that device shall be affected and all other devices shall continue to operate normally.</w:t>
      </w:r>
    </w:p>
    <w:p w14:paraId="47BF3A48" w14:textId="77777777" w:rsidR="00B71599" w:rsidRDefault="00B71599" w:rsidP="00B71599">
      <w:pPr>
        <w:pStyle w:val="BulletPoint01"/>
        <w:numPr>
          <w:ilvl w:val="0"/>
          <w:numId w:val="23"/>
        </w:numPr>
        <w:spacing w:before="0" w:after="120"/>
        <w:rPr>
          <w:iCs/>
        </w:rPr>
      </w:pPr>
      <w:r>
        <w:rPr>
          <w:iCs/>
        </w:rPr>
        <w:t xml:space="preserve">Each device shall operate via the 21…30 V DC made available on the KNX bus line. The power supply unit should deliver a 640 mA/320 mA/160 mA version depending upon the bus network density. </w:t>
      </w:r>
    </w:p>
    <w:p w14:paraId="0E2BB7F2" w14:textId="77777777" w:rsidR="00B71599" w:rsidRDefault="00B71599" w:rsidP="00B71599">
      <w:pPr>
        <w:pStyle w:val="BulletPoint01"/>
        <w:numPr>
          <w:ilvl w:val="0"/>
          <w:numId w:val="23"/>
        </w:numPr>
        <w:spacing w:before="0" w:after="120"/>
        <w:ind w:left="357" w:hanging="357"/>
        <w:rPr>
          <w:iCs/>
        </w:rPr>
      </w:pPr>
      <w:r>
        <w:rPr>
          <w:iCs/>
        </w:rPr>
        <w:t>The system shall communicate through CSMA/CA with parity checks in order to avoid collision in the bus thereby increasing the system flexibility and bandwidth allocation. Systems which work on polling or master-slave configurations shall not be accepted.</w:t>
      </w:r>
    </w:p>
    <w:p w14:paraId="0B880FE8" w14:textId="77777777" w:rsidR="007C0C3F" w:rsidRDefault="007C0C3F" w:rsidP="007C0C3F">
      <w:pPr>
        <w:pStyle w:val="Text"/>
      </w:pPr>
    </w:p>
    <w:p w14:paraId="7DD6EEA6" w14:textId="77777777" w:rsidR="007C0C3F" w:rsidRPr="00DB1897" w:rsidRDefault="007C0C3F" w:rsidP="007C0C3F">
      <w:pPr>
        <w:pStyle w:val="Text"/>
      </w:pPr>
    </w:p>
    <w:p w14:paraId="398E5F6D" w14:textId="77777777" w:rsidR="007C0C3F" w:rsidRDefault="007C0C3F" w:rsidP="007C0C3F">
      <w:pPr>
        <w:rPr>
          <w:rFonts w:ascii="Arial" w:eastAsia="Arial" w:hAnsi="Arial" w:cs="Arial"/>
          <w:b/>
        </w:rPr>
      </w:pPr>
      <w:bookmarkStart w:id="12" w:name="_Toc364945368"/>
      <w:bookmarkStart w:id="13" w:name="_Toc365625830"/>
      <w:r>
        <w:br w:type="page"/>
      </w:r>
    </w:p>
    <w:p w14:paraId="25EF9BA9" w14:textId="251A6AAE" w:rsidR="007C0C3F" w:rsidRPr="0024414D" w:rsidRDefault="007C0C3F" w:rsidP="007C0C3F">
      <w:pPr>
        <w:pStyle w:val="berschrift2"/>
      </w:pPr>
      <w:bookmarkStart w:id="14" w:name="_Toc401070976"/>
      <w:bookmarkStart w:id="15" w:name="_Toc401072686"/>
      <w:bookmarkStart w:id="16" w:name="_Toc401072915"/>
      <w:bookmarkStart w:id="17" w:name="_Toc401072956"/>
      <w:bookmarkStart w:id="18" w:name="_Toc401073038"/>
      <w:bookmarkStart w:id="19" w:name="_Toc401073071"/>
      <w:bookmarkStart w:id="20" w:name="_Toc401073097"/>
      <w:bookmarkStart w:id="21" w:name="_Toc401073127"/>
      <w:bookmarkStart w:id="22" w:name="_Toc431224797"/>
      <w:r w:rsidRPr="0024414D">
        <w:lastRenderedPageBreak/>
        <w:t xml:space="preserve">System </w:t>
      </w:r>
      <w:r w:rsidR="003774ED">
        <w:t>D</w:t>
      </w:r>
      <w:r w:rsidRPr="0024414D">
        <w:t>escription</w:t>
      </w:r>
      <w:bookmarkEnd w:id="12"/>
      <w:bookmarkEnd w:id="13"/>
      <w:bookmarkEnd w:id="14"/>
      <w:bookmarkEnd w:id="15"/>
      <w:bookmarkEnd w:id="16"/>
      <w:bookmarkEnd w:id="17"/>
      <w:bookmarkEnd w:id="18"/>
      <w:bookmarkEnd w:id="19"/>
      <w:bookmarkEnd w:id="20"/>
      <w:bookmarkEnd w:id="21"/>
      <w:bookmarkEnd w:id="22"/>
    </w:p>
    <w:p w14:paraId="496468BB" w14:textId="77777777" w:rsidR="008C694E" w:rsidRDefault="008C694E" w:rsidP="008C694E">
      <w:pPr>
        <w:pStyle w:val="BulletPoint01"/>
        <w:numPr>
          <w:ilvl w:val="0"/>
          <w:numId w:val="23"/>
        </w:numPr>
        <w:spacing w:before="0" w:after="120"/>
        <w:ind w:left="357" w:hanging="357"/>
      </w:pPr>
      <w:r>
        <w:t>The KNX Intelligent Building Control system shall be programmed to provide the following applications:</w:t>
      </w:r>
    </w:p>
    <w:p w14:paraId="607F2256" w14:textId="77777777" w:rsidR="008C694E" w:rsidRDefault="008C694E" w:rsidP="008C694E">
      <w:pPr>
        <w:pStyle w:val="BulletPoint02"/>
        <w:spacing w:after="120"/>
        <w:contextualSpacing/>
      </w:pPr>
      <w:r>
        <w:t>The control system will provide the aesthetic and energy management control of the lighting in each of the designated areas. This includes lighting control by manual operation and on the basis of predefined time schedules which shall be carried out by a dedicated KNX bus device.</w:t>
      </w:r>
    </w:p>
    <w:p w14:paraId="3EF3FA39" w14:textId="08552519" w:rsidR="007C0C3F" w:rsidRPr="009E5CA8" w:rsidRDefault="007C0C3F" w:rsidP="008C694E">
      <w:pPr>
        <w:pStyle w:val="BulletPoint02"/>
        <w:spacing w:after="120"/>
        <w:contextualSpacing/>
      </w:pPr>
      <w:r w:rsidRPr="009E5CA8">
        <w:t xml:space="preserve">Motorized shutter and blind control </w:t>
      </w:r>
    </w:p>
    <w:p w14:paraId="457CDA1E" w14:textId="64ECACED" w:rsidR="008C694E" w:rsidRDefault="007C0C3F" w:rsidP="007C0C3F">
      <w:pPr>
        <w:pStyle w:val="BulletPoint02"/>
        <w:spacing w:after="120"/>
        <w:contextualSpacing/>
      </w:pPr>
      <w:r w:rsidRPr="009E5CA8">
        <w:t>Operation via predefined scenarios and time schedules</w:t>
      </w:r>
    </w:p>
    <w:p w14:paraId="30483CE6" w14:textId="790E9EF3" w:rsidR="007C0C3F" w:rsidRPr="009E5CA8" w:rsidRDefault="00D31FA4" w:rsidP="007C0C3F">
      <w:pPr>
        <w:pStyle w:val="BulletPoint02"/>
        <w:spacing w:after="120"/>
        <w:contextualSpacing/>
      </w:pPr>
      <w:r>
        <w:t>Movement</w:t>
      </w:r>
      <w:r w:rsidR="008C694E">
        <w:t>-</w:t>
      </w:r>
      <w:r w:rsidR="007C0C3F" w:rsidRPr="009E5CA8">
        <w:t>dependent control in des</w:t>
      </w:r>
      <w:r w:rsidR="00312A28">
        <w:t>i</w:t>
      </w:r>
      <w:r w:rsidR="007C0C3F" w:rsidRPr="009E5CA8">
        <w:t>gnated areas</w:t>
      </w:r>
    </w:p>
    <w:p w14:paraId="563E2B7B" w14:textId="5053568F" w:rsidR="00041DF4" w:rsidRDefault="008C694E" w:rsidP="00041DF4">
      <w:pPr>
        <w:pStyle w:val="BulletPoint02"/>
        <w:spacing w:after="120"/>
        <w:ind w:left="1077" w:hanging="357"/>
        <w:contextualSpacing/>
      </w:pPr>
      <w:bookmarkStart w:id="23" w:name="_Toc365641586"/>
      <w:bookmarkStart w:id="24" w:name="_Toc364945374"/>
      <w:r>
        <w:t>The system will be fully configurable and software-based. No centralized processors or memory storage devices shall be required. It shall be able to interface to BMS by mode of high level interface such as OPC server. The system shall provide the flexibility to ensure that it can be easily altered or added with new functions in the future without the need for reconfiguration or rewiring.</w:t>
      </w:r>
    </w:p>
    <w:p w14:paraId="01FEB49A" w14:textId="6FEBA767" w:rsidR="007C0C3F" w:rsidRDefault="007C0C3F" w:rsidP="00BC520D">
      <w:pPr>
        <w:pStyle w:val="berschrift2"/>
      </w:pPr>
      <w:bookmarkStart w:id="25" w:name="_Toc401070977"/>
      <w:bookmarkStart w:id="26" w:name="_Toc401072687"/>
      <w:bookmarkStart w:id="27" w:name="_Toc401072916"/>
      <w:bookmarkStart w:id="28" w:name="_Toc401073128"/>
      <w:bookmarkStart w:id="29" w:name="_Toc431224798"/>
      <w:r>
        <w:t xml:space="preserve">Bus </w:t>
      </w:r>
      <w:r w:rsidR="003774ED">
        <w:t>S</w:t>
      </w:r>
      <w:r>
        <w:t xml:space="preserve">ystem </w:t>
      </w:r>
      <w:r w:rsidR="003774ED">
        <w:t>C</w:t>
      </w:r>
      <w:r>
        <w:t xml:space="preserve">ontrol </w:t>
      </w:r>
      <w:r w:rsidR="003774ED">
        <w:t>D</w:t>
      </w:r>
      <w:r>
        <w:t>evices</w:t>
      </w:r>
      <w:bookmarkEnd w:id="23"/>
      <w:bookmarkEnd w:id="25"/>
      <w:bookmarkEnd w:id="26"/>
      <w:bookmarkEnd w:id="27"/>
      <w:bookmarkEnd w:id="28"/>
      <w:bookmarkEnd w:id="29"/>
    </w:p>
    <w:p w14:paraId="236327FA" w14:textId="25465FE7" w:rsidR="007C0C3F" w:rsidRPr="006C2152" w:rsidRDefault="00553524" w:rsidP="007C0C3F">
      <w:pPr>
        <w:pStyle w:val="BulletPoint01"/>
        <w:spacing w:after="120"/>
      </w:pPr>
      <w:r>
        <w:t xml:space="preserve">Dedicated integrated KNX controllers shall be provided in individual rooms for controlling lighting, blinds, etc. </w:t>
      </w:r>
      <w:r>
        <w:br/>
        <w:t>The controllers shall have decentralized intelligence and shall be independent of any centralized controllers/software. For each application, such as lighting/blinds control, dedicated controllers or channels need to be used.</w:t>
      </w:r>
    </w:p>
    <w:p w14:paraId="06AD70B5" w14:textId="3E82032B" w:rsidR="007C0C3F" w:rsidRDefault="007C0C3F" w:rsidP="00BC520D">
      <w:pPr>
        <w:pStyle w:val="berschrift2"/>
      </w:pPr>
      <w:bookmarkStart w:id="30" w:name="_Toc365641587"/>
      <w:bookmarkStart w:id="31" w:name="_Toc401070978"/>
      <w:bookmarkStart w:id="32" w:name="_Toc401072688"/>
      <w:bookmarkStart w:id="33" w:name="_Toc401072917"/>
      <w:bookmarkStart w:id="34" w:name="_Toc401073129"/>
      <w:bookmarkStart w:id="35" w:name="_Toc431224799"/>
      <w:r>
        <w:t xml:space="preserve">Control </w:t>
      </w:r>
      <w:r w:rsidR="00A50742">
        <w:t xml:space="preserve">Panel </w:t>
      </w:r>
      <w:r>
        <w:t>(</w:t>
      </w:r>
      <w:r w:rsidR="003774ED">
        <w:t>Distribution B</w:t>
      </w:r>
      <w:r>
        <w:t>oard)</w:t>
      </w:r>
      <w:bookmarkEnd w:id="30"/>
      <w:bookmarkEnd w:id="31"/>
      <w:bookmarkEnd w:id="32"/>
      <w:bookmarkEnd w:id="33"/>
      <w:bookmarkEnd w:id="34"/>
      <w:bookmarkEnd w:id="35"/>
    </w:p>
    <w:p w14:paraId="2A271B6B" w14:textId="77777777" w:rsidR="00553524" w:rsidRDefault="00553524" w:rsidP="00553524">
      <w:pPr>
        <w:pStyle w:val="BulletPoint01"/>
        <w:numPr>
          <w:ilvl w:val="0"/>
          <w:numId w:val="23"/>
        </w:numPr>
        <w:spacing w:before="0" w:after="120"/>
        <w:ind w:left="357" w:hanging="357"/>
      </w:pPr>
      <w:bookmarkStart w:id="36" w:name="_Toc365641588"/>
      <w:bookmarkStart w:id="37" w:name="_Toc401070979"/>
      <w:bookmarkStart w:id="38" w:name="_Toc401072689"/>
      <w:bookmarkStart w:id="39" w:name="_Toc401072918"/>
      <w:bookmarkStart w:id="40" w:name="_Toc401073130"/>
      <w:r>
        <w:t>There shall be a dedicated Control Panel for the control of one storey, for example. The control panel shall house the system devices and the related control equipment and protection devices depending on the number of circuits being controlled. This is to ensure that the power wiring between the control panel and the controlled loads is kept short.</w:t>
      </w:r>
    </w:p>
    <w:p w14:paraId="559AA08B" w14:textId="4EF2A2FE" w:rsidR="007C0C3F" w:rsidRPr="00B350FD" w:rsidRDefault="007C0C3F" w:rsidP="00553524">
      <w:pPr>
        <w:pStyle w:val="berschrift2"/>
      </w:pPr>
      <w:bookmarkStart w:id="41" w:name="_Toc431224800"/>
      <w:r>
        <w:t xml:space="preserve">General </w:t>
      </w:r>
      <w:r w:rsidR="003774ED">
        <w:t>C</w:t>
      </w:r>
      <w:r>
        <w:t xml:space="preserve">ontrolling </w:t>
      </w:r>
      <w:r w:rsidR="003774ED">
        <w:t>C</w:t>
      </w:r>
      <w:r>
        <w:t>oncept</w:t>
      </w:r>
      <w:bookmarkEnd w:id="36"/>
      <w:bookmarkEnd w:id="37"/>
      <w:bookmarkEnd w:id="38"/>
      <w:bookmarkEnd w:id="39"/>
      <w:bookmarkEnd w:id="40"/>
      <w:bookmarkEnd w:id="41"/>
    </w:p>
    <w:p w14:paraId="280DC4F9" w14:textId="747B4547" w:rsidR="007C0C3F" w:rsidRDefault="007C0C3F" w:rsidP="007C0C3F">
      <w:pPr>
        <w:pStyle w:val="BulletPoint01"/>
        <w:spacing w:after="120"/>
      </w:pPr>
      <w:r w:rsidRPr="00E1531E">
        <w:t>Manual</w:t>
      </w:r>
      <w:r>
        <w:t xml:space="preserve"> operation shall be reduced to </w:t>
      </w:r>
      <w:r w:rsidR="00790944">
        <w:t>a</w:t>
      </w:r>
      <w:r>
        <w:t xml:space="preserve"> minimum. All major functions like lighting and shading control shall be operated automatically by the bus system. Nevertheless</w:t>
      </w:r>
      <w:r w:rsidR="00790944">
        <w:t>,</w:t>
      </w:r>
      <w:r>
        <w:t xml:space="preserve"> local and manual operation shall be considered wherever a manual override of the automatic control is required. This shall be possible via a local operation with </w:t>
      </w:r>
      <w:r w:rsidR="00E76CB9">
        <w:t>conventional switches</w:t>
      </w:r>
      <w:r w:rsidR="00B93FFE">
        <w:t>/push</w:t>
      </w:r>
      <w:r w:rsidR="00790944">
        <w:t>-</w:t>
      </w:r>
      <w:r w:rsidR="00B93FFE">
        <w:t>buttons</w:t>
      </w:r>
      <w:r w:rsidR="00E76CB9">
        <w:t xml:space="preserve"> interfaced via binary inputs to the KNX bus</w:t>
      </w:r>
      <w:r w:rsidR="00DA06B1">
        <w:t xml:space="preserve"> or </w:t>
      </w:r>
      <w:r w:rsidR="00312A28">
        <w:t xml:space="preserve">via </w:t>
      </w:r>
      <w:r w:rsidR="00DA06B1">
        <w:t>use of KNX coupling units</w:t>
      </w:r>
      <w:r>
        <w:t>. To allow a quick and comfortable operation according to several u</w:t>
      </w:r>
      <w:r w:rsidR="00BD6948">
        <w:t>se cases, predefined lighting/</w:t>
      </w:r>
      <w:r>
        <w:t xml:space="preserve">blinds scenes shall be planned to allow an efficient control for the staff. These shall be accessible via </w:t>
      </w:r>
      <w:r w:rsidR="00B93FFE">
        <w:t>the appropriate switches/push</w:t>
      </w:r>
      <w:r w:rsidR="00C86DA4">
        <w:t>-</w:t>
      </w:r>
      <w:r w:rsidR="00B93FFE">
        <w:t>buttons</w:t>
      </w:r>
      <w:r>
        <w:t>. Furthermore</w:t>
      </w:r>
      <w:r w:rsidR="007278EE">
        <w:t>,</w:t>
      </w:r>
      <w:r>
        <w:t xml:space="preserve"> to reduce energy consumption in low frequent times (e.g. at night)</w:t>
      </w:r>
      <w:r w:rsidR="007278EE">
        <w:t>,</w:t>
      </w:r>
      <w:r>
        <w:t xml:space="preserve"> presence detectors shall be used to provide the full lighting level only if it is needed. Time</w:t>
      </w:r>
      <w:r w:rsidR="007278EE">
        <w:t>-</w:t>
      </w:r>
      <w:r>
        <w:t>scheduled operation shall be considered as well</w:t>
      </w:r>
      <w:r w:rsidR="007278EE">
        <w:t>,</w:t>
      </w:r>
      <w:r>
        <w:t xml:space="preserve"> wherever applicable. </w:t>
      </w:r>
    </w:p>
    <w:p w14:paraId="644449EF" w14:textId="46A73F3A" w:rsidR="007C0C3F" w:rsidRPr="00E550A3" w:rsidRDefault="00F02A11" w:rsidP="00BC520D">
      <w:pPr>
        <w:pStyle w:val="berschrift2"/>
      </w:pPr>
      <w:bookmarkStart w:id="42" w:name="_Toc431224801"/>
      <w:r>
        <w:t>Control Elements</w:t>
      </w:r>
      <w:bookmarkEnd w:id="42"/>
    </w:p>
    <w:p w14:paraId="2AD533C9" w14:textId="3D2F514A" w:rsidR="007C0C3F" w:rsidRDefault="00E76CB9" w:rsidP="007C0C3F">
      <w:pPr>
        <w:pStyle w:val="BulletPoint01"/>
        <w:spacing w:after="120"/>
      </w:pPr>
      <w:r>
        <w:t>Conve</w:t>
      </w:r>
      <w:r w:rsidR="00586C73">
        <w:t>n</w:t>
      </w:r>
      <w:r>
        <w:t xml:space="preserve">tional </w:t>
      </w:r>
      <w:r w:rsidR="003A2DD6">
        <w:t>switches/push</w:t>
      </w:r>
      <w:r w:rsidR="00FE1952">
        <w:t>-</w:t>
      </w:r>
      <w:r w:rsidR="003A2DD6">
        <w:t>buttons</w:t>
      </w:r>
      <w:r w:rsidR="007C0C3F" w:rsidRPr="008B5578">
        <w:t xml:space="preserve"> shall be used</w:t>
      </w:r>
      <w:r w:rsidR="007C0C3F">
        <w:t xml:space="preserve"> to control various loads and scenes in the building</w:t>
      </w:r>
      <w:r w:rsidR="007C0C3F" w:rsidRPr="008B5578">
        <w:t>.</w:t>
      </w:r>
      <w:r>
        <w:t xml:space="preserve"> The conventional </w:t>
      </w:r>
      <w:r w:rsidR="003A2DD6">
        <w:t>switches/push</w:t>
      </w:r>
      <w:r w:rsidR="00FE1952">
        <w:t>-</w:t>
      </w:r>
      <w:r w:rsidR="003A2DD6">
        <w:t xml:space="preserve">buttons </w:t>
      </w:r>
      <w:r>
        <w:t>shall be interface</w:t>
      </w:r>
      <w:r w:rsidR="005E6CB3">
        <w:t>d</w:t>
      </w:r>
      <w:r>
        <w:t xml:space="preserve"> to the KNX system by means of KNX universal interfaces which can be directly mounted in standard back boxes. The KNX universal interfaces feature binary inputs with contact scanning</w:t>
      </w:r>
      <w:r w:rsidR="005E6CB3">
        <w:t xml:space="preserve"> to monitor and transmit the state of the switch</w:t>
      </w:r>
      <w:r w:rsidR="003774ED">
        <w:t>.</w:t>
      </w:r>
      <w:r w:rsidR="005E6CB3">
        <w:t xml:space="preserve"> </w:t>
      </w:r>
      <w:r w:rsidR="007C0C3F" w:rsidRPr="008B5578">
        <w:t xml:space="preserve">The </w:t>
      </w:r>
      <w:r w:rsidR="005C5A6E">
        <w:t>switches/push</w:t>
      </w:r>
      <w:r w:rsidR="00FE1952">
        <w:t>-</w:t>
      </w:r>
      <w:r w:rsidR="005C5A6E">
        <w:t>buttons</w:t>
      </w:r>
      <w:r w:rsidR="007C0C3F" w:rsidRPr="008B5578">
        <w:t xml:space="preserve"> shall be appropriately designed and located</w:t>
      </w:r>
      <w:r w:rsidR="00FE1952">
        <w:t>,</w:t>
      </w:r>
      <w:r w:rsidR="007C0C3F" w:rsidRPr="008B5578">
        <w:t xml:space="preserve"> wherever necessary.</w:t>
      </w:r>
    </w:p>
    <w:p w14:paraId="30B6B10C" w14:textId="46745363" w:rsidR="0087660F" w:rsidRDefault="0087660F" w:rsidP="007C0C3F">
      <w:pPr>
        <w:pStyle w:val="BulletPoint01"/>
        <w:spacing w:after="120"/>
      </w:pPr>
      <w:r>
        <w:t>Alternatively, switches with integrated bus couplers shall be used to cover the same functions.</w:t>
      </w:r>
    </w:p>
    <w:p w14:paraId="50307751" w14:textId="77777777" w:rsidR="007C0C3F" w:rsidRPr="00F37105" w:rsidRDefault="007C0C3F" w:rsidP="007C0C3F">
      <w:pPr>
        <w:rPr>
          <w:rFonts w:ascii="Arial" w:eastAsia="Arial" w:hAnsi="Arial" w:cs="Arial"/>
          <w:szCs w:val="18"/>
        </w:rPr>
      </w:pPr>
      <w:r>
        <w:br w:type="page"/>
      </w:r>
    </w:p>
    <w:p w14:paraId="6E5E3B56" w14:textId="654C57F5" w:rsidR="007C0C3F" w:rsidRDefault="007C0C3F" w:rsidP="007C0C3F">
      <w:pPr>
        <w:pStyle w:val="berschrift1"/>
        <w:rPr>
          <w:lang w:val="en-US"/>
        </w:rPr>
      </w:pPr>
      <w:bookmarkStart w:id="43" w:name="_Toc401070981"/>
      <w:bookmarkStart w:id="44" w:name="_Toc401072691"/>
      <w:bookmarkStart w:id="45" w:name="_Toc401072920"/>
      <w:bookmarkStart w:id="46" w:name="_Toc401072957"/>
      <w:bookmarkStart w:id="47" w:name="_Toc401073039"/>
      <w:bookmarkStart w:id="48" w:name="_Toc401073072"/>
      <w:bookmarkStart w:id="49" w:name="_Toc401073098"/>
      <w:bookmarkStart w:id="50" w:name="_Toc401073132"/>
      <w:bookmarkStart w:id="51" w:name="_Toc431224802"/>
      <w:r w:rsidRPr="007C0C3F">
        <w:rPr>
          <w:lang w:val="en-US"/>
        </w:rPr>
        <w:lastRenderedPageBreak/>
        <w:t xml:space="preserve">Office Building – Basic </w:t>
      </w:r>
      <w:r w:rsidR="006778DC">
        <w:rPr>
          <w:lang w:val="en-US"/>
        </w:rPr>
        <w:t>Configuration</w:t>
      </w:r>
      <w:bookmarkEnd w:id="43"/>
      <w:bookmarkEnd w:id="44"/>
      <w:bookmarkEnd w:id="45"/>
      <w:bookmarkEnd w:id="46"/>
      <w:bookmarkEnd w:id="47"/>
      <w:bookmarkEnd w:id="48"/>
      <w:bookmarkEnd w:id="49"/>
      <w:bookmarkEnd w:id="50"/>
      <w:bookmarkEnd w:id="51"/>
    </w:p>
    <w:p w14:paraId="3CD750A2" w14:textId="77777777" w:rsidR="00FE1952" w:rsidRPr="00FE1952" w:rsidRDefault="00FE1952" w:rsidP="00FE1952"/>
    <w:p w14:paraId="30173513" w14:textId="72239517" w:rsidR="007C0C3F" w:rsidRDefault="007C0C3F" w:rsidP="007C0C3F">
      <w:pPr>
        <w:pStyle w:val="berschrift2"/>
      </w:pPr>
      <w:bookmarkStart w:id="52" w:name="_Toc401070982"/>
      <w:bookmarkStart w:id="53" w:name="_Toc401072692"/>
      <w:bookmarkStart w:id="54" w:name="_Toc401072921"/>
      <w:bookmarkStart w:id="55" w:name="_Toc401072958"/>
      <w:bookmarkStart w:id="56" w:name="_Toc401073040"/>
      <w:bookmarkStart w:id="57" w:name="_Toc401073073"/>
      <w:bookmarkStart w:id="58" w:name="_Toc401073099"/>
      <w:bookmarkStart w:id="59" w:name="_Toc401073133"/>
      <w:bookmarkStart w:id="60" w:name="_Toc431224803"/>
      <w:r>
        <w:t xml:space="preserve">Lighting </w:t>
      </w:r>
      <w:bookmarkEnd w:id="52"/>
      <w:bookmarkEnd w:id="53"/>
      <w:bookmarkEnd w:id="54"/>
      <w:bookmarkEnd w:id="55"/>
      <w:bookmarkEnd w:id="56"/>
      <w:bookmarkEnd w:id="57"/>
      <w:bookmarkEnd w:id="58"/>
      <w:bookmarkEnd w:id="59"/>
      <w:r w:rsidR="007226EE">
        <w:t>Control</w:t>
      </w:r>
      <w:bookmarkEnd w:id="60"/>
    </w:p>
    <w:p w14:paraId="31412D1D" w14:textId="49EB8F6D" w:rsidR="007C0C3F" w:rsidRPr="00B55804" w:rsidRDefault="007C0C3F" w:rsidP="007C0C3F">
      <w:pPr>
        <w:pStyle w:val="BulletPoint01"/>
        <w:spacing w:after="120"/>
      </w:pPr>
      <w:r>
        <w:t>The bus</w:t>
      </w:r>
      <w:r w:rsidR="008064C8">
        <w:t>-</w:t>
      </w:r>
      <w:r>
        <w:t>based lighting control solution shall allow the following control types:</w:t>
      </w:r>
    </w:p>
    <w:p w14:paraId="2C6C823C" w14:textId="79E3AF10" w:rsidR="007C0C3F" w:rsidRDefault="008064C8" w:rsidP="007C0C3F">
      <w:pPr>
        <w:pStyle w:val="berschrift3"/>
      </w:pPr>
      <w:bookmarkStart w:id="61" w:name="_Toc401070983"/>
      <w:bookmarkStart w:id="62" w:name="_Toc401072693"/>
      <w:bookmarkStart w:id="63" w:name="_Toc401072922"/>
      <w:bookmarkStart w:id="64" w:name="_Toc401073134"/>
      <w:r>
        <w:t xml:space="preserve"> </w:t>
      </w:r>
      <w:r w:rsidR="007C0C3F">
        <w:t xml:space="preserve">Switching of </w:t>
      </w:r>
      <w:r>
        <w:t>L</w:t>
      </w:r>
      <w:r w:rsidR="007C0C3F">
        <w:t>ighting</w:t>
      </w:r>
      <w:bookmarkEnd w:id="61"/>
      <w:bookmarkEnd w:id="62"/>
      <w:bookmarkEnd w:id="63"/>
      <w:bookmarkEnd w:id="64"/>
    </w:p>
    <w:p w14:paraId="15E6B01B" w14:textId="77777777" w:rsidR="008064C8" w:rsidRDefault="008064C8" w:rsidP="008064C8">
      <w:pPr>
        <w:pStyle w:val="BulletPoint01"/>
        <w:spacing w:before="0" w:after="120"/>
      </w:pPr>
      <w:bookmarkStart w:id="65" w:name="_Ref370740328"/>
      <w:bookmarkStart w:id="66" w:name="_Toc401070984"/>
      <w:bookmarkStart w:id="67" w:name="_Toc401072694"/>
      <w:bookmarkStart w:id="68" w:name="_Toc401072923"/>
      <w:bookmarkStart w:id="69" w:name="_Toc401073135"/>
      <w:r>
        <w:t>Switchable lighting circuits shall be controlled via a switch actuator consisting of relays to switch several channels on/off. The switch actuator shall allow status feedback messages in order to monitor the response of the connected relay.</w:t>
      </w:r>
    </w:p>
    <w:p w14:paraId="4DFEA7CA" w14:textId="3D77E220" w:rsidR="008064C8" w:rsidRDefault="008064C8" w:rsidP="008064C8">
      <w:pPr>
        <w:pStyle w:val="BulletPoint01"/>
        <w:spacing w:before="0" w:after="120"/>
      </w:pPr>
      <w:r>
        <w:t xml:space="preserve">Specialized switch actuators with current detection shall be used to monitor the electrical state of a connected lighting load. By means of current threshold values, alarm messages shall be triggered if a certain current value is exceeded or undercut (optional). </w:t>
      </w:r>
    </w:p>
    <w:bookmarkEnd w:id="65"/>
    <w:bookmarkEnd w:id="66"/>
    <w:bookmarkEnd w:id="67"/>
    <w:bookmarkEnd w:id="68"/>
    <w:bookmarkEnd w:id="69"/>
    <w:p w14:paraId="4EF0BBBD" w14:textId="2EBFFF89" w:rsidR="007C0C3F" w:rsidRDefault="008064C8" w:rsidP="007C0C3F">
      <w:pPr>
        <w:pStyle w:val="berschrift3"/>
      </w:pPr>
      <w:r>
        <w:t xml:space="preserve"> Time-Based and Occupancy-Dependent Control</w:t>
      </w:r>
    </w:p>
    <w:p w14:paraId="045F150F" w14:textId="59BA8EC2" w:rsidR="007C0C3F" w:rsidRDefault="007C0C3F" w:rsidP="007C0C3F">
      <w:pPr>
        <w:pStyle w:val="BulletPoint01"/>
        <w:spacing w:after="120"/>
      </w:pPr>
      <w:r>
        <w:t xml:space="preserve">For further automation, the lighting shall be controlled via predefined time schedules according to the usage of the building. A dedicated KNX radio time switch shall execute </w:t>
      </w:r>
      <w:r w:rsidR="008064C8">
        <w:t>this</w:t>
      </w:r>
      <w:r>
        <w:t xml:space="preserve"> with the possibility to change time schedule</w:t>
      </w:r>
      <w:r w:rsidR="00395A37">
        <w:t>s</w:t>
      </w:r>
      <w:r>
        <w:t xml:space="preserve"> directly on the device without programming tools. The time can be obtained via a connectable GPS sensor or a DCF signal receiver. If a </w:t>
      </w:r>
      <w:r w:rsidRPr="00F86C35">
        <w:t>BMS</w:t>
      </w:r>
      <w:r w:rsidR="001D07A2" w:rsidRPr="00F86C35">
        <w:t xml:space="preserve"> (Building Management S</w:t>
      </w:r>
      <w:r w:rsidR="00F86C35" w:rsidRPr="00F86C35">
        <w:t>ystem</w:t>
      </w:r>
      <w:r w:rsidR="001D07A2" w:rsidRPr="00F86C35">
        <w:t>)</w:t>
      </w:r>
      <w:r w:rsidR="00BD6948">
        <w:t>/</w:t>
      </w:r>
      <w:r w:rsidRPr="00F86C35">
        <w:t>visualization</w:t>
      </w:r>
      <w:r>
        <w:t xml:space="preserve"> software is used</w:t>
      </w:r>
      <w:r w:rsidR="008064C8">
        <w:t>,</w:t>
      </w:r>
      <w:r>
        <w:t xml:space="preserve"> the time program can be realized on software basis.</w:t>
      </w:r>
    </w:p>
    <w:p w14:paraId="4EB79A4B" w14:textId="0D926067" w:rsidR="007C0C3F" w:rsidRPr="00C5437E" w:rsidRDefault="007C0C3F" w:rsidP="007C0C3F">
      <w:pPr>
        <w:pStyle w:val="BulletPoint01"/>
        <w:spacing w:after="120"/>
      </w:pPr>
      <w:r>
        <w:t>An occupancy</w:t>
      </w:r>
      <w:r w:rsidR="008064C8">
        <w:t>-</w:t>
      </w:r>
      <w:r>
        <w:t xml:space="preserve">dependent control is a control form that uses motion or presence detectors. It detects the </w:t>
      </w:r>
      <w:r w:rsidR="005F74FE">
        <w:t xml:space="preserve">movement </w:t>
      </w:r>
      <w:r>
        <w:t>of persons in the building or in external areas and switches the corresponding lighting. If dimmable lighting circuits are used</w:t>
      </w:r>
      <w:r w:rsidR="008064C8">
        <w:t>,</w:t>
      </w:r>
      <w:r>
        <w:t xml:space="preserve"> the light value can be reduced to a certain level (e.g. 30%)</w:t>
      </w:r>
      <w:r w:rsidR="008064C8">
        <w:t>,</w:t>
      </w:r>
      <w:r>
        <w:t xml:space="preserve"> if no </w:t>
      </w:r>
      <w:r w:rsidR="005F74FE">
        <w:t xml:space="preserve">movement </w:t>
      </w:r>
      <w:r>
        <w:t>is detected</w:t>
      </w:r>
      <w:r w:rsidR="005E6CB3">
        <w:t xml:space="preserve"> (optional).</w:t>
      </w:r>
      <w:r>
        <w:t xml:space="preserve"> The presence detector shall have a </w:t>
      </w:r>
      <w:r w:rsidR="005F74FE">
        <w:t xml:space="preserve">KNX </w:t>
      </w:r>
      <w:r w:rsidR="00312A28">
        <w:t>interface</w:t>
      </w:r>
      <w:r w:rsidR="005F74FE">
        <w:t xml:space="preserve"> in order to connect it to the KNX bus directly</w:t>
      </w:r>
      <w:r>
        <w:t xml:space="preserve">. The KNX bus then transmits the appropriate signals to </w:t>
      </w:r>
      <w:r w:rsidRPr="00C5437E">
        <w:t xml:space="preserve">switch actuator channels carrying out the command. </w:t>
      </w:r>
    </w:p>
    <w:p w14:paraId="74A711C6" w14:textId="229BBB5B" w:rsidR="007C0C3F" w:rsidRPr="00C5437E" w:rsidRDefault="00C5437E" w:rsidP="00C5437E">
      <w:pPr>
        <w:pStyle w:val="berschrift2"/>
      </w:pPr>
      <w:bookmarkStart w:id="70" w:name="_Toc401070985"/>
      <w:bookmarkStart w:id="71" w:name="_Toc401072695"/>
      <w:bookmarkStart w:id="72" w:name="_Toc401072924"/>
      <w:bookmarkStart w:id="73" w:name="_Toc401072959"/>
      <w:bookmarkStart w:id="74" w:name="_Toc401073041"/>
      <w:bookmarkStart w:id="75" w:name="_Toc401073074"/>
      <w:bookmarkStart w:id="76" w:name="_Toc401073100"/>
      <w:bookmarkStart w:id="77" w:name="_Toc401073136"/>
      <w:bookmarkStart w:id="78" w:name="_Toc431224804"/>
      <w:r>
        <w:t>B</w:t>
      </w:r>
      <w:r w:rsidR="007C0C3F" w:rsidRPr="00C5437E">
        <w:t>lind/</w:t>
      </w:r>
      <w:r>
        <w:t>Curtain/S</w:t>
      </w:r>
      <w:r w:rsidR="007C0C3F" w:rsidRPr="00C5437E">
        <w:t xml:space="preserve">hutter </w:t>
      </w:r>
      <w:r>
        <w:t>C</w:t>
      </w:r>
      <w:r w:rsidR="007C0C3F" w:rsidRPr="00C5437E">
        <w:t>ontrol</w:t>
      </w:r>
      <w:bookmarkEnd w:id="70"/>
      <w:bookmarkEnd w:id="71"/>
      <w:bookmarkEnd w:id="72"/>
      <w:bookmarkEnd w:id="73"/>
      <w:bookmarkEnd w:id="74"/>
      <w:bookmarkEnd w:id="75"/>
      <w:bookmarkEnd w:id="76"/>
      <w:bookmarkEnd w:id="77"/>
      <w:bookmarkEnd w:id="78"/>
    </w:p>
    <w:p w14:paraId="4861D3A9" w14:textId="3724CBB4" w:rsidR="007C0C3F" w:rsidRPr="00633950" w:rsidRDefault="007C0C3F" w:rsidP="007C0C3F">
      <w:pPr>
        <w:pStyle w:val="BulletPoint01"/>
        <w:spacing w:after="120"/>
      </w:pPr>
      <w:r w:rsidRPr="00633950">
        <w:t xml:space="preserve">Curtain and blind control shall be possible via </w:t>
      </w:r>
      <w:r>
        <w:t xml:space="preserve">local operation with </w:t>
      </w:r>
      <w:r w:rsidR="003A2DD6">
        <w:t>switches/push</w:t>
      </w:r>
      <w:r w:rsidR="008064C8">
        <w:t>-</w:t>
      </w:r>
      <w:r w:rsidR="003A2DD6">
        <w:t>buttons</w:t>
      </w:r>
      <w:r w:rsidRPr="00633950">
        <w:t>. Motors are interfaced to the appropriate actuators. Furthermore</w:t>
      </w:r>
      <w:r w:rsidR="008064C8">
        <w:t>,</w:t>
      </w:r>
      <w:r w:rsidRPr="00633950">
        <w:t xml:space="preserve"> the integration into scenes shall be possible. The system shall also be capable </w:t>
      </w:r>
      <w:r w:rsidR="005F74FE">
        <w:t xml:space="preserve">of </w:t>
      </w:r>
      <w:r w:rsidRPr="00633950">
        <w:t>integrati</w:t>
      </w:r>
      <w:r>
        <w:t>ng values of a KNX weather system in order to react</w:t>
      </w:r>
      <w:r w:rsidR="008064C8">
        <w:t xml:space="preserve"> </w:t>
      </w:r>
      <w:r>
        <w:t>on a wind alarm</w:t>
      </w:r>
      <w:r w:rsidR="008064C8">
        <w:t>, for example</w:t>
      </w:r>
      <w:r>
        <w:t>. Furthermore</w:t>
      </w:r>
      <w:r w:rsidR="008064C8">
        <w:t>,</w:t>
      </w:r>
      <w:r>
        <w:t xml:space="preserve"> the outside brightness value provided by the weather system’s brightness sensor can be used to realize </w:t>
      </w:r>
      <w:r w:rsidR="00312A28">
        <w:t xml:space="preserve">basic </w:t>
      </w:r>
      <w:r>
        <w:t xml:space="preserve">automated shading functionality. </w:t>
      </w:r>
    </w:p>
    <w:p w14:paraId="6C01E89D" w14:textId="19A78ABD" w:rsidR="007C0C3F" w:rsidRPr="00FE34AE" w:rsidRDefault="00C730FB" w:rsidP="007C0C3F">
      <w:pPr>
        <w:pStyle w:val="berschrift2"/>
      </w:pPr>
      <w:bookmarkStart w:id="79" w:name="_Toc401070986"/>
      <w:bookmarkStart w:id="80" w:name="_Toc401072696"/>
      <w:bookmarkStart w:id="81" w:name="_Toc401072925"/>
      <w:bookmarkStart w:id="82" w:name="_Toc401072960"/>
      <w:bookmarkStart w:id="83" w:name="_Toc401073042"/>
      <w:bookmarkStart w:id="84" w:name="_Toc401073075"/>
      <w:bookmarkStart w:id="85" w:name="_Toc401073101"/>
      <w:bookmarkStart w:id="86" w:name="_Toc401073137"/>
      <w:bookmarkStart w:id="87" w:name="_Toc431224805"/>
      <w:r>
        <w:t xml:space="preserve">Operation via </w:t>
      </w:r>
      <w:r w:rsidR="00D41128">
        <w:t>Switches/</w:t>
      </w:r>
      <w:r>
        <w:t>Push</w:t>
      </w:r>
      <w:bookmarkEnd w:id="79"/>
      <w:bookmarkEnd w:id="80"/>
      <w:bookmarkEnd w:id="81"/>
      <w:bookmarkEnd w:id="82"/>
      <w:bookmarkEnd w:id="83"/>
      <w:bookmarkEnd w:id="84"/>
      <w:bookmarkEnd w:id="85"/>
      <w:bookmarkEnd w:id="86"/>
      <w:r w:rsidR="008064C8">
        <w:t>-</w:t>
      </w:r>
      <w:r w:rsidR="00332E84">
        <w:t>b</w:t>
      </w:r>
      <w:r w:rsidR="00D41128">
        <w:t>uttons</w:t>
      </w:r>
      <w:bookmarkEnd w:id="87"/>
    </w:p>
    <w:p w14:paraId="73F94EEC" w14:textId="54044CF7" w:rsidR="005F74FE" w:rsidRDefault="007C0C3F" w:rsidP="007C0C3F">
      <w:pPr>
        <w:pStyle w:val="BulletPoint01"/>
        <w:spacing w:after="120"/>
      </w:pPr>
      <w:r w:rsidRPr="00242D6C">
        <w:t xml:space="preserve">Conventional </w:t>
      </w:r>
      <w:r w:rsidR="003A2DD6">
        <w:t>switches/push</w:t>
      </w:r>
      <w:r w:rsidR="008064C8">
        <w:t>-</w:t>
      </w:r>
      <w:r w:rsidR="003A2DD6">
        <w:t>buttons</w:t>
      </w:r>
      <w:r w:rsidR="003A2DD6" w:rsidRPr="00242D6C">
        <w:t xml:space="preserve"> </w:t>
      </w:r>
      <w:r w:rsidRPr="00242D6C">
        <w:t xml:space="preserve">with floating contacts shall be integrated </w:t>
      </w:r>
      <w:r w:rsidR="008064C8">
        <w:t>in</w:t>
      </w:r>
      <w:r w:rsidRPr="00242D6C">
        <w:t xml:space="preserve"> the bus system via binary inputs with contact scanning</w:t>
      </w:r>
      <w:r w:rsidR="00041DF4">
        <w:t xml:space="preserve"> by means of universal interfaces which can be directly mounted in back boxes.</w:t>
      </w:r>
      <w:r w:rsidRPr="00242D6C">
        <w:t xml:space="preserve"> The binary input shall be configurable in terms of sending various types of commands</w:t>
      </w:r>
      <w:r w:rsidR="008064C8">
        <w:t>,</w:t>
      </w:r>
      <w:r w:rsidRPr="00242D6C">
        <w:t xml:space="preserve"> e.g. switching, dimming and values in order to fit several applications</w:t>
      </w:r>
      <w:bookmarkEnd w:id="24"/>
      <w:r>
        <w:t>.</w:t>
      </w:r>
    </w:p>
    <w:p w14:paraId="2045B04B" w14:textId="440986FB" w:rsidR="007C0C3F" w:rsidRPr="00A2154B" w:rsidRDefault="005F74FE" w:rsidP="007C0C3F">
      <w:pPr>
        <w:pStyle w:val="BulletPoint01"/>
        <w:spacing w:after="120"/>
      </w:pPr>
      <w:r>
        <w:t>Alternatively, direct KNX coupling units shall be installed. The coupling units shall be configurable to send various types of commands</w:t>
      </w:r>
      <w:r w:rsidR="008064C8">
        <w:t>,</w:t>
      </w:r>
      <w:r>
        <w:t xml:space="preserve"> e.g. switching, dimming, and values in order to be pairable with several applications.</w:t>
      </w:r>
      <w:r w:rsidR="007C0C3F">
        <w:br w:type="page"/>
      </w:r>
    </w:p>
    <w:p w14:paraId="2C88FE65" w14:textId="499FAA08" w:rsidR="007C0C3F" w:rsidRPr="0041702A" w:rsidRDefault="007C0C3F" w:rsidP="007C0C3F">
      <w:pPr>
        <w:pStyle w:val="berschrift1"/>
        <w:rPr>
          <w:lang w:val="en-US"/>
        </w:rPr>
      </w:pPr>
      <w:bookmarkStart w:id="88" w:name="_Toc401070987"/>
      <w:bookmarkStart w:id="89" w:name="_Toc401072697"/>
      <w:bookmarkStart w:id="90" w:name="_Toc401072926"/>
      <w:bookmarkStart w:id="91" w:name="_Toc401072961"/>
      <w:bookmarkStart w:id="92" w:name="_Toc401073043"/>
      <w:bookmarkStart w:id="93" w:name="_Toc401073076"/>
      <w:bookmarkStart w:id="94" w:name="_Toc401073102"/>
      <w:bookmarkStart w:id="95" w:name="_Toc401073138"/>
      <w:bookmarkStart w:id="96" w:name="_Toc431224806"/>
      <w:r>
        <w:rPr>
          <w:lang w:val="en-US"/>
        </w:rPr>
        <w:lastRenderedPageBreak/>
        <w:t xml:space="preserve">Control </w:t>
      </w:r>
      <w:r w:rsidR="00A50742">
        <w:rPr>
          <w:lang w:val="en-US"/>
        </w:rPr>
        <w:t xml:space="preserve">Devices </w:t>
      </w:r>
      <w:r>
        <w:rPr>
          <w:lang w:val="en-US"/>
        </w:rPr>
        <w:t xml:space="preserve">– System </w:t>
      </w:r>
      <w:r w:rsidR="00455DBE">
        <w:rPr>
          <w:lang w:val="en-US"/>
        </w:rPr>
        <w:t>C</w:t>
      </w:r>
      <w:r>
        <w:rPr>
          <w:lang w:val="en-US"/>
        </w:rPr>
        <w:t>omponents</w:t>
      </w:r>
      <w:bookmarkEnd w:id="88"/>
      <w:bookmarkEnd w:id="89"/>
      <w:bookmarkEnd w:id="90"/>
      <w:bookmarkEnd w:id="91"/>
      <w:bookmarkEnd w:id="92"/>
      <w:bookmarkEnd w:id="93"/>
      <w:bookmarkEnd w:id="94"/>
      <w:bookmarkEnd w:id="95"/>
      <w:bookmarkEnd w:id="96"/>
    </w:p>
    <w:p w14:paraId="1E9437AB" w14:textId="77777777" w:rsidR="007C0C3F" w:rsidRPr="00DB1897" w:rsidRDefault="007C0C3F" w:rsidP="00623D08"/>
    <w:p w14:paraId="37285FD5" w14:textId="398D50B5" w:rsidR="007C0C3F" w:rsidRPr="009E5CA8" w:rsidRDefault="00F6488E" w:rsidP="007C0C3F">
      <w:pPr>
        <w:pStyle w:val="berschrift2"/>
      </w:pPr>
      <w:bookmarkStart w:id="97" w:name="_Toc372718913"/>
      <w:bookmarkStart w:id="98" w:name="_Toc401070988"/>
      <w:bookmarkStart w:id="99" w:name="_Toc401072698"/>
      <w:bookmarkStart w:id="100" w:name="_Toc401072927"/>
      <w:bookmarkStart w:id="101" w:name="_Toc401072962"/>
      <w:bookmarkStart w:id="102" w:name="_Toc401073044"/>
      <w:bookmarkStart w:id="103" w:name="_Toc401073077"/>
      <w:bookmarkStart w:id="104" w:name="_Toc401073103"/>
      <w:bookmarkStart w:id="105" w:name="_Toc401073139"/>
      <w:bookmarkStart w:id="106" w:name="_Toc431224807"/>
      <w:r>
        <w:t xml:space="preserve">KNX </w:t>
      </w:r>
      <w:r w:rsidR="007C0C3F" w:rsidRPr="00294CF7">
        <w:t>Power S</w:t>
      </w:r>
      <w:r w:rsidR="00C763CA">
        <w:t xml:space="preserve">upply </w:t>
      </w:r>
      <w:r w:rsidR="007C0C3F" w:rsidRPr="009E5CA8">
        <w:t xml:space="preserve">with </w:t>
      </w:r>
      <w:r w:rsidR="00C763CA">
        <w:t>E</w:t>
      </w:r>
      <w:r w:rsidR="007C0C3F" w:rsidRPr="009E5CA8">
        <w:t xml:space="preserve">nhanced </w:t>
      </w:r>
      <w:r w:rsidR="00C763CA">
        <w:t>D</w:t>
      </w:r>
      <w:r w:rsidR="007C0C3F" w:rsidRPr="009E5CA8">
        <w:t>iagnostics (320</w:t>
      </w:r>
      <w:r w:rsidR="008C7DC3" w:rsidRPr="009E5CA8">
        <w:t xml:space="preserve"> </w:t>
      </w:r>
      <w:r w:rsidR="00C730FB" w:rsidRPr="009E5CA8">
        <w:t>mA/</w:t>
      </w:r>
      <w:r w:rsidR="007C0C3F" w:rsidRPr="009E5CA8">
        <w:t>640</w:t>
      </w:r>
      <w:r w:rsidR="008C7DC3" w:rsidRPr="009E5CA8">
        <w:t xml:space="preserve"> </w:t>
      </w:r>
      <w:r w:rsidR="007C0C3F" w:rsidRPr="009E5CA8">
        <w:t>mA)</w:t>
      </w:r>
      <w:bookmarkEnd w:id="97"/>
      <w:bookmarkEnd w:id="98"/>
      <w:bookmarkEnd w:id="99"/>
      <w:bookmarkEnd w:id="100"/>
      <w:bookmarkEnd w:id="101"/>
      <w:bookmarkEnd w:id="102"/>
      <w:bookmarkEnd w:id="103"/>
      <w:bookmarkEnd w:id="104"/>
      <w:bookmarkEnd w:id="105"/>
      <w:bookmarkEnd w:id="106"/>
    </w:p>
    <w:p w14:paraId="79C6DE77" w14:textId="2DEEB627" w:rsidR="00623D08" w:rsidRDefault="00623D08" w:rsidP="00623D08">
      <w:pPr>
        <w:pStyle w:val="BulletPoint01"/>
        <w:numPr>
          <w:ilvl w:val="0"/>
          <w:numId w:val="23"/>
        </w:numPr>
        <w:spacing w:before="0" w:after="120"/>
      </w:pPr>
      <w:r>
        <w:t>Produces and monitors the KNX system voltage</w:t>
      </w:r>
    </w:p>
    <w:p w14:paraId="5D516B06" w14:textId="7DFDD229" w:rsidR="00623D08" w:rsidRDefault="00623D08" w:rsidP="00623D08">
      <w:pPr>
        <w:pStyle w:val="BulletPoint01"/>
        <w:numPr>
          <w:ilvl w:val="0"/>
          <w:numId w:val="23"/>
        </w:numPr>
        <w:spacing w:before="0" w:after="120"/>
      </w:pPr>
      <w:r>
        <w:t>With diagnostic function via KNX or ABB i-bus</w:t>
      </w:r>
      <w:r w:rsidR="0087074A" w:rsidRPr="0029746E">
        <w:rPr>
          <w:szCs w:val="36"/>
          <w:vertAlign w:val="superscript"/>
        </w:rPr>
        <w:t>®</w:t>
      </w:r>
      <w:r>
        <w:t xml:space="preserve"> Tool</w:t>
      </w:r>
    </w:p>
    <w:p w14:paraId="17839F52" w14:textId="77777777" w:rsidR="00623D08" w:rsidRDefault="00623D08" w:rsidP="00623D08">
      <w:pPr>
        <w:pStyle w:val="BulletPoint01"/>
        <w:numPr>
          <w:ilvl w:val="0"/>
          <w:numId w:val="23"/>
        </w:numPr>
        <w:spacing w:before="0" w:after="120"/>
      </w:pPr>
      <w:r>
        <w:t>The voltage output is short-circuit- and overload-proof. The LEDs indicate the bus current consumption and the status of the line or device.</w:t>
      </w:r>
    </w:p>
    <w:p w14:paraId="2F83D3F9" w14:textId="77777777" w:rsidR="00623D08" w:rsidRDefault="00623D08" w:rsidP="00623D08">
      <w:pPr>
        <w:pStyle w:val="BulletPoint01"/>
        <w:numPr>
          <w:ilvl w:val="0"/>
          <w:numId w:val="23"/>
        </w:numPr>
        <w:spacing w:before="0" w:after="120"/>
      </w:pPr>
      <w:r>
        <w:t>Diagnostic functions via KNX: Bus voltage U</w:t>
      </w:r>
      <w:r>
        <w:rPr>
          <w:vertAlign w:val="subscript"/>
        </w:rPr>
        <w:t>N</w:t>
      </w:r>
      <w:r>
        <w:t>, bus current I, bus current I &gt; rated current I</w:t>
      </w:r>
      <w:r>
        <w:rPr>
          <w:vertAlign w:val="subscript"/>
        </w:rPr>
        <w:t>N</w:t>
      </w:r>
      <w:r>
        <w:t>, overload I &gt; I</w:t>
      </w:r>
      <w:r>
        <w:rPr>
          <w:vertAlign w:val="subscript"/>
        </w:rPr>
        <w:t>max</w:t>
      </w:r>
      <w:r>
        <w:t>, trigger bus reset</w:t>
      </w:r>
    </w:p>
    <w:p w14:paraId="6F67C05C" w14:textId="77777777" w:rsidR="00623D08" w:rsidRDefault="00623D08" w:rsidP="00623D08">
      <w:pPr>
        <w:pStyle w:val="BulletPoint01"/>
        <w:numPr>
          <w:ilvl w:val="0"/>
          <w:numId w:val="23"/>
        </w:numPr>
        <w:spacing w:before="0" w:after="120"/>
      </w:pPr>
      <w:r>
        <w:t>Supply voltage: U</w:t>
      </w:r>
      <w:r>
        <w:rPr>
          <w:sz w:val="12"/>
          <w:szCs w:val="12"/>
        </w:rPr>
        <w:t xml:space="preserve">S </w:t>
      </w:r>
      <w:r>
        <w:t>85…265 V AC, 50/60 Hz</w:t>
      </w:r>
    </w:p>
    <w:p w14:paraId="7A4B7F81" w14:textId="77777777" w:rsidR="00623D08" w:rsidRDefault="00623D08" w:rsidP="00623D08">
      <w:pPr>
        <w:pStyle w:val="BulletPoint01"/>
        <w:numPr>
          <w:ilvl w:val="0"/>
          <w:numId w:val="23"/>
        </w:numPr>
        <w:spacing w:before="0" w:after="120"/>
      </w:pPr>
      <w:r>
        <w:t>KNX voltage output: 1 line with integrated choke</w:t>
      </w:r>
    </w:p>
    <w:p w14:paraId="3D678242" w14:textId="77777777" w:rsidR="00623D08" w:rsidRDefault="00623D08" w:rsidP="00623D08">
      <w:pPr>
        <w:pStyle w:val="BulletPoint02"/>
        <w:numPr>
          <w:ilvl w:val="1"/>
          <w:numId w:val="23"/>
        </w:numPr>
        <w:spacing w:after="120"/>
        <w:contextualSpacing/>
      </w:pPr>
      <w:r>
        <w:t>Rated voltage: U</w:t>
      </w:r>
      <w:r>
        <w:rPr>
          <w:sz w:val="12"/>
          <w:szCs w:val="12"/>
        </w:rPr>
        <w:t xml:space="preserve">N </w:t>
      </w:r>
      <w:r>
        <w:t>30 V DC +1/-2 V, SELV</w:t>
      </w:r>
    </w:p>
    <w:p w14:paraId="46FCE456" w14:textId="77777777" w:rsidR="00623D08" w:rsidRDefault="00623D08" w:rsidP="00623D08">
      <w:pPr>
        <w:pStyle w:val="BulletPoint01"/>
        <w:numPr>
          <w:ilvl w:val="0"/>
          <w:numId w:val="23"/>
        </w:numPr>
        <w:spacing w:before="0" w:after="120"/>
      </w:pPr>
      <w:r>
        <w:t xml:space="preserve">Power consumption: </w:t>
      </w:r>
    </w:p>
    <w:p w14:paraId="6ED08038" w14:textId="77777777" w:rsidR="00623D08" w:rsidRDefault="00623D08" w:rsidP="00623D08">
      <w:pPr>
        <w:pStyle w:val="BulletPoint02"/>
        <w:numPr>
          <w:ilvl w:val="1"/>
          <w:numId w:val="23"/>
        </w:numPr>
        <w:spacing w:after="120"/>
        <w:contextualSpacing/>
      </w:pPr>
      <w:r>
        <w:t xml:space="preserve">&lt; 30 W (320 mA) </w:t>
      </w:r>
    </w:p>
    <w:p w14:paraId="4FD3E166" w14:textId="77777777" w:rsidR="00623D08" w:rsidRDefault="00623D08" w:rsidP="00623D08">
      <w:pPr>
        <w:pStyle w:val="BulletPoint02"/>
        <w:numPr>
          <w:ilvl w:val="1"/>
          <w:numId w:val="23"/>
        </w:numPr>
        <w:spacing w:after="120"/>
        <w:contextualSpacing/>
      </w:pPr>
      <w:r>
        <w:t>&lt; 55 W (640 mA)</w:t>
      </w:r>
    </w:p>
    <w:p w14:paraId="0E7AE60B" w14:textId="77777777" w:rsidR="00623D08" w:rsidRDefault="00623D08" w:rsidP="00623D08">
      <w:pPr>
        <w:pStyle w:val="BulletPoint01"/>
        <w:numPr>
          <w:ilvl w:val="0"/>
          <w:numId w:val="23"/>
        </w:numPr>
        <w:spacing w:before="0" w:after="120"/>
      </w:pPr>
      <w:r>
        <w:t xml:space="preserve">Nominal power loss: </w:t>
      </w:r>
    </w:p>
    <w:p w14:paraId="1BD7DB43" w14:textId="77777777" w:rsidR="00623D08" w:rsidRDefault="00623D08" w:rsidP="00623D08">
      <w:pPr>
        <w:pStyle w:val="BulletPoint02"/>
        <w:numPr>
          <w:ilvl w:val="1"/>
          <w:numId w:val="23"/>
        </w:numPr>
        <w:spacing w:after="120"/>
        <w:contextualSpacing/>
      </w:pPr>
      <w:r>
        <w:t xml:space="preserve">&lt; 2.5 W (320 mA) </w:t>
      </w:r>
    </w:p>
    <w:p w14:paraId="430353B6" w14:textId="77777777" w:rsidR="00623D08" w:rsidRDefault="00623D08" w:rsidP="00623D08">
      <w:pPr>
        <w:pStyle w:val="BulletPoint02"/>
        <w:numPr>
          <w:ilvl w:val="1"/>
          <w:numId w:val="23"/>
        </w:numPr>
        <w:spacing w:after="120"/>
        <w:contextualSpacing/>
      </w:pPr>
      <w:r>
        <w:t>&lt; 4 W (640 mA)</w:t>
      </w:r>
    </w:p>
    <w:p w14:paraId="71AF33B2" w14:textId="77777777" w:rsidR="00623D08" w:rsidRDefault="00623D08" w:rsidP="00623D08">
      <w:pPr>
        <w:pStyle w:val="BulletPoint01"/>
        <w:numPr>
          <w:ilvl w:val="0"/>
          <w:numId w:val="23"/>
        </w:numPr>
        <w:spacing w:before="0" w:after="120"/>
      </w:pPr>
      <w:r>
        <w:t>Output voltage: 30 V DC +1/-2 V, SELV</w:t>
      </w:r>
    </w:p>
    <w:p w14:paraId="695F37E9" w14:textId="77777777" w:rsidR="00623D08" w:rsidRDefault="00623D08" w:rsidP="00623D08">
      <w:pPr>
        <w:pStyle w:val="BulletPoint01"/>
        <w:numPr>
          <w:ilvl w:val="0"/>
          <w:numId w:val="23"/>
        </w:numPr>
        <w:spacing w:before="0" w:after="120"/>
      </w:pPr>
      <w:r>
        <w:t>Nominal current: 320 mA/640 mA, short-circuit-proof</w:t>
      </w:r>
    </w:p>
    <w:p w14:paraId="04F0D66A" w14:textId="77777777" w:rsidR="00623D08" w:rsidRDefault="00623D08" w:rsidP="00623D08">
      <w:pPr>
        <w:pStyle w:val="BulletPoint01"/>
        <w:numPr>
          <w:ilvl w:val="0"/>
          <w:numId w:val="23"/>
        </w:numPr>
        <w:spacing w:before="0" w:after="120"/>
      </w:pPr>
      <w:r>
        <w:t xml:space="preserve">Sustained short-circuit current: </w:t>
      </w:r>
    </w:p>
    <w:p w14:paraId="265E6226" w14:textId="77777777" w:rsidR="00623D08" w:rsidRDefault="00623D08" w:rsidP="00623D08">
      <w:pPr>
        <w:pStyle w:val="BulletPoint02"/>
        <w:numPr>
          <w:ilvl w:val="1"/>
          <w:numId w:val="23"/>
        </w:numPr>
        <w:spacing w:after="120"/>
        <w:contextualSpacing/>
      </w:pPr>
      <w:r>
        <w:t>&lt; 0.8 A (320 mA)</w:t>
      </w:r>
    </w:p>
    <w:p w14:paraId="0DE803C8" w14:textId="77777777" w:rsidR="00623D08" w:rsidRDefault="00623D08" w:rsidP="00623D08">
      <w:pPr>
        <w:pStyle w:val="BulletPoint02"/>
        <w:numPr>
          <w:ilvl w:val="1"/>
          <w:numId w:val="23"/>
        </w:numPr>
        <w:spacing w:after="120"/>
        <w:contextualSpacing/>
      </w:pPr>
      <w:r>
        <w:t>&lt; 1.4 A (640 mA)</w:t>
      </w:r>
    </w:p>
    <w:p w14:paraId="18E5B712" w14:textId="77777777" w:rsidR="00623D08" w:rsidRDefault="00623D08" w:rsidP="00623D08">
      <w:pPr>
        <w:pStyle w:val="BulletPoint01"/>
        <w:numPr>
          <w:ilvl w:val="0"/>
          <w:numId w:val="23"/>
        </w:numPr>
        <w:spacing w:before="0" w:after="120"/>
      </w:pPr>
      <w:r>
        <w:t>Mains failure back-up time: 200 ms</w:t>
      </w:r>
    </w:p>
    <w:p w14:paraId="3FACF5D8" w14:textId="77777777" w:rsidR="00623D08" w:rsidRDefault="00623D08" w:rsidP="00623D08">
      <w:pPr>
        <w:pStyle w:val="BulletPoint01"/>
        <w:numPr>
          <w:ilvl w:val="0"/>
          <w:numId w:val="23"/>
        </w:numPr>
        <w:spacing w:before="0" w:after="120"/>
      </w:pPr>
      <w:r>
        <w:t>Rated current: I</w:t>
      </w:r>
      <w:r>
        <w:rPr>
          <w:sz w:val="12"/>
          <w:szCs w:val="12"/>
        </w:rPr>
        <w:t xml:space="preserve">N </w:t>
      </w:r>
      <w:r>
        <w:t>320 mA or 640 mA</w:t>
      </w:r>
    </w:p>
    <w:p w14:paraId="6960442C" w14:textId="77777777" w:rsidR="00623D08" w:rsidRDefault="00623D08" w:rsidP="00623D08">
      <w:pPr>
        <w:pStyle w:val="BulletPoint01"/>
        <w:numPr>
          <w:ilvl w:val="0"/>
          <w:numId w:val="23"/>
        </w:numPr>
        <w:spacing w:before="0" w:after="120"/>
      </w:pPr>
      <w:r>
        <w:t>Connection:</w:t>
      </w:r>
    </w:p>
    <w:p w14:paraId="2D242A9F" w14:textId="77777777" w:rsidR="00623D08" w:rsidRDefault="00623D08" w:rsidP="00623D08">
      <w:pPr>
        <w:pStyle w:val="BulletPoint02"/>
        <w:numPr>
          <w:ilvl w:val="1"/>
          <w:numId w:val="23"/>
        </w:numPr>
        <w:spacing w:after="120"/>
        <w:contextualSpacing/>
      </w:pPr>
      <w:r>
        <w:t>Bus connection: Bus connection terminal</w:t>
      </w:r>
    </w:p>
    <w:p w14:paraId="5F83D90C" w14:textId="77777777" w:rsidR="00623D08" w:rsidRDefault="00623D08" w:rsidP="00623D08">
      <w:pPr>
        <w:pStyle w:val="BulletPoint02"/>
        <w:numPr>
          <w:ilvl w:val="1"/>
          <w:numId w:val="23"/>
        </w:numPr>
        <w:spacing w:after="120"/>
        <w:contextualSpacing/>
      </w:pPr>
      <w:r>
        <w:t>Supply connection: Screw terminals</w:t>
      </w:r>
    </w:p>
    <w:p w14:paraId="602A7F8B" w14:textId="77777777" w:rsidR="00623D08" w:rsidRDefault="00623D08" w:rsidP="00623D08">
      <w:pPr>
        <w:pStyle w:val="BulletPoint01"/>
        <w:numPr>
          <w:ilvl w:val="0"/>
          <w:numId w:val="23"/>
        </w:numPr>
        <w:spacing w:before="0" w:after="120"/>
      </w:pPr>
      <w:r>
        <w:t>Type of protection: IP 20, IEC/EN 60 529</w:t>
      </w:r>
    </w:p>
    <w:p w14:paraId="596BDDB2" w14:textId="77777777" w:rsidR="00623D08" w:rsidRDefault="00623D08" w:rsidP="00623D08">
      <w:pPr>
        <w:pStyle w:val="BulletPoint01"/>
        <w:numPr>
          <w:ilvl w:val="0"/>
          <w:numId w:val="23"/>
        </w:numPr>
        <w:spacing w:before="0" w:after="120"/>
        <w:rPr>
          <w:rFonts w:cstheme="minorHAnsi"/>
          <w:sz w:val="20"/>
          <w:szCs w:val="20"/>
        </w:rPr>
      </w:pPr>
      <w:r>
        <w:t>Mounting: 35 mm mounting rail, IEC/EN 60 715</w:t>
      </w:r>
    </w:p>
    <w:p w14:paraId="1A24EC94" w14:textId="77777777" w:rsidR="00623D08" w:rsidRDefault="00623D08" w:rsidP="00623D08">
      <w:pPr>
        <w:pStyle w:val="BulletPoint01"/>
        <w:numPr>
          <w:ilvl w:val="0"/>
          <w:numId w:val="23"/>
        </w:numPr>
        <w:spacing w:before="0" w:after="120"/>
      </w:pPr>
      <w:r>
        <w:t>Width: 4 modules at 18 mm</w:t>
      </w:r>
    </w:p>
    <w:p w14:paraId="1594A75C" w14:textId="77777777" w:rsidR="00623D08" w:rsidRDefault="00623D08" w:rsidP="00623D08">
      <w:pPr>
        <w:pStyle w:val="BulletPoint01"/>
        <w:numPr>
          <w:ilvl w:val="0"/>
          <w:numId w:val="23"/>
        </w:numPr>
        <w:spacing w:before="0" w:after="120"/>
      </w:pPr>
      <w:r>
        <w:t>Manufacturer: ABB</w:t>
      </w:r>
    </w:p>
    <w:p w14:paraId="02E533BE" w14:textId="77777777" w:rsidR="00623D08" w:rsidRDefault="00623D08" w:rsidP="00623D08">
      <w:pPr>
        <w:pStyle w:val="BulletPoint01"/>
        <w:numPr>
          <w:ilvl w:val="0"/>
          <w:numId w:val="23"/>
        </w:numPr>
        <w:spacing w:before="0" w:after="120"/>
        <w:ind w:left="357" w:hanging="357"/>
      </w:pPr>
      <w:r>
        <w:t>Product type (dependent on current): SV/S 30.320.2.1, SV/S 30.640.5.1</w:t>
      </w:r>
    </w:p>
    <w:p w14:paraId="5AB119DA" w14:textId="6680E465" w:rsidR="007C0C3F" w:rsidRDefault="007C0C3F" w:rsidP="00623D08">
      <w:pPr>
        <w:pStyle w:val="BulletPoint01"/>
        <w:spacing w:after="120"/>
      </w:pPr>
      <w:r>
        <w:br w:type="page"/>
      </w:r>
    </w:p>
    <w:p w14:paraId="5739B2FC" w14:textId="0133904A" w:rsidR="007C0C3F" w:rsidRPr="00F86C35" w:rsidRDefault="007C0C3F" w:rsidP="007C0C3F">
      <w:pPr>
        <w:pStyle w:val="berschrift1"/>
        <w:rPr>
          <w:lang w:val="en-US"/>
        </w:rPr>
      </w:pPr>
      <w:bookmarkStart w:id="107" w:name="_Toc401070989"/>
      <w:bookmarkStart w:id="108" w:name="_Toc401072699"/>
      <w:bookmarkStart w:id="109" w:name="_Toc401072928"/>
      <w:bookmarkStart w:id="110" w:name="_Toc401072963"/>
      <w:bookmarkStart w:id="111" w:name="_Toc401073045"/>
      <w:bookmarkStart w:id="112" w:name="_Toc401073078"/>
      <w:bookmarkStart w:id="113" w:name="_Toc401073104"/>
      <w:bookmarkStart w:id="114" w:name="_Toc401073140"/>
      <w:bookmarkStart w:id="115" w:name="_Toc431224808"/>
      <w:r w:rsidRPr="00F86C35">
        <w:rPr>
          <w:lang w:val="en-US"/>
        </w:rPr>
        <w:t xml:space="preserve">Control </w:t>
      </w:r>
      <w:r w:rsidR="00A50742" w:rsidRPr="00F86C35">
        <w:rPr>
          <w:lang w:val="en-US"/>
        </w:rPr>
        <w:t xml:space="preserve">Devices </w:t>
      </w:r>
      <w:r w:rsidRPr="00F86C35">
        <w:rPr>
          <w:lang w:val="en-US"/>
        </w:rPr>
        <w:t>– Switching</w:t>
      </w:r>
      <w:bookmarkEnd w:id="107"/>
      <w:bookmarkEnd w:id="108"/>
      <w:bookmarkEnd w:id="109"/>
      <w:bookmarkEnd w:id="110"/>
      <w:bookmarkEnd w:id="111"/>
      <w:bookmarkEnd w:id="112"/>
      <w:bookmarkEnd w:id="113"/>
      <w:bookmarkEnd w:id="114"/>
      <w:bookmarkEnd w:id="115"/>
    </w:p>
    <w:p w14:paraId="5B9451E0" w14:textId="77777777" w:rsidR="007C0C3F" w:rsidRPr="00685130" w:rsidRDefault="007C0C3F" w:rsidP="00113CF3"/>
    <w:p w14:paraId="6415E087" w14:textId="025B8738" w:rsidR="007C0C3F" w:rsidRDefault="007C0C3F" w:rsidP="007C0C3F">
      <w:pPr>
        <w:pStyle w:val="berschrift2"/>
      </w:pPr>
      <w:bookmarkStart w:id="116" w:name="_Toc372718850"/>
      <w:bookmarkStart w:id="117" w:name="_Toc401070990"/>
      <w:bookmarkStart w:id="118" w:name="_Toc401072700"/>
      <w:bookmarkStart w:id="119" w:name="_Toc401072929"/>
      <w:bookmarkStart w:id="120" w:name="_Toc401072964"/>
      <w:bookmarkStart w:id="121" w:name="_Toc401073046"/>
      <w:bookmarkStart w:id="122" w:name="_Toc401073079"/>
      <w:bookmarkStart w:id="123" w:name="_Toc401073105"/>
      <w:bookmarkStart w:id="124" w:name="_Toc401073141"/>
      <w:bookmarkStart w:id="125" w:name="_Toc431224809"/>
      <w:r w:rsidRPr="002B19B1">
        <w:t xml:space="preserve">Switch </w:t>
      </w:r>
      <w:bookmarkEnd w:id="116"/>
      <w:r w:rsidR="00C5437E">
        <w:t>A</w:t>
      </w:r>
      <w:r w:rsidR="00C5437E" w:rsidRPr="002B19B1">
        <w:t xml:space="preserve">ctuator </w:t>
      </w:r>
      <w:r w:rsidRPr="00C015CB">
        <w:t>16/20 AX</w:t>
      </w:r>
      <w:bookmarkEnd w:id="117"/>
      <w:bookmarkEnd w:id="118"/>
      <w:bookmarkEnd w:id="119"/>
      <w:bookmarkEnd w:id="120"/>
      <w:bookmarkEnd w:id="121"/>
      <w:bookmarkEnd w:id="122"/>
      <w:bookmarkEnd w:id="123"/>
      <w:bookmarkEnd w:id="124"/>
      <w:bookmarkEnd w:id="125"/>
    </w:p>
    <w:p w14:paraId="284ABA20" w14:textId="77777777" w:rsidR="00113CF3" w:rsidRDefault="00113CF3" w:rsidP="00113CF3">
      <w:pPr>
        <w:pStyle w:val="BulletPoint01"/>
        <w:numPr>
          <w:ilvl w:val="0"/>
          <w:numId w:val="23"/>
        </w:numPr>
        <w:spacing w:before="0" w:after="120"/>
      </w:pPr>
      <w:r>
        <w:t xml:space="preserve">Uses potential-free contacts to independently switch 2, 4, 8 or 12 electrical loads via KNX </w:t>
      </w:r>
    </w:p>
    <w:p w14:paraId="55D32DDF" w14:textId="77777777" w:rsidR="00113CF3" w:rsidRDefault="00113CF3" w:rsidP="00113CF3">
      <w:pPr>
        <w:pStyle w:val="BulletPoint01"/>
        <w:numPr>
          <w:ilvl w:val="0"/>
          <w:numId w:val="23"/>
        </w:numPr>
        <w:spacing w:before="0" w:after="120"/>
      </w:pPr>
      <w:r>
        <w:t>Manual operation and display of the switching status. No separate voltage supply necessary. Especially suitable for switching from loads with high surge current, such as lighting with compensatory capacitor or fluorescent lighting loads according to IEC/EN 60 669.</w:t>
      </w:r>
    </w:p>
    <w:p w14:paraId="2193B275" w14:textId="77777777" w:rsidR="00113CF3" w:rsidRDefault="00113CF3" w:rsidP="00113CF3">
      <w:pPr>
        <w:pStyle w:val="BulletPoint01"/>
        <w:numPr>
          <w:ilvl w:val="0"/>
          <w:numId w:val="23"/>
        </w:numPr>
        <w:spacing w:before="0" w:after="120"/>
      </w:pPr>
      <w:r>
        <w:t>With only one application program the following functions for each output can be set separately:</w:t>
      </w:r>
    </w:p>
    <w:p w14:paraId="3A32024E" w14:textId="77777777" w:rsidR="00113CF3" w:rsidRDefault="00113CF3" w:rsidP="00113CF3">
      <w:pPr>
        <w:pStyle w:val="BulletPoint02"/>
        <w:numPr>
          <w:ilvl w:val="1"/>
          <w:numId w:val="23"/>
        </w:numPr>
        <w:spacing w:after="120"/>
        <w:ind w:left="1077" w:hanging="357"/>
        <w:contextualSpacing/>
      </w:pPr>
      <w:r>
        <w:t>Current recognition, current value sending and reaction to current threshold values</w:t>
      </w:r>
    </w:p>
    <w:p w14:paraId="2B8F2EF9" w14:textId="77777777" w:rsidR="00113CF3" w:rsidRDefault="00113CF3" w:rsidP="00113CF3">
      <w:pPr>
        <w:pStyle w:val="BulletPoint02"/>
        <w:numPr>
          <w:ilvl w:val="1"/>
          <w:numId w:val="23"/>
        </w:numPr>
        <w:spacing w:after="120"/>
        <w:contextualSpacing/>
      </w:pPr>
      <w:r>
        <w:t>Time functions, on/off delay</w:t>
      </w:r>
    </w:p>
    <w:p w14:paraId="2F09C89F" w14:textId="77777777" w:rsidR="00113CF3" w:rsidRDefault="00113CF3" w:rsidP="00113CF3">
      <w:pPr>
        <w:pStyle w:val="BulletPoint02"/>
        <w:numPr>
          <w:ilvl w:val="1"/>
          <w:numId w:val="23"/>
        </w:numPr>
        <w:spacing w:after="120"/>
        <w:contextualSpacing/>
      </w:pPr>
      <w:r>
        <w:t>Staircase lighting function with preliminary warning and changeable staircase lighting time</w:t>
      </w:r>
    </w:p>
    <w:p w14:paraId="25623E26" w14:textId="77777777" w:rsidR="00113CF3" w:rsidRDefault="00113CF3" w:rsidP="00113CF3">
      <w:pPr>
        <w:pStyle w:val="BulletPoint02"/>
        <w:numPr>
          <w:ilvl w:val="1"/>
          <w:numId w:val="23"/>
        </w:numPr>
        <w:spacing w:after="120"/>
        <w:contextualSpacing/>
      </w:pPr>
      <w:r>
        <w:t>Recall scenes/presets over 8-bit/1-bit commands</w:t>
      </w:r>
    </w:p>
    <w:p w14:paraId="44F70F19" w14:textId="77777777" w:rsidR="00113CF3" w:rsidRDefault="00113CF3" w:rsidP="00113CF3">
      <w:pPr>
        <w:pStyle w:val="BulletPoint02"/>
        <w:numPr>
          <w:ilvl w:val="1"/>
          <w:numId w:val="23"/>
        </w:numPr>
        <w:spacing w:after="120"/>
        <w:contextualSpacing/>
      </w:pPr>
      <w:r>
        <w:t>Logic functions AND, OR, XOR</w:t>
      </w:r>
    </w:p>
    <w:p w14:paraId="550AFD02" w14:textId="77777777" w:rsidR="00113CF3" w:rsidRDefault="00113CF3" w:rsidP="00113CF3">
      <w:pPr>
        <w:pStyle w:val="BulletPoint02"/>
        <w:numPr>
          <w:ilvl w:val="1"/>
          <w:numId w:val="23"/>
        </w:numPr>
        <w:spacing w:after="120"/>
        <w:contextualSpacing/>
      </w:pPr>
      <w:r>
        <w:t>Status response</w:t>
      </w:r>
    </w:p>
    <w:p w14:paraId="21992825" w14:textId="77777777" w:rsidR="00113CF3" w:rsidRDefault="00113CF3" w:rsidP="00113CF3">
      <w:pPr>
        <w:pStyle w:val="BulletPoint02"/>
        <w:numPr>
          <w:ilvl w:val="1"/>
          <w:numId w:val="23"/>
        </w:numPr>
        <w:spacing w:after="120"/>
        <w:contextualSpacing/>
      </w:pPr>
      <w:r>
        <w:t>Forced control and safety function</w:t>
      </w:r>
    </w:p>
    <w:p w14:paraId="0BA5D4EF" w14:textId="77777777" w:rsidR="00113CF3" w:rsidRDefault="00113CF3" w:rsidP="00113CF3">
      <w:pPr>
        <w:pStyle w:val="BulletPoint02"/>
        <w:numPr>
          <w:ilvl w:val="1"/>
          <w:numId w:val="23"/>
        </w:numPr>
        <w:spacing w:after="120"/>
        <w:contextualSpacing/>
      </w:pPr>
      <w:r>
        <w:t>Reaction to threshold values</w:t>
      </w:r>
    </w:p>
    <w:p w14:paraId="73E67EDB" w14:textId="77777777" w:rsidR="00113CF3" w:rsidRDefault="00113CF3" w:rsidP="00113CF3">
      <w:pPr>
        <w:pStyle w:val="BulletPoint02"/>
        <w:numPr>
          <w:ilvl w:val="1"/>
          <w:numId w:val="23"/>
        </w:numPr>
        <w:spacing w:after="120"/>
        <w:contextualSpacing/>
      </w:pPr>
      <w:r>
        <w:t>Control of electrothermal valve drives (continuous controller)</w:t>
      </w:r>
    </w:p>
    <w:p w14:paraId="6C9D93F0" w14:textId="77777777" w:rsidR="00113CF3" w:rsidRDefault="00113CF3" w:rsidP="00113CF3">
      <w:pPr>
        <w:pStyle w:val="BulletPoint02"/>
        <w:numPr>
          <w:ilvl w:val="1"/>
          <w:numId w:val="23"/>
        </w:numPr>
        <w:spacing w:after="120"/>
        <w:contextualSpacing/>
      </w:pPr>
      <w:r>
        <w:t>Selection of default position on bus voltage failure and recovery</w:t>
      </w:r>
    </w:p>
    <w:p w14:paraId="74414C1B" w14:textId="77777777" w:rsidR="00113CF3" w:rsidRDefault="00113CF3" w:rsidP="00113CF3">
      <w:pPr>
        <w:pStyle w:val="BulletPoint02"/>
        <w:numPr>
          <w:ilvl w:val="1"/>
          <w:numId w:val="23"/>
        </w:numPr>
        <w:spacing w:after="120"/>
        <w:contextualSpacing/>
      </w:pPr>
      <w:r>
        <w:t>Inversion of outputs</w:t>
      </w:r>
    </w:p>
    <w:p w14:paraId="081193A2" w14:textId="77777777" w:rsidR="00113CF3" w:rsidRDefault="00113CF3" w:rsidP="00113CF3">
      <w:pPr>
        <w:pStyle w:val="BulletPoint02"/>
        <w:numPr>
          <w:ilvl w:val="1"/>
          <w:numId w:val="23"/>
        </w:numPr>
        <w:spacing w:after="120"/>
        <w:contextualSpacing/>
      </w:pPr>
      <w:r>
        <w:t>Parameterization of single outputs can be exchanged or copied</w:t>
      </w:r>
    </w:p>
    <w:p w14:paraId="25597004" w14:textId="77777777" w:rsidR="00113CF3" w:rsidRDefault="00113CF3" w:rsidP="00113CF3">
      <w:pPr>
        <w:pStyle w:val="BulletPoint01"/>
        <w:numPr>
          <w:ilvl w:val="0"/>
          <w:numId w:val="23"/>
        </w:numPr>
        <w:spacing w:before="0" w:after="120"/>
      </w:pPr>
      <w:r>
        <w:t>Outputs: 2-12 potential-free floating contacts</w:t>
      </w:r>
    </w:p>
    <w:p w14:paraId="732B0BD6" w14:textId="77777777" w:rsidR="00113CF3" w:rsidRDefault="00113CF3" w:rsidP="00113CF3">
      <w:pPr>
        <w:pStyle w:val="BulletPoint01"/>
        <w:numPr>
          <w:ilvl w:val="0"/>
          <w:numId w:val="23"/>
        </w:numPr>
        <w:spacing w:before="0" w:after="120"/>
      </w:pPr>
      <w:r>
        <w:t>Rated current: 16/20 AX - C-Load (50/60 Hz)</w:t>
      </w:r>
    </w:p>
    <w:p w14:paraId="55720E65" w14:textId="77777777" w:rsidR="00113CF3" w:rsidRDefault="00113CF3" w:rsidP="00113CF3">
      <w:pPr>
        <w:pStyle w:val="BulletPoint01"/>
        <w:numPr>
          <w:ilvl w:val="0"/>
          <w:numId w:val="23"/>
        </w:numPr>
        <w:spacing w:before="0" w:after="120"/>
      </w:pPr>
      <w:r>
        <w:t>Switching capacity:</w:t>
      </w:r>
    </w:p>
    <w:p w14:paraId="139F2A10" w14:textId="77777777" w:rsidR="00113CF3" w:rsidRDefault="00113CF3" w:rsidP="00113CF3">
      <w:pPr>
        <w:pStyle w:val="BulletPoint02"/>
        <w:numPr>
          <w:ilvl w:val="1"/>
          <w:numId w:val="23"/>
        </w:numPr>
        <w:spacing w:after="120"/>
        <w:contextualSpacing/>
      </w:pPr>
      <w:r>
        <w:t xml:space="preserve">According to IEC/EN 60 947-4-1: </w:t>
      </w:r>
      <w:r>
        <w:br/>
        <w:t>16/20 A/AC1 (16 A actuator); 16 A/AC3 (on 230/400 V AC, 16 A actuator)</w:t>
      </w:r>
    </w:p>
    <w:p w14:paraId="5C1D5478" w14:textId="77777777" w:rsidR="00113CF3" w:rsidRDefault="00113CF3" w:rsidP="00113CF3">
      <w:pPr>
        <w:pStyle w:val="BulletPoint02"/>
        <w:numPr>
          <w:ilvl w:val="1"/>
          <w:numId w:val="23"/>
        </w:numPr>
        <w:spacing w:after="120"/>
        <w:contextualSpacing/>
      </w:pPr>
      <w:r>
        <w:t xml:space="preserve">According to IEC/EN 60 669: </w:t>
      </w:r>
      <w:r>
        <w:br/>
        <w:t xml:space="preserve">16/20 AX (16 A actuator), max. capacitive load 200 μF </w:t>
      </w:r>
    </w:p>
    <w:p w14:paraId="6C3E6352" w14:textId="77777777" w:rsidR="00113CF3" w:rsidRDefault="00113CF3" w:rsidP="00113CF3">
      <w:pPr>
        <w:pStyle w:val="BulletPoint01"/>
        <w:numPr>
          <w:ilvl w:val="0"/>
          <w:numId w:val="23"/>
        </w:numPr>
        <w:spacing w:before="0" w:after="120"/>
      </w:pPr>
      <w:r>
        <w:t>Operation: Actuating levers for displaying the switch position and manual operation</w:t>
      </w:r>
    </w:p>
    <w:p w14:paraId="307537ED" w14:textId="77777777" w:rsidR="00113CF3" w:rsidRDefault="00113CF3" w:rsidP="00113CF3">
      <w:pPr>
        <w:pStyle w:val="BulletPoint01"/>
        <w:numPr>
          <w:ilvl w:val="0"/>
          <w:numId w:val="23"/>
        </w:numPr>
        <w:spacing w:before="0" w:after="120"/>
      </w:pPr>
      <w:r>
        <w:t xml:space="preserve">Connection: </w:t>
      </w:r>
    </w:p>
    <w:p w14:paraId="1BEF51BF" w14:textId="77777777" w:rsidR="00113CF3" w:rsidRDefault="00113CF3" w:rsidP="00113CF3">
      <w:pPr>
        <w:pStyle w:val="BulletPoint02"/>
        <w:numPr>
          <w:ilvl w:val="1"/>
          <w:numId w:val="23"/>
        </w:numPr>
        <w:spacing w:after="120"/>
        <w:contextualSpacing/>
      </w:pPr>
      <w:r>
        <w:t>Load side: Screw terminals with combination head screws for lines, 0.2…6.0 mm² unifilar</w:t>
      </w:r>
    </w:p>
    <w:p w14:paraId="471FCD46" w14:textId="77777777" w:rsidR="00113CF3" w:rsidRDefault="00113CF3" w:rsidP="00113CF3">
      <w:pPr>
        <w:pStyle w:val="BulletPoint02"/>
        <w:numPr>
          <w:ilvl w:val="1"/>
          <w:numId w:val="23"/>
        </w:numPr>
        <w:spacing w:after="120"/>
        <w:contextualSpacing/>
      </w:pPr>
      <w:r>
        <w:t>KNX: Screwless bus connector</w:t>
      </w:r>
    </w:p>
    <w:p w14:paraId="2A12DBCF" w14:textId="77777777" w:rsidR="00113CF3" w:rsidRDefault="00113CF3" w:rsidP="00113CF3">
      <w:pPr>
        <w:pStyle w:val="BulletPoint01"/>
        <w:numPr>
          <w:ilvl w:val="0"/>
          <w:numId w:val="23"/>
        </w:numPr>
        <w:spacing w:before="0" w:after="120"/>
      </w:pPr>
      <w:r>
        <w:t>Type of protection: IP 20, IEC/EN 60 529</w:t>
      </w:r>
    </w:p>
    <w:p w14:paraId="308764D3" w14:textId="77777777" w:rsidR="00113CF3" w:rsidRDefault="00113CF3" w:rsidP="00113CF3">
      <w:pPr>
        <w:pStyle w:val="BulletPoint01"/>
        <w:numPr>
          <w:ilvl w:val="0"/>
          <w:numId w:val="23"/>
        </w:numPr>
        <w:spacing w:before="0" w:after="120"/>
      </w:pPr>
      <w:r>
        <w:t>Mounting: 35 mm mounting rail, IEC/EN 60 715</w:t>
      </w:r>
    </w:p>
    <w:p w14:paraId="5533B736" w14:textId="77777777" w:rsidR="00113CF3" w:rsidRDefault="00113CF3" w:rsidP="00113CF3">
      <w:pPr>
        <w:pStyle w:val="BulletPoint01"/>
        <w:numPr>
          <w:ilvl w:val="0"/>
          <w:numId w:val="23"/>
        </w:numPr>
        <w:spacing w:before="0" w:after="120"/>
      </w:pPr>
      <w:r>
        <w:t>Width: 1 module at 18 mm per output channel</w:t>
      </w:r>
    </w:p>
    <w:p w14:paraId="3C08742D" w14:textId="77777777" w:rsidR="00113CF3" w:rsidRDefault="00113CF3" w:rsidP="00113CF3">
      <w:pPr>
        <w:pStyle w:val="BulletPoint01"/>
        <w:numPr>
          <w:ilvl w:val="0"/>
          <w:numId w:val="23"/>
        </w:numPr>
        <w:spacing w:before="0" w:after="120"/>
      </w:pPr>
      <w:r>
        <w:t>Manufacturer: ABB</w:t>
      </w:r>
    </w:p>
    <w:p w14:paraId="2B5DA8DB" w14:textId="77777777" w:rsidR="00113CF3" w:rsidRDefault="00113CF3" w:rsidP="00113CF3">
      <w:pPr>
        <w:pStyle w:val="BulletPoint01"/>
        <w:numPr>
          <w:ilvl w:val="0"/>
          <w:numId w:val="23"/>
        </w:numPr>
        <w:spacing w:before="0"/>
      </w:pPr>
      <w:r>
        <w:t>Product type (dependent on number of channels): SA/S 2.16.5.1, SA/S 4.16.5.1, SA/S 8.16.5.1, SA/S 12.16.5.1</w:t>
      </w:r>
    </w:p>
    <w:p w14:paraId="5BD14F52" w14:textId="77777777" w:rsidR="007C0C3F" w:rsidRDefault="007C0C3F" w:rsidP="007C0C3F">
      <w:pPr>
        <w:pStyle w:val="BulletPoint01"/>
        <w:spacing w:after="120"/>
      </w:pPr>
      <w:r>
        <w:br w:type="page"/>
      </w:r>
    </w:p>
    <w:p w14:paraId="07DCE0AC" w14:textId="4323B07A" w:rsidR="007C0C3F" w:rsidRDefault="007C0C3F" w:rsidP="007C0C3F">
      <w:pPr>
        <w:pStyle w:val="berschrift1"/>
        <w:rPr>
          <w:lang w:val="en-US"/>
        </w:rPr>
      </w:pPr>
      <w:bookmarkStart w:id="126" w:name="_Toc401070991"/>
      <w:bookmarkStart w:id="127" w:name="_Toc401072701"/>
      <w:bookmarkStart w:id="128" w:name="_Toc401072930"/>
      <w:bookmarkStart w:id="129" w:name="_Toc401072965"/>
      <w:bookmarkStart w:id="130" w:name="_Toc401073047"/>
      <w:bookmarkStart w:id="131" w:name="_Toc401073080"/>
      <w:bookmarkStart w:id="132" w:name="_Toc401073106"/>
      <w:bookmarkStart w:id="133" w:name="_Toc401073142"/>
      <w:bookmarkStart w:id="134" w:name="_Toc369616755"/>
      <w:bookmarkStart w:id="135" w:name="_Toc370112033"/>
      <w:bookmarkStart w:id="136" w:name="_Toc431224810"/>
      <w:r w:rsidRPr="006A0806">
        <w:rPr>
          <w:lang w:val="en-US"/>
        </w:rPr>
        <w:t xml:space="preserve">Control </w:t>
      </w:r>
      <w:r w:rsidR="00A50742">
        <w:rPr>
          <w:lang w:val="en-US"/>
        </w:rPr>
        <w:t>D</w:t>
      </w:r>
      <w:r w:rsidR="00A50742" w:rsidRPr="006A0806">
        <w:rPr>
          <w:lang w:val="en-US"/>
        </w:rPr>
        <w:t xml:space="preserve">evices </w:t>
      </w:r>
      <w:r w:rsidRPr="006A0806">
        <w:rPr>
          <w:lang w:val="en-US"/>
        </w:rPr>
        <w:t xml:space="preserve">– Curtain and </w:t>
      </w:r>
      <w:r w:rsidR="00603B43">
        <w:rPr>
          <w:lang w:val="en-US"/>
        </w:rPr>
        <w:t>B</w:t>
      </w:r>
      <w:r w:rsidRPr="006A0806">
        <w:rPr>
          <w:lang w:val="en-US"/>
        </w:rPr>
        <w:t xml:space="preserve">lind </w:t>
      </w:r>
      <w:r w:rsidR="00603B43">
        <w:rPr>
          <w:lang w:val="en-US"/>
        </w:rPr>
        <w:t>C</w:t>
      </w:r>
      <w:r w:rsidRPr="006A0806">
        <w:rPr>
          <w:lang w:val="en-US"/>
        </w:rPr>
        <w:t>ontrol</w:t>
      </w:r>
      <w:bookmarkEnd w:id="126"/>
      <w:bookmarkEnd w:id="127"/>
      <w:bookmarkEnd w:id="128"/>
      <w:bookmarkEnd w:id="129"/>
      <w:bookmarkEnd w:id="130"/>
      <w:bookmarkEnd w:id="131"/>
      <w:bookmarkEnd w:id="132"/>
      <w:bookmarkEnd w:id="133"/>
      <w:bookmarkEnd w:id="136"/>
    </w:p>
    <w:p w14:paraId="7AE6FFA7" w14:textId="77777777" w:rsidR="00113CF3" w:rsidRPr="00113CF3" w:rsidRDefault="00113CF3" w:rsidP="00113CF3"/>
    <w:p w14:paraId="3FA3DED5" w14:textId="1CB261B8" w:rsidR="007C0C3F" w:rsidRPr="00BC7A50" w:rsidRDefault="007C0C3F" w:rsidP="007C0C3F">
      <w:pPr>
        <w:pStyle w:val="berschrift2"/>
      </w:pPr>
      <w:bookmarkStart w:id="137" w:name="_Toc372718929"/>
      <w:bookmarkStart w:id="138" w:name="_Toc401070992"/>
      <w:bookmarkStart w:id="139" w:name="_Toc401072702"/>
      <w:bookmarkStart w:id="140" w:name="_Toc401072931"/>
      <w:bookmarkStart w:id="141" w:name="_Toc401072966"/>
      <w:bookmarkStart w:id="142" w:name="_Toc401073048"/>
      <w:bookmarkStart w:id="143" w:name="_Toc401073081"/>
      <w:bookmarkStart w:id="144" w:name="_Toc401073107"/>
      <w:bookmarkStart w:id="145" w:name="_Toc401073143"/>
      <w:bookmarkStart w:id="146" w:name="_Toc369616756"/>
      <w:bookmarkStart w:id="147" w:name="_Toc370112034"/>
      <w:bookmarkStart w:id="148" w:name="_Toc431224811"/>
      <w:bookmarkEnd w:id="134"/>
      <w:bookmarkEnd w:id="135"/>
      <w:r>
        <w:t>Blind/</w:t>
      </w:r>
      <w:r w:rsidR="00BD710B">
        <w:t>C</w:t>
      </w:r>
      <w:r>
        <w:t>urtain/</w:t>
      </w:r>
      <w:r w:rsidR="00BD710B">
        <w:t>S</w:t>
      </w:r>
      <w:r>
        <w:t xml:space="preserve">hutter </w:t>
      </w:r>
      <w:r w:rsidR="00BD710B">
        <w:t xml:space="preserve">Control </w:t>
      </w:r>
      <w:bookmarkEnd w:id="137"/>
      <w:bookmarkEnd w:id="138"/>
      <w:bookmarkEnd w:id="139"/>
      <w:bookmarkEnd w:id="140"/>
      <w:bookmarkEnd w:id="141"/>
      <w:bookmarkEnd w:id="142"/>
      <w:bookmarkEnd w:id="143"/>
      <w:bookmarkEnd w:id="144"/>
      <w:bookmarkEnd w:id="145"/>
      <w:r w:rsidR="00BD710B">
        <w:t xml:space="preserve">Actuator </w:t>
      </w:r>
      <w:r w:rsidR="00C763CA">
        <w:t>with M</w:t>
      </w:r>
      <w:r w:rsidR="00C3648D">
        <w:t xml:space="preserve">anual </w:t>
      </w:r>
      <w:r w:rsidR="00C763CA">
        <w:t>O</w:t>
      </w:r>
      <w:r w:rsidR="00C3648D">
        <w:t>peration</w:t>
      </w:r>
      <w:bookmarkEnd w:id="148"/>
    </w:p>
    <w:p w14:paraId="7919DA5A" w14:textId="77777777" w:rsidR="00FE0F09" w:rsidRPr="00046A4E" w:rsidRDefault="00FE0F09" w:rsidP="00FE0F09">
      <w:pPr>
        <w:pStyle w:val="BulletPoint01"/>
        <w:spacing w:before="0" w:after="120"/>
        <w:ind w:left="360" w:hanging="360"/>
      </w:pPr>
      <w:r w:rsidRPr="00046A4E">
        <w:t>To control up to 2, 4 or 8 independent blind and roller shutter drives or curtains and ventilation flaps (230 V AC) with manual operation and displaying LEDs for each channel. Mutually, mechanically interlocked outputs are available, and power supply is provided only via bus voltage.</w:t>
      </w:r>
    </w:p>
    <w:p w14:paraId="6FDA94BF" w14:textId="77777777" w:rsidR="00FE0F09" w:rsidRPr="00046A4E" w:rsidRDefault="00FE0F09" w:rsidP="00FE0F09">
      <w:pPr>
        <w:pStyle w:val="BulletPoint01"/>
        <w:spacing w:before="0" w:after="120"/>
        <w:ind w:left="360" w:hanging="360"/>
      </w:pPr>
      <w:r w:rsidRPr="00046A4E">
        <w:rPr>
          <w:bCs/>
        </w:rPr>
        <w:t>Functions of the application program:</w:t>
      </w:r>
    </w:p>
    <w:p w14:paraId="2F894C83" w14:textId="77777777" w:rsidR="00FE0F09" w:rsidRPr="00046A4E" w:rsidRDefault="00FE0F09" w:rsidP="00FE0F09">
      <w:pPr>
        <w:pStyle w:val="BulletPoint02"/>
        <w:spacing w:after="120"/>
        <w:contextualSpacing/>
      </w:pPr>
      <w:r w:rsidRPr="00046A4E">
        <w:t>Duplicating and changing channel functions</w:t>
      </w:r>
    </w:p>
    <w:p w14:paraId="4149116F" w14:textId="77777777" w:rsidR="00FE0F09" w:rsidRPr="00046A4E" w:rsidRDefault="00FE0F09" w:rsidP="00FE0F09">
      <w:pPr>
        <w:pStyle w:val="BulletPoint02"/>
        <w:spacing w:after="120"/>
        <w:contextualSpacing/>
      </w:pPr>
      <w:r w:rsidRPr="00046A4E">
        <w:t>Time-delayed switching of drives for specific applications</w:t>
      </w:r>
    </w:p>
    <w:p w14:paraId="2B2EB2FB" w14:textId="77777777" w:rsidR="00FE0F09" w:rsidRPr="00046A4E" w:rsidRDefault="00FE0F09" w:rsidP="00FE0F09">
      <w:pPr>
        <w:pStyle w:val="BulletPoint02"/>
        <w:spacing w:after="120"/>
        <w:contextualSpacing/>
      </w:pPr>
      <w:r w:rsidRPr="00046A4E">
        <w:t>Sending and switching delay after bus voltage recovery</w:t>
      </w:r>
    </w:p>
    <w:p w14:paraId="399510FD" w14:textId="77777777" w:rsidR="00FE0F09" w:rsidRPr="00046A4E" w:rsidRDefault="00FE0F09" w:rsidP="00FE0F09">
      <w:pPr>
        <w:pStyle w:val="BulletPoint02"/>
        <w:spacing w:after="120"/>
        <w:contextualSpacing/>
      </w:pPr>
      <w:r w:rsidRPr="00046A4E">
        <w:t>Request status values via object and limited number of telegrams</w:t>
      </w:r>
    </w:p>
    <w:p w14:paraId="26B99087" w14:textId="77777777" w:rsidR="00FE0F09" w:rsidRPr="00046A4E" w:rsidRDefault="00FE0F09" w:rsidP="00FE0F09">
      <w:pPr>
        <w:pStyle w:val="BulletPoint02"/>
        <w:spacing w:after="120"/>
        <w:contextualSpacing/>
      </w:pPr>
      <w:r w:rsidRPr="00046A4E">
        <w:t>Preferred position on bus voltage failure recovery, programming and reset</w:t>
      </w:r>
    </w:p>
    <w:p w14:paraId="37EA63FC" w14:textId="77777777" w:rsidR="00FE0F09" w:rsidRPr="00046A4E" w:rsidRDefault="00FE0F09" w:rsidP="00FE0F09">
      <w:pPr>
        <w:pStyle w:val="BulletPoint02"/>
        <w:spacing w:after="120"/>
        <w:contextualSpacing/>
      </w:pPr>
      <w:r w:rsidRPr="00046A4E">
        <w:t>Disable/enable manual operation, deactivation by time</w:t>
      </w:r>
    </w:p>
    <w:p w14:paraId="360A8554" w14:textId="77777777" w:rsidR="00FE0F09" w:rsidRPr="00046A4E" w:rsidRDefault="00FE0F09" w:rsidP="00FE0F09">
      <w:pPr>
        <w:pStyle w:val="BulletPoint02"/>
        <w:spacing w:after="120"/>
        <w:contextualSpacing/>
      </w:pPr>
      <w:r w:rsidRPr="00046A4E">
        <w:t>Safety function (3 x wind alarm, rain alarm, frost alarm with cyclical monitoring, block and forced operation and reaction on reset of safety function</w:t>
      </w:r>
    </w:p>
    <w:p w14:paraId="4CA9A5A1" w14:textId="77777777" w:rsidR="00FE0F09" w:rsidRPr="00046A4E" w:rsidRDefault="00FE0F09" w:rsidP="00FE0F09">
      <w:pPr>
        <w:pStyle w:val="BulletPoint02"/>
        <w:spacing w:after="120"/>
        <w:contextualSpacing/>
      </w:pPr>
      <w:r w:rsidRPr="00046A4E">
        <w:t>Direct commands for UP/DOWN, STOP/Slat Adjustment are available</w:t>
      </w:r>
    </w:p>
    <w:p w14:paraId="23440195" w14:textId="77777777" w:rsidR="00FE0F09" w:rsidRPr="00046A4E" w:rsidRDefault="00FE0F09" w:rsidP="00FE0F09">
      <w:pPr>
        <w:pStyle w:val="BulletPoint02"/>
        <w:spacing w:after="120"/>
        <w:contextualSpacing/>
      </w:pPr>
      <w:r w:rsidRPr="00046A4E">
        <w:t>Move to position height/slat 0…255</w:t>
      </w:r>
    </w:p>
    <w:p w14:paraId="02FD80C8" w14:textId="77777777" w:rsidR="00FE0F09" w:rsidRPr="00046A4E" w:rsidRDefault="00FE0F09" w:rsidP="00FE0F09">
      <w:pPr>
        <w:pStyle w:val="BulletPoint02"/>
        <w:spacing w:after="120"/>
        <w:contextualSpacing/>
      </w:pPr>
      <w:r w:rsidRPr="00046A4E">
        <w:t>Move to/set preset position 1-4 and 8-bit scene</w:t>
      </w:r>
    </w:p>
    <w:p w14:paraId="52422F5A" w14:textId="77777777" w:rsidR="00FE0F09" w:rsidRPr="00046A4E" w:rsidRDefault="00FE0F09" w:rsidP="00FE0F09">
      <w:pPr>
        <w:pStyle w:val="BulletPoint02"/>
        <w:spacing w:after="120"/>
        <w:contextualSpacing/>
      </w:pPr>
      <w:r w:rsidRPr="00046A4E">
        <w:t>Dead times of blind/shutter adjustable</w:t>
      </w:r>
    </w:p>
    <w:p w14:paraId="501F8077" w14:textId="77777777" w:rsidR="00FE0F09" w:rsidRPr="00046A4E" w:rsidRDefault="00FE0F09" w:rsidP="00FE0F09">
      <w:pPr>
        <w:pStyle w:val="BulletPoint02"/>
        <w:spacing w:after="120"/>
        <w:contextualSpacing/>
      </w:pPr>
      <w:r w:rsidRPr="00046A4E">
        <w:t>Tensioning function for awnings and slot positioning for roller shutters, for example</w:t>
      </w:r>
    </w:p>
    <w:p w14:paraId="63902DDE" w14:textId="77777777" w:rsidR="00FE0F09" w:rsidRPr="00046A4E" w:rsidRDefault="00FE0F09" w:rsidP="00FE0F09">
      <w:pPr>
        <w:pStyle w:val="BulletPoint02"/>
        <w:spacing w:after="120"/>
        <w:contextualSpacing/>
      </w:pPr>
      <w:r w:rsidRPr="00046A4E">
        <w:t>Limited travel range (adjustable for direct and/or automatic commands)</w:t>
      </w:r>
    </w:p>
    <w:p w14:paraId="2D3C9948" w14:textId="77777777" w:rsidR="00FE0F09" w:rsidRPr="00046A4E" w:rsidRDefault="00FE0F09" w:rsidP="00FE0F09">
      <w:pPr>
        <w:pStyle w:val="BulletPoint02"/>
        <w:spacing w:after="120"/>
        <w:contextualSpacing/>
      </w:pPr>
      <w:r w:rsidRPr="00046A4E">
        <w:t>Change on direction and delay times for drives adjustable</w:t>
      </w:r>
    </w:p>
    <w:p w14:paraId="08D12DC2" w14:textId="77777777" w:rsidR="00FE0F09" w:rsidRPr="00046A4E" w:rsidRDefault="00FE0F09" w:rsidP="00FE0F09">
      <w:pPr>
        <w:pStyle w:val="BulletPoint02"/>
        <w:spacing w:after="120"/>
        <w:contextualSpacing/>
      </w:pPr>
      <w:r w:rsidRPr="00046A4E">
        <w:t>Automatic sun protection (position height/slat at sun) and sun tracking</w:t>
      </w:r>
    </w:p>
    <w:p w14:paraId="5BD533B5" w14:textId="77777777" w:rsidR="00FE0F09" w:rsidRPr="00046A4E" w:rsidRDefault="00FE0F09" w:rsidP="00FE0F09">
      <w:pPr>
        <w:pStyle w:val="BulletPoint02"/>
        <w:spacing w:after="120"/>
        <w:contextualSpacing/>
      </w:pPr>
      <w:r w:rsidRPr="00046A4E">
        <w:t>Heating/cooling automatic with overheat control</w:t>
      </w:r>
    </w:p>
    <w:p w14:paraId="1D2D847E" w14:textId="77777777" w:rsidR="00FE0F09" w:rsidRPr="00046A4E" w:rsidRDefault="00FE0F09" w:rsidP="00FE0F09">
      <w:pPr>
        <w:pStyle w:val="BulletPoint02"/>
        <w:spacing w:after="120"/>
        <w:contextualSpacing/>
      </w:pPr>
      <w:r w:rsidRPr="00046A4E">
        <w:t>Status messages: Height/slat 0…255, upper/lower end position, operability, automatic, status information (2</w:t>
      </w:r>
      <w:r w:rsidRPr="00046A4E">
        <w:noBreakHyphen/>
        <w:t>byte)</w:t>
      </w:r>
    </w:p>
    <w:p w14:paraId="7640922A" w14:textId="77777777" w:rsidR="00FE0F09" w:rsidRPr="00046A4E" w:rsidRDefault="00FE0F09" w:rsidP="00FE0F09">
      <w:pPr>
        <w:pStyle w:val="BulletPoint02"/>
        <w:spacing w:after="120"/>
        <w:contextualSpacing/>
      </w:pPr>
      <w:r w:rsidRPr="00046A4E">
        <w:t>Controlling ventilation flaps, switch mode with staircase lighting function</w:t>
      </w:r>
    </w:p>
    <w:p w14:paraId="26343E89" w14:textId="499E94A8" w:rsidR="00FE0F09" w:rsidRPr="00046A4E" w:rsidRDefault="00FE0F09" w:rsidP="00FE0F09">
      <w:pPr>
        <w:pStyle w:val="BulletPoint01"/>
        <w:spacing w:before="0" w:after="120"/>
        <w:ind w:left="360" w:hanging="360"/>
      </w:pPr>
      <w:r w:rsidRPr="00046A4E">
        <w:t xml:space="preserve">Outputs: 2, 4 or 8 parallel relay outputs </w:t>
      </w:r>
      <w:r w:rsidR="0019538E">
        <w:t>UP/DOWN</w:t>
      </w:r>
    </w:p>
    <w:p w14:paraId="3D4FC930" w14:textId="77777777" w:rsidR="00FE0F09" w:rsidRPr="00046A4E" w:rsidRDefault="00FE0F09" w:rsidP="00FE0F09">
      <w:pPr>
        <w:pStyle w:val="BulletPoint01"/>
        <w:spacing w:before="0" w:after="120"/>
        <w:ind w:left="360" w:hanging="360"/>
      </w:pPr>
      <w:r w:rsidRPr="00046A4E">
        <w:t>Power consumption: &lt; 250 mW</w:t>
      </w:r>
    </w:p>
    <w:p w14:paraId="38E611DA" w14:textId="77777777" w:rsidR="00FE0F09" w:rsidRPr="00046A4E" w:rsidRDefault="00FE0F09" w:rsidP="00FE0F09">
      <w:pPr>
        <w:pStyle w:val="BulletPoint01"/>
        <w:spacing w:before="0" w:after="120"/>
        <w:ind w:left="360" w:hanging="360"/>
      </w:pPr>
      <w:r w:rsidRPr="00046A4E">
        <w:t>Operating voltage: 21…30 V DC via KNX</w:t>
      </w:r>
    </w:p>
    <w:p w14:paraId="6D47A2BF" w14:textId="77777777" w:rsidR="00FE0F09" w:rsidRPr="00046A4E" w:rsidRDefault="00FE0F09" w:rsidP="00FE0F09">
      <w:pPr>
        <w:pStyle w:val="BulletPoint01"/>
        <w:spacing w:before="0" w:after="120"/>
        <w:ind w:left="360" w:hanging="360"/>
      </w:pPr>
      <w:r w:rsidRPr="00046A4E">
        <w:t>U</w:t>
      </w:r>
      <w:r w:rsidRPr="00046A4E">
        <w:rPr>
          <w:vertAlign w:val="subscript"/>
        </w:rPr>
        <w:t>N</w:t>
      </w:r>
      <w:r w:rsidRPr="00046A4E">
        <w:t xml:space="preserve"> rated voltage: Max. 230 V AC, 45…65 Hz</w:t>
      </w:r>
    </w:p>
    <w:p w14:paraId="703B6F52" w14:textId="77777777" w:rsidR="00FE0F09" w:rsidRPr="00046A4E" w:rsidRDefault="00FE0F09" w:rsidP="00FE0F09">
      <w:pPr>
        <w:pStyle w:val="BulletPoint01"/>
        <w:spacing w:before="0" w:after="120"/>
        <w:ind w:left="360" w:hanging="360"/>
      </w:pPr>
      <w:r w:rsidRPr="00046A4E">
        <w:t>I</w:t>
      </w:r>
      <w:r w:rsidRPr="00046A4E">
        <w:rPr>
          <w:vertAlign w:val="subscript"/>
        </w:rPr>
        <w:t>N</w:t>
      </w:r>
      <w:r w:rsidRPr="00046A4E">
        <w:t xml:space="preserve"> rated current: Max. 6 A</w:t>
      </w:r>
    </w:p>
    <w:p w14:paraId="332A9965" w14:textId="77777777" w:rsidR="00FE0F09" w:rsidRPr="00046A4E" w:rsidRDefault="00FE0F09" w:rsidP="00FE0F09">
      <w:pPr>
        <w:pStyle w:val="BulletPoint01"/>
        <w:spacing w:before="0" w:after="120"/>
        <w:ind w:left="360" w:hanging="360"/>
      </w:pPr>
      <w:r w:rsidRPr="00046A4E">
        <w:t>Operating and displaying elements: 2 LEDs and push-buttons for each channel</w:t>
      </w:r>
    </w:p>
    <w:p w14:paraId="044B943B" w14:textId="77777777" w:rsidR="00FE0F09" w:rsidRPr="00046A4E" w:rsidRDefault="00FE0F09" w:rsidP="00FE0F09">
      <w:pPr>
        <w:pStyle w:val="BulletPoint01"/>
        <w:spacing w:before="0" w:after="120"/>
        <w:ind w:left="360" w:hanging="360"/>
      </w:pPr>
      <w:r w:rsidRPr="00046A4E">
        <w:t>Connection</w:t>
      </w:r>
    </w:p>
    <w:p w14:paraId="62825B6C" w14:textId="77777777" w:rsidR="00FE0F09" w:rsidRPr="00046A4E" w:rsidRDefault="00FE0F09" w:rsidP="00FE0F09">
      <w:pPr>
        <w:pStyle w:val="BulletPoint02"/>
        <w:spacing w:after="120"/>
        <w:contextualSpacing/>
      </w:pPr>
      <w:r w:rsidRPr="00046A4E">
        <w:t>Outputs: Screw terminals with combination head screws</w:t>
      </w:r>
    </w:p>
    <w:p w14:paraId="3DFA1CB8" w14:textId="77777777" w:rsidR="00FE0F09" w:rsidRPr="00046A4E" w:rsidRDefault="00FE0F09" w:rsidP="00FE0F09">
      <w:pPr>
        <w:pStyle w:val="BulletPoint02"/>
        <w:spacing w:after="120"/>
        <w:contextualSpacing/>
      </w:pPr>
      <w:r w:rsidRPr="00046A4E">
        <w:t>Bus: Screwless bus connection terminal</w:t>
      </w:r>
    </w:p>
    <w:p w14:paraId="3F2C9A8E" w14:textId="77777777" w:rsidR="00FE0F09" w:rsidRPr="00046A4E" w:rsidRDefault="00FE0F09" w:rsidP="00FE0F09">
      <w:pPr>
        <w:pStyle w:val="BulletPoint01"/>
        <w:spacing w:before="0" w:after="120"/>
      </w:pPr>
      <w:r w:rsidRPr="00046A4E">
        <w:t>Type of protection: IP 20, IEC/EN 60 529</w:t>
      </w:r>
    </w:p>
    <w:p w14:paraId="2D322004" w14:textId="77777777" w:rsidR="00FE0F09" w:rsidRPr="00046A4E" w:rsidRDefault="00FE0F09" w:rsidP="00FE0F09">
      <w:pPr>
        <w:pStyle w:val="BulletPoint01"/>
        <w:spacing w:before="0" w:after="120"/>
      </w:pPr>
      <w:r w:rsidRPr="00046A4E">
        <w:t>Mounting: 35 mm mounting rail, IEC/EN 60 715</w:t>
      </w:r>
    </w:p>
    <w:p w14:paraId="7702F88A" w14:textId="77777777" w:rsidR="00FE0F09" w:rsidRPr="00046A4E" w:rsidRDefault="00FE0F09" w:rsidP="00FE0F09">
      <w:pPr>
        <w:pStyle w:val="BulletPoint01"/>
        <w:spacing w:before="0" w:after="120"/>
        <w:ind w:left="360" w:hanging="360"/>
      </w:pPr>
      <w:r w:rsidRPr="00046A4E">
        <w:t>Width: 4 or 8 modules at 18 mm</w:t>
      </w:r>
    </w:p>
    <w:p w14:paraId="4805C416" w14:textId="77777777" w:rsidR="00FE0F09" w:rsidRPr="00046A4E" w:rsidRDefault="00FE0F09" w:rsidP="00FE0F09">
      <w:pPr>
        <w:pStyle w:val="BulletPoint01"/>
        <w:spacing w:before="0" w:after="120"/>
        <w:ind w:left="360" w:hanging="360"/>
      </w:pPr>
      <w:r w:rsidRPr="00046A4E">
        <w:t>Manufacturer: ABB</w:t>
      </w:r>
    </w:p>
    <w:p w14:paraId="5C3FFCA4" w14:textId="204066DF" w:rsidR="00C3648D" w:rsidRPr="00AB4DBC" w:rsidRDefault="00FE0F09" w:rsidP="00FE0F09">
      <w:pPr>
        <w:pStyle w:val="BulletPoint01"/>
      </w:pPr>
      <w:r w:rsidRPr="00046A4E">
        <w:t>Product type (dependent on number of channels): JRA/S 2.230.2.1, JRA/S 4.230.2.1, JRA/S 8.230.2.1</w:t>
      </w:r>
    </w:p>
    <w:p w14:paraId="6A824436" w14:textId="77777777" w:rsidR="007C0C3F" w:rsidRDefault="007C0C3F" w:rsidP="007C0C3F">
      <w:pPr>
        <w:rPr>
          <w:rFonts w:ascii="Arial" w:eastAsia="Arial" w:hAnsi="Arial" w:cs="Arial"/>
          <w:b/>
        </w:rPr>
      </w:pPr>
      <w:r>
        <w:br w:type="page"/>
      </w:r>
    </w:p>
    <w:p w14:paraId="227FAA8E" w14:textId="4EACAA52" w:rsidR="007C0C3F" w:rsidRDefault="007C0C3F" w:rsidP="007C0C3F">
      <w:pPr>
        <w:pStyle w:val="berschrift2"/>
      </w:pPr>
      <w:bookmarkStart w:id="149" w:name="_Toc372718860"/>
      <w:bookmarkStart w:id="150" w:name="_Toc401070993"/>
      <w:bookmarkStart w:id="151" w:name="_Toc401072703"/>
      <w:bookmarkStart w:id="152" w:name="_Toc401072932"/>
      <w:bookmarkStart w:id="153" w:name="_Toc401072967"/>
      <w:bookmarkStart w:id="154" w:name="_Toc401073049"/>
      <w:bookmarkStart w:id="155" w:name="_Toc401073082"/>
      <w:bookmarkStart w:id="156" w:name="_Toc401073108"/>
      <w:bookmarkStart w:id="157" w:name="_Toc401073144"/>
      <w:bookmarkStart w:id="158" w:name="_Toc431224812"/>
      <w:r>
        <w:t xml:space="preserve">KNX </w:t>
      </w:r>
      <w:r w:rsidR="00C06DB1">
        <w:t xml:space="preserve">Weather </w:t>
      </w:r>
      <w:bookmarkEnd w:id="149"/>
      <w:bookmarkEnd w:id="150"/>
      <w:bookmarkEnd w:id="151"/>
      <w:bookmarkEnd w:id="152"/>
      <w:bookmarkEnd w:id="153"/>
      <w:bookmarkEnd w:id="154"/>
      <w:bookmarkEnd w:id="155"/>
      <w:bookmarkEnd w:id="156"/>
      <w:bookmarkEnd w:id="157"/>
      <w:r w:rsidR="00C06DB1">
        <w:t>S</w:t>
      </w:r>
      <w:r w:rsidR="00C06DB1" w:rsidRPr="004A6B05">
        <w:t>ystem</w:t>
      </w:r>
      <w:bookmarkEnd w:id="158"/>
    </w:p>
    <w:p w14:paraId="413272BA" w14:textId="77777777" w:rsidR="00FE0F09" w:rsidRDefault="00FE0F09" w:rsidP="00FE0F09">
      <w:pPr>
        <w:pStyle w:val="BulletPoint01"/>
        <w:numPr>
          <w:ilvl w:val="0"/>
          <w:numId w:val="23"/>
        </w:numPr>
        <w:spacing w:before="0" w:after="120"/>
      </w:pPr>
      <w:bookmarkStart w:id="159" w:name="_Toc401070994"/>
      <w:bookmarkStart w:id="160" w:name="_Toc401072704"/>
      <w:bookmarkStart w:id="161" w:name="_Toc401072933"/>
      <w:bookmarkStart w:id="162" w:name="_Toc401072968"/>
      <w:bookmarkStart w:id="163" w:name="_Toc401073050"/>
      <w:bookmarkStart w:id="164" w:name="_Toc401073083"/>
      <w:bookmarkStart w:id="165" w:name="_Toc401073109"/>
      <w:bookmarkStart w:id="166" w:name="_Toc401073145"/>
      <w:bookmarkEnd w:id="146"/>
      <w:bookmarkEnd w:id="147"/>
      <w:r>
        <w:t>A weather system shall comprise of 2 units:</w:t>
      </w:r>
    </w:p>
    <w:p w14:paraId="4768244F" w14:textId="77777777" w:rsidR="00FE0F09" w:rsidRDefault="00FE0F09" w:rsidP="00FE0F09">
      <w:pPr>
        <w:pStyle w:val="BulletPoint02"/>
        <w:numPr>
          <w:ilvl w:val="1"/>
          <w:numId w:val="23"/>
        </w:numPr>
        <w:spacing w:after="120"/>
        <w:ind w:left="1077" w:hanging="357"/>
        <w:contextualSpacing/>
      </w:pPr>
      <w:r>
        <w:rPr>
          <w:bCs/>
        </w:rPr>
        <w:t>Weather Sensor</w:t>
      </w:r>
      <w:r>
        <w:t>: The Weather Sensor is used with the Weather Unit installed in KNX systems. The Weather Sensor allows the measurement of wind, brightness in three directions, rain incl. heating, temperatures, GPS-based date and time. The integrated power supply of the Weather Unit directly supplies power to the Weather Sensor.</w:t>
      </w:r>
    </w:p>
    <w:p w14:paraId="0145C345" w14:textId="77777777" w:rsidR="00FE0F09" w:rsidRDefault="00FE0F09" w:rsidP="00FE0F09">
      <w:pPr>
        <w:pStyle w:val="BulletPoint02"/>
        <w:numPr>
          <w:ilvl w:val="1"/>
          <w:numId w:val="23"/>
        </w:numPr>
        <w:spacing w:after="120"/>
        <w:ind w:left="1077" w:hanging="357"/>
        <w:contextualSpacing/>
      </w:pPr>
      <w:r>
        <w:rPr>
          <w:bCs/>
        </w:rPr>
        <w:t>Weather Unit</w:t>
      </w:r>
      <w:r>
        <w:t>: The Weather Sensor is connected to the Weather Unit. The Weather Unit collects and elaborates data from the Weather Sensor. The Weather Sensor provides data on wind speed, brightness in three directions, twilight, rain, temperature, as well as information about day/night, date and time. The Weather Sensor is directly supplied with power through the integrated power supply. A temperature sensor, type PT1000 is connectable.</w:t>
      </w:r>
    </w:p>
    <w:p w14:paraId="6C60D600" w14:textId="77777777" w:rsidR="00FE0F09" w:rsidRDefault="00FE0F09" w:rsidP="00FE0F09">
      <w:pPr>
        <w:pStyle w:val="BulletPoint01"/>
        <w:numPr>
          <w:ilvl w:val="0"/>
          <w:numId w:val="23"/>
        </w:numPr>
        <w:spacing w:before="0" w:after="120"/>
      </w:pPr>
      <w:r>
        <w:t>The Weather Unit and the Weather Sensor are synchronized. An additional heat transformer is not required.</w:t>
      </w:r>
    </w:p>
    <w:p w14:paraId="59FEB716" w14:textId="77777777" w:rsidR="00FE0F09" w:rsidRDefault="00FE0F09" w:rsidP="00FE0F09">
      <w:pPr>
        <w:pStyle w:val="BulletPoint01"/>
        <w:numPr>
          <w:ilvl w:val="0"/>
          <w:numId w:val="23"/>
        </w:numPr>
        <w:spacing w:before="0" w:after="120"/>
      </w:pPr>
      <w:r>
        <w:t>Blinds and sunblinds (awnings) can be retracted in the event of strong wind, or skylights and fanlights can be closed when it starts to rain.</w:t>
      </w:r>
    </w:p>
    <w:p w14:paraId="1BC29A64" w14:textId="77777777" w:rsidR="00FE0F09" w:rsidRDefault="00FE0F09" w:rsidP="00FE0F09">
      <w:pPr>
        <w:pStyle w:val="BulletPoint01"/>
        <w:numPr>
          <w:ilvl w:val="0"/>
          <w:numId w:val="23"/>
        </w:numPr>
        <w:spacing w:before="0" w:after="120"/>
        <w:rPr>
          <w:bCs/>
        </w:rPr>
      </w:pPr>
      <w:r>
        <w:t>Functions of the application program</w:t>
      </w:r>
      <w:r>
        <w:rPr>
          <w:bCs/>
        </w:rPr>
        <w:t>:</w:t>
      </w:r>
    </w:p>
    <w:p w14:paraId="13A9A82D" w14:textId="77777777" w:rsidR="00FE0F09" w:rsidRDefault="00FE0F09" w:rsidP="00FE0F09">
      <w:pPr>
        <w:pStyle w:val="BulletPoint02"/>
        <w:numPr>
          <w:ilvl w:val="1"/>
          <w:numId w:val="23"/>
        </w:numPr>
        <w:spacing w:after="120"/>
        <w:contextualSpacing/>
        <w:rPr>
          <w:b/>
          <w:bCs/>
        </w:rPr>
      </w:pPr>
      <w:r>
        <w:t>The weather system is time-synchronized, with options for summer/winter schedules.</w:t>
      </w:r>
    </w:p>
    <w:p w14:paraId="6EA58283" w14:textId="77777777" w:rsidR="00FE0F09" w:rsidRDefault="00FE0F09" w:rsidP="00FE0F09">
      <w:pPr>
        <w:pStyle w:val="BulletPoint02"/>
        <w:numPr>
          <w:ilvl w:val="1"/>
          <w:numId w:val="23"/>
        </w:numPr>
        <w:spacing w:after="120"/>
        <w:contextualSpacing/>
      </w:pPr>
      <w:r>
        <w:t xml:space="preserve">The Weather Sensor records wind velocity (0...24.0 m/s), rain and brightness in three directions (left, right and center), (0...999 Lux), twilight, temperatures (-30...+ 50 °C), date and time (GPS radio receiver). It only functions in combination with the Weather Unit. </w:t>
      </w:r>
    </w:p>
    <w:p w14:paraId="5E8CD652" w14:textId="77777777" w:rsidR="00FE0F09" w:rsidRDefault="00FE0F09" w:rsidP="00FE0F09">
      <w:pPr>
        <w:pStyle w:val="BulletPoint02"/>
        <w:numPr>
          <w:ilvl w:val="1"/>
          <w:numId w:val="23"/>
        </w:numPr>
        <w:spacing w:after="120"/>
        <w:contextualSpacing/>
      </w:pPr>
      <w:r>
        <w:t>Measured value for the unit: Adjustable as 1-bit values or 2-byte values depending on the type</w:t>
      </w:r>
    </w:p>
    <w:p w14:paraId="5C06F602" w14:textId="77777777" w:rsidR="00FE0F09" w:rsidRDefault="00FE0F09" w:rsidP="00FE0F09">
      <w:pPr>
        <w:pStyle w:val="BulletPoint02"/>
        <w:numPr>
          <w:ilvl w:val="1"/>
          <w:numId w:val="23"/>
        </w:numPr>
        <w:spacing w:after="120"/>
        <w:contextualSpacing/>
      </w:pPr>
      <w:r>
        <w:t>Threshold: 2 per sensor, each with upper and lower limit</w:t>
      </w:r>
    </w:p>
    <w:p w14:paraId="12188BFD" w14:textId="77777777" w:rsidR="00FE0F09" w:rsidRDefault="00FE0F09" w:rsidP="00FE0F09">
      <w:pPr>
        <w:pStyle w:val="BulletPoint02"/>
        <w:numPr>
          <w:ilvl w:val="1"/>
          <w:numId w:val="23"/>
        </w:numPr>
        <w:spacing w:after="120"/>
        <w:contextualSpacing/>
      </w:pPr>
      <w:r>
        <w:t>Logical functions: AND/OR, inversion, each with 4 inputs</w:t>
      </w:r>
    </w:p>
    <w:p w14:paraId="52BF138B" w14:textId="77777777" w:rsidR="00FE0F09" w:rsidRDefault="00FE0F09" w:rsidP="00FE0F09">
      <w:pPr>
        <w:pStyle w:val="BulletPoint02"/>
        <w:numPr>
          <w:ilvl w:val="1"/>
          <w:numId w:val="23"/>
        </w:numPr>
        <w:spacing w:after="120"/>
        <w:contextualSpacing/>
      </w:pPr>
      <w:r>
        <w:t>Memory: 4 memories, 24 values per memory can be stored according to FiFo principle</w:t>
      </w:r>
    </w:p>
    <w:p w14:paraId="075DA2E7" w14:textId="77777777" w:rsidR="00FE0F09" w:rsidRDefault="00FE0F09" w:rsidP="00FE0F09">
      <w:pPr>
        <w:pStyle w:val="BulletPoint01"/>
        <w:numPr>
          <w:ilvl w:val="0"/>
          <w:numId w:val="23"/>
        </w:numPr>
        <w:spacing w:before="0" w:after="120"/>
      </w:pPr>
      <w:r>
        <w:t>Weather Sensor:</w:t>
      </w:r>
    </w:p>
    <w:p w14:paraId="2E3F1E82" w14:textId="77777777" w:rsidR="00FE0F09" w:rsidRDefault="00FE0F09" w:rsidP="00FE0F09">
      <w:pPr>
        <w:pStyle w:val="BulletPoint02"/>
        <w:numPr>
          <w:ilvl w:val="1"/>
          <w:numId w:val="23"/>
        </w:numPr>
        <w:contextualSpacing/>
      </w:pPr>
      <w:r>
        <w:t>Connection:</w:t>
      </w:r>
    </w:p>
    <w:p w14:paraId="4682299B" w14:textId="77777777" w:rsidR="00FE0F09" w:rsidRDefault="00FE0F09" w:rsidP="00FE0F09">
      <w:pPr>
        <w:pStyle w:val="BulletPoint03"/>
        <w:numPr>
          <w:ilvl w:val="0"/>
          <w:numId w:val="24"/>
        </w:numPr>
        <w:ind w:left="1797" w:hanging="357"/>
      </w:pPr>
      <w:r>
        <w:t>1, 2 power supply: 2-pole, 1 plug-in terminals each for solid conductors 0.4 to 1.5 mm Ø, color: black</w:t>
      </w:r>
    </w:p>
    <w:p w14:paraId="0A830AFC" w14:textId="77777777" w:rsidR="00FE0F09" w:rsidRDefault="00FE0F09" w:rsidP="00FE0F09">
      <w:pPr>
        <w:pStyle w:val="BulletPoint03"/>
        <w:numPr>
          <w:ilvl w:val="0"/>
          <w:numId w:val="24"/>
        </w:numPr>
        <w:ind w:left="1797" w:hanging="357"/>
      </w:pPr>
      <w:r>
        <w:t xml:space="preserve">A, B data communication: 2-pole, 4 plug-in terminals each for solid conductors 0.6 to 0.8 mm Ø, </w:t>
      </w:r>
      <w:r>
        <w:br/>
        <w:t>color: white/yellow</w:t>
      </w:r>
    </w:p>
    <w:p w14:paraId="604919B2" w14:textId="77777777" w:rsidR="00FE0F09" w:rsidRDefault="00FE0F09" w:rsidP="00FE0F09">
      <w:pPr>
        <w:pStyle w:val="BulletPoint02"/>
        <w:numPr>
          <w:ilvl w:val="1"/>
          <w:numId w:val="23"/>
        </w:numPr>
        <w:contextualSpacing/>
      </w:pPr>
      <w:r>
        <w:t>Type of protection: IP 44, IEC/EN 60 529</w:t>
      </w:r>
    </w:p>
    <w:p w14:paraId="6F6BABAF" w14:textId="77777777" w:rsidR="00FE0F09" w:rsidRDefault="00FE0F09" w:rsidP="00FE0F09">
      <w:pPr>
        <w:pStyle w:val="BulletPoint02"/>
        <w:numPr>
          <w:ilvl w:val="1"/>
          <w:numId w:val="23"/>
        </w:numPr>
        <w:contextualSpacing/>
      </w:pPr>
      <w:r>
        <w:t>Mounting: Wall mounted</w:t>
      </w:r>
    </w:p>
    <w:p w14:paraId="10A6599B" w14:textId="77777777" w:rsidR="00FE0F09" w:rsidRPr="00FE0F09" w:rsidRDefault="00FE0F09" w:rsidP="00FE0F09">
      <w:pPr>
        <w:pStyle w:val="BulletPoint02"/>
        <w:numPr>
          <w:ilvl w:val="1"/>
          <w:numId w:val="23"/>
        </w:numPr>
        <w:contextualSpacing/>
        <w:rPr>
          <w:lang w:val="fr-FR"/>
        </w:rPr>
      </w:pPr>
      <w:r w:rsidRPr="00FE0F09">
        <w:rPr>
          <w:lang w:val="fr-FR"/>
        </w:rPr>
        <w:t>Dimensions (H x W x D): 109 mm x 121 mm x 227 mm</w:t>
      </w:r>
    </w:p>
    <w:p w14:paraId="58C83AB1" w14:textId="77777777" w:rsidR="00FE0F09" w:rsidRDefault="00FE0F09" w:rsidP="00FE0F09">
      <w:pPr>
        <w:pStyle w:val="BulletPoint02"/>
        <w:numPr>
          <w:ilvl w:val="1"/>
          <w:numId w:val="23"/>
        </w:numPr>
        <w:contextualSpacing/>
        <w:rPr>
          <w:rFonts w:ascii="Arial" w:eastAsia="Arial" w:hAnsi="Arial"/>
        </w:rPr>
      </w:pPr>
      <w:r>
        <w:t xml:space="preserve">Manufacturer: ABB </w:t>
      </w:r>
    </w:p>
    <w:p w14:paraId="148078A9" w14:textId="77777777" w:rsidR="00FE0F09" w:rsidRDefault="00FE0F09" w:rsidP="00FE0F09">
      <w:pPr>
        <w:pStyle w:val="BulletPoint02"/>
        <w:numPr>
          <w:ilvl w:val="1"/>
          <w:numId w:val="23"/>
        </w:numPr>
        <w:spacing w:after="120"/>
        <w:contextualSpacing/>
        <w:rPr>
          <w:rFonts w:ascii="Arial" w:eastAsia="Arial" w:hAnsi="Arial"/>
        </w:rPr>
      </w:pPr>
      <w:r>
        <w:t>Product type: WES/A 3.1</w:t>
      </w:r>
    </w:p>
    <w:p w14:paraId="1FA1B580" w14:textId="77777777" w:rsidR="00FE0F09" w:rsidRDefault="00FE0F09" w:rsidP="00FE0F09">
      <w:pPr>
        <w:pStyle w:val="BulletPoint01"/>
        <w:numPr>
          <w:ilvl w:val="0"/>
          <w:numId w:val="23"/>
        </w:numPr>
        <w:spacing w:before="0" w:after="120"/>
      </w:pPr>
      <w:r>
        <w:t>Weather Unit:</w:t>
      </w:r>
    </w:p>
    <w:p w14:paraId="19BCBBA1" w14:textId="77777777" w:rsidR="00FE0F09" w:rsidRDefault="00FE0F09" w:rsidP="00FE0F09">
      <w:pPr>
        <w:pStyle w:val="BulletPoint02"/>
        <w:numPr>
          <w:ilvl w:val="1"/>
          <w:numId w:val="23"/>
        </w:numPr>
        <w:contextualSpacing/>
      </w:pPr>
      <w:r>
        <w:t>Power supply: 85...265 V AC, 50/60 Hz, 110…240 V DC</w:t>
      </w:r>
    </w:p>
    <w:p w14:paraId="7876D7F1" w14:textId="77777777" w:rsidR="00FE0F09" w:rsidRDefault="00FE0F09" w:rsidP="00FE0F09">
      <w:pPr>
        <w:pStyle w:val="BulletPoint02"/>
        <w:numPr>
          <w:ilvl w:val="1"/>
          <w:numId w:val="23"/>
        </w:numPr>
        <w:contextualSpacing/>
      </w:pPr>
      <w:r>
        <w:t>Output: Voltage supply, data communication</w:t>
      </w:r>
    </w:p>
    <w:p w14:paraId="02472B32" w14:textId="77777777" w:rsidR="00FE0F09" w:rsidRDefault="00FE0F09" w:rsidP="00FE0F09">
      <w:pPr>
        <w:pStyle w:val="BulletPoint02"/>
        <w:numPr>
          <w:ilvl w:val="1"/>
          <w:numId w:val="23"/>
        </w:numPr>
        <w:contextualSpacing/>
      </w:pPr>
      <w:r>
        <w:t>Input: Temperature sensor (PT1000)</w:t>
      </w:r>
    </w:p>
    <w:p w14:paraId="7F50CD57" w14:textId="77777777" w:rsidR="00FE0F09" w:rsidRDefault="00FE0F09" w:rsidP="00FE0F09">
      <w:pPr>
        <w:pStyle w:val="BulletPoint02"/>
        <w:numPr>
          <w:ilvl w:val="1"/>
          <w:numId w:val="23"/>
        </w:numPr>
        <w:contextualSpacing/>
      </w:pPr>
      <w:r>
        <w:t>Connection: Screw terminals</w:t>
      </w:r>
    </w:p>
    <w:p w14:paraId="59E27AF1" w14:textId="77777777" w:rsidR="00FE0F09" w:rsidRDefault="00FE0F09" w:rsidP="00FE0F09">
      <w:pPr>
        <w:pStyle w:val="BulletPoint02"/>
        <w:numPr>
          <w:ilvl w:val="1"/>
          <w:numId w:val="23"/>
        </w:numPr>
        <w:contextualSpacing/>
      </w:pPr>
      <w:r>
        <w:t>Tightening torque: Max. 0.6 Nm</w:t>
      </w:r>
    </w:p>
    <w:p w14:paraId="60935587" w14:textId="77777777" w:rsidR="00FE0F09" w:rsidRDefault="00FE0F09" w:rsidP="00FE0F09">
      <w:pPr>
        <w:pStyle w:val="BulletPoint02"/>
        <w:numPr>
          <w:ilvl w:val="1"/>
          <w:numId w:val="23"/>
        </w:numPr>
        <w:contextualSpacing/>
      </w:pPr>
      <w:r>
        <w:t>KNX: Bus connection terminal</w:t>
      </w:r>
    </w:p>
    <w:p w14:paraId="0F44FE0D" w14:textId="77777777" w:rsidR="00FE0F09" w:rsidRDefault="00FE0F09" w:rsidP="00FE0F09">
      <w:pPr>
        <w:pStyle w:val="BulletPoint02"/>
        <w:numPr>
          <w:ilvl w:val="1"/>
          <w:numId w:val="23"/>
        </w:numPr>
        <w:contextualSpacing/>
      </w:pPr>
      <w:r>
        <w:t>Type of protection: IP 20, IEC/EN 60 529</w:t>
      </w:r>
    </w:p>
    <w:p w14:paraId="64D302AD" w14:textId="77777777" w:rsidR="00FE0F09" w:rsidRDefault="00FE0F09" w:rsidP="00FE0F09">
      <w:pPr>
        <w:pStyle w:val="BulletPoint02"/>
        <w:numPr>
          <w:ilvl w:val="1"/>
          <w:numId w:val="23"/>
        </w:numPr>
        <w:contextualSpacing/>
      </w:pPr>
      <w:r>
        <w:t>Mounting: 35 mm mounting rail, IEC/EN 60 715</w:t>
      </w:r>
    </w:p>
    <w:p w14:paraId="0E1A8B68" w14:textId="77777777" w:rsidR="00FE0F09" w:rsidRDefault="00FE0F09" w:rsidP="00FE0F09">
      <w:pPr>
        <w:pStyle w:val="BulletPoint02"/>
        <w:numPr>
          <w:ilvl w:val="1"/>
          <w:numId w:val="23"/>
        </w:numPr>
        <w:contextualSpacing/>
      </w:pPr>
      <w:r>
        <w:t>Width: 4 modules at 18 mm</w:t>
      </w:r>
    </w:p>
    <w:p w14:paraId="2B62BF1E" w14:textId="77777777" w:rsidR="00FE0F09" w:rsidRDefault="00FE0F09" w:rsidP="00FE0F09">
      <w:pPr>
        <w:pStyle w:val="BulletPoint02"/>
        <w:numPr>
          <w:ilvl w:val="1"/>
          <w:numId w:val="23"/>
        </w:numPr>
        <w:contextualSpacing/>
      </w:pPr>
      <w:r>
        <w:t>Manufacturer: ABB</w:t>
      </w:r>
    </w:p>
    <w:p w14:paraId="064AAD6E" w14:textId="77777777" w:rsidR="00FE0F09" w:rsidRDefault="00FE0F09" w:rsidP="00FE0F09">
      <w:pPr>
        <w:pStyle w:val="BulletPoint02"/>
        <w:numPr>
          <w:ilvl w:val="1"/>
          <w:numId w:val="23"/>
        </w:numPr>
        <w:contextualSpacing/>
      </w:pPr>
      <w:r>
        <w:t>Product type: WZ/S 1.3.1.2</w:t>
      </w:r>
      <w:r>
        <w:br w:type="page"/>
      </w:r>
      <w:bookmarkStart w:id="167" w:name="_Toc369616758"/>
      <w:bookmarkEnd w:id="167"/>
    </w:p>
    <w:p w14:paraId="772FF59E" w14:textId="77777777" w:rsidR="005F74FE" w:rsidRDefault="007C0C3F" w:rsidP="007C0C3F">
      <w:pPr>
        <w:pStyle w:val="berschrift1"/>
      </w:pPr>
      <w:bookmarkStart w:id="168" w:name="_Toc431224813"/>
      <w:r>
        <w:t xml:space="preserve">Control </w:t>
      </w:r>
      <w:r w:rsidR="00A50742">
        <w:t xml:space="preserve">Devices </w:t>
      </w:r>
      <w:r>
        <w:t>– Operation</w:t>
      </w:r>
      <w:bookmarkEnd w:id="159"/>
      <w:bookmarkEnd w:id="160"/>
      <w:bookmarkEnd w:id="161"/>
      <w:bookmarkEnd w:id="162"/>
      <w:bookmarkEnd w:id="163"/>
      <w:bookmarkEnd w:id="164"/>
      <w:bookmarkEnd w:id="165"/>
      <w:bookmarkEnd w:id="166"/>
      <w:bookmarkEnd w:id="168"/>
    </w:p>
    <w:p w14:paraId="2DCD3CCD" w14:textId="77777777" w:rsidR="005F74FE" w:rsidRDefault="005F74FE" w:rsidP="000631C8"/>
    <w:p w14:paraId="08E187B8" w14:textId="77251158" w:rsidR="008D1668" w:rsidRDefault="005F74FE" w:rsidP="00324485">
      <w:pPr>
        <w:pStyle w:val="berschrift2"/>
      </w:pPr>
      <w:bookmarkStart w:id="169" w:name="_Toc431224814"/>
      <w:r>
        <w:t>KNX Push</w:t>
      </w:r>
      <w:r w:rsidR="000631C8">
        <w:t>-</w:t>
      </w:r>
      <w:r w:rsidR="0081480F">
        <w:t>B</w:t>
      </w:r>
      <w:r>
        <w:t>utton Coupling Unit</w:t>
      </w:r>
      <w:bookmarkEnd w:id="169"/>
    </w:p>
    <w:p w14:paraId="33686C4D" w14:textId="29842F77" w:rsidR="00957761" w:rsidRPr="008D1668" w:rsidRDefault="00957761" w:rsidP="008D1668">
      <w:pPr>
        <w:pStyle w:val="BulletPoint01"/>
      </w:pPr>
      <w:r w:rsidRPr="008D1668">
        <w:t>For transmitting switching, push-button, value, dimming and b</w:t>
      </w:r>
      <w:r w:rsidR="000631C8">
        <w:t>lind commands to a KNX actuator</w:t>
      </w:r>
    </w:p>
    <w:p w14:paraId="39B0081A" w14:textId="0C3B591B" w:rsidR="00957761" w:rsidRPr="008D1668" w:rsidRDefault="00957761" w:rsidP="008D1668">
      <w:pPr>
        <w:pStyle w:val="BulletPoint01"/>
      </w:pPr>
      <w:r w:rsidRPr="008D1668">
        <w:t>For the connection of conventional 1- or 2-</w:t>
      </w:r>
      <w:r w:rsidR="000631C8">
        <w:t>fold switch rockers</w:t>
      </w:r>
    </w:p>
    <w:p w14:paraId="0F7471C2" w14:textId="4144CA21" w:rsidR="00957761" w:rsidRPr="008D1668" w:rsidRDefault="00957761" w:rsidP="008D1668">
      <w:pPr>
        <w:pStyle w:val="BulletPoint01"/>
      </w:pPr>
      <w:r w:rsidRPr="008D1668">
        <w:t>For installation in surface</w:t>
      </w:r>
      <w:r w:rsidR="000631C8">
        <w:t>-mounted or flush-mounted boxes</w:t>
      </w:r>
    </w:p>
    <w:p w14:paraId="7309BA7E" w14:textId="77777777" w:rsidR="00957761" w:rsidRPr="008D1668" w:rsidRDefault="00957761" w:rsidP="008D1668">
      <w:pPr>
        <w:pStyle w:val="BulletPoint01"/>
      </w:pPr>
      <w:r w:rsidRPr="008D1668">
        <w:t>With middle position and update interface</w:t>
      </w:r>
    </w:p>
    <w:p w14:paraId="0CB86500" w14:textId="510FA507" w:rsidR="00957761" w:rsidRPr="008D1668" w:rsidRDefault="00957761" w:rsidP="008D1668">
      <w:pPr>
        <w:pStyle w:val="BulletPoint01"/>
      </w:pPr>
      <w:r w:rsidRPr="008D1668">
        <w:t xml:space="preserve">The following </w:t>
      </w:r>
      <w:r w:rsidR="000631C8">
        <w:t>functions</w:t>
      </w:r>
      <w:r w:rsidRPr="008D1668">
        <w:t xml:space="preserve"> are provided for the application module:</w:t>
      </w:r>
    </w:p>
    <w:p w14:paraId="2814773C" w14:textId="152B340F" w:rsidR="00957761" w:rsidRDefault="00957761" w:rsidP="008D1668">
      <w:pPr>
        <w:pStyle w:val="BulletPoint02"/>
      </w:pPr>
      <w:r>
        <w:t>Outputs: Switching, Dimming, Blinds, Value, Push</w:t>
      </w:r>
      <w:r w:rsidR="000631C8">
        <w:t>-</w:t>
      </w:r>
      <w:r>
        <w:t>button, Light scene extension unit, Step switch, Short/long operation, RTC operating mode switchover, Push-button switching, Push-button dimming, Push-button blind, Push-button value sender</w:t>
      </w:r>
    </w:p>
    <w:p w14:paraId="59943804" w14:textId="79CE3D43" w:rsidR="00957761" w:rsidRDefault="00957761" w:rsidP="00312A28">
      <w:pPr>
        <w:pStyle w:val="BulletPoint01"/>
        <w:spacing w:after="120"/>
      </w:pPr>
      <w:r>
        <w:t>Connections: KNX</w:t>
      </w:r>
      <w:r w:rsidR="000631C8">
        <w:t xml:space="preserve"> </w:t>
      </w:r>
      <w:r>
        <w:t>line: Bus connection terminal</w:t>
      </w:r>
    </w:p>
    <w:p w14:paraId="7F5C5F14" w14:textId="014761C9" w:rsidR="00957761" w:rsidRDefault="00957761" w:rsidP="00312A28">
      <w:pPr>
        <w:pStyle w:val="BulletPoint01"/>
        <w:spacing w:after="120"/>
      </w:pPr>
      <w:r>
        <w:t xml:space="preserve">Rated voltage: 24 V, </w:t>
      </w:r>
      <w:r w:rsidR="000631C8">
        <w:t>±</w:t>
      </w:r>
      <w:r>
        <w:t xml:space="preserve"> 5 V</w:t>
      </w:r>
    </w:p>
    <w:p w14:paraId="51FFCFCC" w14:textId="77777777" w:rsidR="00957761" w:rsidRDefault="00957761" w:rsidP="00312A28">
      <w:pPr>
        <w:pStyle w:val="BulletPoint01"/>
        <w:spacing w:after="120"/>
      </w:pPr>
      <w:r>
        <w:t>Inputs: 2/4</w:t>
      </w:r>
    </w:p>
    <w:p w14:paraId="648801D9" w14:textId="77777777" w:rsidR="00957761" w:rsidRDefault="00957761" w:rsidP="00312A28">
      <w:pPr>
        <w:pStyle w:val="BulletPoint01"/>
        <w:spacing w:after="120"/>
      </w:pPr>
      <w:r>
        <w:t>Polling voltage: 24 V, is provided by the device</w:t>
      </w:r>
    </w:p>
    <w:p w14:paraId="46FF0CCB" w14:textId="77777777" w:rsidR="000631C8" w:rsidRDefault="000631C8" w:rsidP="000631C8">
      <w:pPr>
        <w:pStyle w:val="BulletPoint01"/>
      </w:pPr>
      <w:r>
        <w:t>Type of protection: IP 20, IEC/EN 60 529</w:t>
      </w:r>
    </w:p>
    <w:p w14:paraId="48AFD7AC" w14:textId="292FB3ED" w:rsidR="005F74FE" w:rsidRDefault="00957761" w:rsidP="00312A28">
      <w:pPr>
        <w:pStyle w:val="BulletPoint01"/>
        <w:spacing w:after="120"/>
      </w:pPr>
      <w:r>
        <w:t>Temperature range: -25 °C to 45 °C</w:t>
      </w:r>
    </w:p>
    <w:p w14:paraId="7F959986" w14:textId="77777777" w:rsidR="000631C8" w:rsidRPr="00312A28" w:rsidRDefault="000631C8" w:rsidP="000631C8">
      <w:pPr>
        <w:pStyle w:val="BulletPoint01"/>
        <w:spacing w:after="120"/>
        <w:rPr>
          <w:lang w:val="fr-FR"/>
        </w:rPr>
      </w:pPr>
      <w:r w:rsidRPr="00312A28">
        <w:rPr>
          <w:lang w:val="fr-FR"/>
        </w:rPr>
        <w:t>Dimensions (L x W x D): 53 mm x 45 mm x 28 mm</w:t>
      </w:r>
    </w:p>
    <w:p w14:paraId="1F536EC9" w14:textId="1AE73B67" w:rsidR="00957761" w:rsidRDefault="00957761" w:rsidP="00312A28">
      <w:pPr>
        <w:pStyle w:val="BulletPoint01"/>
        <w:spacing w:after="120"/>
      </w:pPr>
      <w:r>
        <w:t>Manufacturer: ABB</w:t>
      </w:r>
    </w:p>
    <w:p w14:paraId="5ECDDEBF" w14:textId="7B2F16EB" w:rsidR="00957761" w:rsidRDefault="00957761" w:rsidP="00312A28">
      <w:pPr>
        <w:pStyle w:val="BulletPoint01"/>
        <w:spacing w:after="120"/>
      </w:pPr>
      <w:r>
        <w:t>Product types: 6108/01 (1</w:t>
      </w:r>
      <w:r w:rsidR="000631C8">
        <w:t>-</w:t>
      </w:r>
      <w:r>
        <w:t>/2-</w:t>
      </w:r>
      <w:r w:rsidR="000631C8">
        <w:t>fold</w:t>
      </w:r>
      <w:r>
        <w:t>), 6108/02 (2</w:t>
      </w:r>
      <w:r w:rsidR="000631C8">
        <w:t>-</w:t>
      </w:r>
      <w:r>
        <w:t>/4-</w:t>
      </w:r>
      <w:r w:rsidR="000631C8">
        <w:t>fold</w:t>
      </w:r>
      <w:r>
        <w:t>)</w:t>
      </w:r>
    </w:p>
    <w:p w14:paraId="49E0BA85" w14:textId="0559DBE3" w:rsidR="00957761" w:rsidRDefault="00957761">
      <w:pPr>
        <w:rPr>
          <w:rFonts w:ascii="Arial" w:eastAsia="Arial" w:hAnsi="Arial" w:cs="Arial"/>
          <w:noProof/>
          <w:szCs w:val="18"/>
        </w:rPr>
      </w:pPr>
      <w:r>
        <w:br w:type="page"/>
      </w:r>
    </w:p>
    <w:p w14:paraId="6C7B3E24" w14:textId="77777777" w:rsidR="00187DD6" w:rsidRPr="0031404B" w:rsidRDefault="00187DD6" w:rsidP="00187DD6">
      <w:pPr>
        <w:pStyle w:val="berschrift2"/>
        <w:ind w:left="454" w:hanging="454"/>
      </w:pPr>
      <w:bookmarkStart w:id="170" w:name="_Toc423443208"/>
      <w:bookmarkStart w:id="171" w:name="_Toc401070995"/>
      <w:bookmarkStart w:id="172" w:name="_Toc401072705"/>
      <w:bookmarkStart w:id="173" w:name="_Toc401072934"/>
      <w:bookmarkStart w:id="174" w:name="_Toc401072969"/>
      <w:bookmarkStart w:id="175" w:name="_Toc401073051"/>
      <w:bookmarkStart w:id="176" w:name="_Toc401073084"/>
      <w:bookmarkStart w:id="177" w:name="_Toc401073110"/>
      <w:bookmarkStart w:id="178" w:name="_Toc401073146"/>
      <w:bookmarkStart w:id="179" w:name="_Toc401224674"/>
      <w:bookmarkStart w:id="180" w:name="_Toc401654458"/>
      <w:bookmarkStart w:id="181" w:name="_Toc401849732"/>
      <w:bookmarkStart w:id="182" w:name="_Toc431224815"/>
      <w:bookmarkEnd w:id="170"/>
      <w:r w:rsidRPr="0031404B">
        <w:t xml:space="preserve">Universal </w:t>
      </w:r>
      <w:r>
        <w:t>I</w:t>
      </w:r>
      <w:r w:rsidRPr="0031404B">
        <w:t>nterface</w:t>
      </w:r>
      <w:bookmarkEnd w:id="171"/>
      <w:bookmarkEnd w:id="172"/>
      <w:bookmarkEnd w:id="173"/>
      <w:bookmarkEnd w:id="174"/>
      <w:bookmarkEnd w:id="175"/>
      <w:bookmarkEnd w:id="176"/>
      <w:bookmarkEnd w:id="177"/>
      <w:bookmarkEnd w:id="178"/>
      <w:bookmarkEnd w:id="179"/>
      <w:bookmarkEnd w:id="180"/>
      <w:bookmarkEnd w:id="181"/>
      <w:bookmarkEnd w:id="182"/>
      <w:r>
        <w:t xml:space="preserve"> </w:t>
      </w:r>
    </w:p>
    <w:p w14:paraId="6FEFAB26" w14:textId="77777777" w:rsidR="00C75CCD" w:rsidRPr="00046A4E" w:rsidRDefault="00C75CCD" w:rsidP="00C75CCD">
      <w:pPr>
        <w:pStyle w:val="BulletPoint01"/>
        <w:spacing w:before="0" w:after="120"/>
      </w:pPr>
      <w:r w:rsidRPr="00046A4E">
        <w:t>The device has 2/4/12 channels that can be parameterized as inputs or outputs. It is possible to connect conventional push-buttons, floating contacts or LEDs. The scanning voltage for the contacts and the supply voltage for the LEDs are provided by the device. Series resistors for external LEDs are integrated into the device. The Universal Interface is a flush-mounted device and a low cost solution designed in such a way to fit inside conventional electrical back boxes.</w:t>
      </w:r>
    </w:p>
    <w:p w14:paraId="5885C95D" w14:textId="77777777" w:rsidR="00C75CCD" w:rsidRPr="00046A4E" w:rsidRDefault="00C75CCD" w:rsidP="00C75CCD">
      <w:pPr>
        <w:pStyle w:val="BulletPoint01"/>
        <w:spacing w:before="0" w:after="120"/>
        <w:ind w:left="360" w:hanging="360"/>
      </w:pPr>
      <w:r w:rsidRPr="00046A4E">
        <w:t xml:space="preserve">The following functions can be set for each channel separately: </w:t>
      </w:r>
    </w:p>
    <w:p w14:paraId="1F8AD8AB" w14:textId="77777777" w:rsidR="00C75CCD" w:rsidRPr="00046A4E" w:rsidRDefault="00C75CCD" w:rsidP="00C75CCD">
      <w:pPr>
        <w:pStyle w:val="BulletPoint02"/>
        <w:spacing w:after="120"/>
        <w:contextualSpacing/>
      </w:pPr>
      <w:r w:rsidRPr="00046A4E">
        <w:t xml:space="preserve">Switching and dimming of lighting </w:t>
      </w:r>
    </w:p>
    <w:p w14:paraId="2CA6D078" w14:textId="77777777" w:rsidR="00C75CCD" w:rsidRPr="00046A4E" w:rsidRDefault="00C75CCD" w:rsidP="00C75CCD">
      <w:pPr>
        <w:pStyle w:val="BulletPoint02"/>
        <w:spacing w:after="120"/>
        <w:contextualSpacing/>
      </w:pPr>
      <w:r w:rsidRPr="00046A4E">
        <w:t xml:space="preserve">Operation of blinds and roller shutters </w:t>
      </w:r>
    </w:p>
    <w:p w14:paraId="169855DA" w14:textId="77777777" w:rsidR="00C75CCD" w:rsidRPr="00046A4E" w:rsidRDefault="00C75CCD" w:rsidP="00C75CCD">
      <w:pPr>
        <w:pStyle w:val="BulletPoint02"/>
        <w:spacing w:after="120"/>
        <w:contextualSpacing/>
      </w:pPr>
      <w:r w:rsidRPr="00046A4E">
        <w:t xml:space="preserve">Sending of arbitrary values, e.g. temperature values </w:t>
      </w:r>
    </w:p>
    <w:p w14:paraId="6D223FE5" w14:textId="77777777" w:rsidR="00C75CCD" w:rsidRPr="00046A4E" w:rsidRDefault="00C75CCD" w:rsidP="00C75CCD">
      <w:pPr>
        <w:pStyle w:val="BulletPoint02"/>
        <w:spacing w:after="120"/>
        <w:contextualSpacing/>
      </w:pPr>
      <w:r w:rsidRPr="00046A4E">
        <w:t xml:space="preserve">Control and storing of light scenes </w:t>
      </w:r>
    </w:p>
    <w:p w14:paraId="55FA1AC4" w14:textId="77777777" w:rsidR="00C75CCD" w:rsidRPr="00046A4E" w:rsidRDefault="00C75CCD" w:rsidP="00C75CCD">
      <w:pPr>
        <w:pStyle w:val="BulletPoint02"/>
        <w:spacing w:after="120"/>
        <w:contextualSpacing/>
      </w:pPr>
      <w:r w:rsidRPr="00046A4E">
        <w:t xml:space="preserve">Triggering an electronic relay for control of electrothermal valve drive for heating valves </w:t>
      </w:r>
    </w:p>
    <w:p w14:paraId="76E1C4AA" w14:textId="77777777" w:rsidR="00C75CCD" w:rsidRPr="00046A4E" w:rsidRDefault="00C75CCD" w:rsidP="00C75CCD">
      <w:pPr>
        <w:pStyle w:val="BulletPoint02"/>
        <w:spacing w:after="120"/>
        <w:contextualSpacing/>
      </w:pPr>
      <w:r w:rsidRPr="00046A4E">
        <w:t xml:space="preserve">Control/flashing of an LED for feedback of an operation </w:t>
      </w:r>
    </w:p>
    <w:p w14:paraId="4E42AA70" w14:textId="77777777" w:rsidR="00C75CCD" w:rsidRPr="00046A4E" w:rsidRDefault="00C75CCD" w:rsidP="00C75CCD">
      <w:pPr>
        <w:pStyle w:val="BulletPoint02"/>
        <w:spacing w:after="120"/>
        <w:contextualSpacing/>
      </w:pPr>
      <w:r w:rsidRPr="00046A4E">
        <w:t xml:space="preserve">Operation of different loads by multiple push-button actions </w:t>
      </w:r>
    </w:p>
    <w:p w14:paraId="6E916E1D" w14:textId="77777777" w:rsidR="00C75CCD" w:rsidRPr="00046A4E" w:rsidRDefault="00C75CCD" w:rsidP="00C75CCD">
      <w:pPr>
        <w:pStyle w:val="BulletPoint02"/>
        <w:spacing w:after="120"/>
        <w:contextualSpacing/>
      </w:pPr>
      <w:r w:rsidRPr="00046A4E">
        <w:t xml:space="preserve">Operation of several loads in a fixed switching sequence </w:t>
      </w:r>
    </w:p>
    <w:p w14:paraId="5C3A5029" w14:textId="77777777" w:rsidR="00C75CCD" w:rsidRPr="00046A4E" w:rsidRDefault="00C75CCD" w:rsidP="00C75CCD">
      <w:pPr>
        <w:pStyle w:val="BulletPoint02"/>
        <w:spacing w:after="120"/>
        <w:contextualSpacing/>
      </w:pPr>
      <w:r w:rsidRPr="00046A4E">
        <w:t>Reading out of technical contacts (e.g. relays)</w:t>
      </w:r>
    </w:p>
    <w:p w14:paraId="44221806" w14:textId="77777777" w:rsidR="00C75CCD" w:rsidRPr="00046A4E" w:rsidRDefault="00C75CCD" w:rsidP="00C75CCD">
      <w:pPr>
        <w:pStyle w:val="BulletPoint01"/>
        <w:spacing w:before="0" w:after="120"/>
      </w:pPr>
      <w:r w:rsidRPr="00046A4E">
        <w:t>Input:</w:t>
      </w:r>
    </w:p>
    <w:p w14:paraId="6B0083EE" w14:textId="77777777" w:rsidR="00C75CCD" w:rsidRPr="00046A4E" w:rsidRDefault="00C75CCD" w:rsidP="00C75CCD">
      <w:pPr>
        <w:pStyle w:val="BulletPoint02"/>
        <w:spacing w:after="120"/>
        <w:contextualSpacing/>
      </w:pPr>
      <w:r w:rsidRPr="00046A4E">
        <w:t xml:space="preserve">Scanning voltage: 20 V DC </w:t>
      </w:r>
    </w:p>
    <w:p w14:paraId="0DD234EE" w14:textId="77777777" w:rsidR="00C75CCD" w:rsidRPr="00046A4E" w:rsidRDefault="00C75CCD" w:rsidP="00C75CCD">
      <w:pPr>
        <w:pStyle w:val="BulletPoint02"/>
        <w:spacing w:after="120"/>
        <w:contextualSpacing/>
      </w:pPr>
      <w:r w:rsidRPr="00046A4E">
        <w:t xml:space="preserve">Input current: 0.5 mA </w:t>
      </w:r>
    </w:p>
    <w:p w14:paraId="54453E7D" w14:textId="77777777" w:rsidR="00C75CCD" w:rsidRPr="00046A4E" w:rsidRDefault="00C75CCD" w:rsidP="00C75CCD">
      <w:pPr>
        <w:pStyle w:val="BulletPoint01"/>
        <w:spacing w:before="0" w:after="120"/>
        <w:ind w:left="360" w:hanging="360"/>
      </w:pPr>
      <w:r w:rsidRPr="00046A4E">
        <w:t xml:space="preserve">Output: </w:t>
      </w:r>
    </w:p>
    <w:p w14:paraId="7F7B2BCE" w14:textId="77777777" w:rsidR="00C75CCD" w:rsidRPr="00046A4E" w:rsidRDefault="00C75CCD" w:rsidP="00C75CCD">
      <w:pPr>
        <w:pStyle w:val="BulletPoint02"/>
        <w:spacing w:after="120"/>
        <w:contextualSpacing/>
      </w:pPr>
      <w:r w:rsidRPr="00046A4E">
        <w:t xml:space="preserve">Output voltage: 3.3 V DC </w:t>
      </w:r>
    </w:p>
    <w:p w14:paraId="334C7B58" w14:textId="77777777" w:rsidR="00C75CCD" w:rsidRPr="00046A4E" w:rsidRDefault="00C75CCD" w:rsidP="00C75CCD">
      <w:pPr>
        <w:pStyle w:val="BulletPoint02"/>
        <w:spacing w:after="120"/>
        <w:contextualSpacing/>
      </w:pPr>
      <w:r w:rsidRPr="00046A4E">
        <w:t xml:space="preserve">Output current: Max. 2 mA, limited by series resistor </w:t>
      </w:r>
    </w:p>
    <w:p w14:paraId="18249C0A" w14:textId="77777777" w:rsidR="00C75CCD" w:rsidRPr="00046A4E" w:rsidRDefault="00C75CCD" w:rsidP="00C75CCD">
      <w:pPr>
        <w:pStyle w:val="BulletPoint01"/>
        <w:spacing w:before="0" w:after="120"/>
        <w:ind w:left="360" w:hanging="360"/>
      </w:pPr>
      <w:r w:rsidRPr="00046A4E">
        <w:t xml:space="preserve">Connection: </w:t>
      </w:r>
    </w:p>
    <w:p w14:paraId="4F82E088" w14:textId="77777777" w:rsidR="00C75CCD" w:rsidRPr="00046A4E" w:rsidRDefault="00C75CCD" w:rsidP="00C75CCD">
      <w:pPr>
        <w:pStyle w:val="BulletPoint02"/>
        <w:spacing w:after="120"/>
        <w:contextualSpacing/>
      </w:pPr>
      <w:r w:rsidRPr="00046A4E">
        <w:t xml:space="preserve">Inputs/Outputs: </w:t>
      </w:r>
    </w:p>
    <w:p w14:paraId="6AECA462" w14:textId="77777777" w:rsidR="00C75CCD" w:rsidRPr="00046A4E" w:rsidRDefault="00C75CCD" w:rsidP="00C75CCD">
      <w:pPr>
        <w:pStyle w:val="BulletPoint03"/>
        <w:ind w:left="1797" w:hanging="357"/>
      </w:pPr>
      <w:r w:rsidRPr="00046A4E">
        <w:t>4 cables approx. 30 cm long (for 2-fold)</w:t>
      </w:r>
    </w:p>
    <w:p w14:paraId="136B41C9" w14:textId="77777777" w:rsidR="00C75CCD" w:rsidRPr="00046A4E" w:rsidRDefault="00C75CCD" w:rsidP="00C75CCD">
      <w:pPr>
        <w:pStyle w:val="BulletPoint03"/>
        <w:ind w:left="1797" w:hanging="357"/>
      </w:pPr>
      <w:r w:rsidRPr="00046A4E">
        <w:t>6 cables approx. 30 cm long (for 4-fold)</w:t>
      </w:r>
    </w:p>
    <w:p w14:paraId="14C76B01" w14:textId="77777777" w:rsidR="00C75CCD" w:rsidRPr="00046A4E" w:rsidRDefault="00C75CCD" w:rsidP="00C75CCD">
      <w:pPr>
        <w:pStyle w:val="BulletPoint03"/>
        <w:ind w:left="1797" w:hanging="357"/>
      </w:pPr>
      <w:r w:rsidRPr="00046A4E">
        <w:t>18 cables approx. 30 cm long (for 12-fold)</w:t>
      </w:r>
    </w:p>
    <w:p w14:paraId="4160B491" w14:textId="77777777" w:rsidR="00C75CCD" w:rsidRPr="00046A4E" w:rsidRDefault="00C75CCD" w:rsidP="00C75CCD">
      <w:pPr>
        <w:pStyle w:val="BulletPoint03"/>
        <w:ind w:left="1797" w:hanging="357"/>
      </w:pPr>
      <w:r w:rsidRPr="00046A4E">
        <w:t>Each cable can be extended to a maximum of 10 m</w:t>
      </w:r>
    </w:p>
    <w:p w14:paraId="35FC0926" w14:textId="77777777" w:rsidR="00C75CCD" w:rsidRPr="00046A4E" w:rsidRDefault="00C75CCD" w:rsidP="00C75CCD">
      <w:pPr>
        <w:pStyle w:val="BulletPoint02"/>
        <w:spacing w:after="120"/>
        <w:ind w:left="1077" w:hanging="357"/>
        <w:contextualSpacing/>
      </w:pPr>
      <w:r w:rsidRPr="00046A4E">
        <w:t xml:space="preserve">Bus connection: </w:t>
      </w:r>
    </w:p>
    <w:p w14:paraId="20F7D4EB" w14:textId="77777777" w:rsidR="00C75CCD" w:rsidRPr="00046A4E" w:rsidRDefault="00C75CCD" w:rsidP="00C75CCD">
      <w:pPr>
        <w:pStyle w:val="BulletPoint03"/>
        <w:ind w:left="1797" w:hanging="357"/>
      </w:pPr>
      <w:r w:rsidRPr="00046A4E">
        <w:t xml:space="preserve">Bus connection terminal </w:t>
      </w:r>
    </w:p>
    <w:p w14:paraId="5EAFF43D" w14:textId="77777777" w:rsidR="00C75CCD" w:rsidRPr="00046A4E" w:rsidRDefault="00C75CCD" w:rsidP="00C75CCD">
      <w:pPr>
        <w:pStyle w:val="BulletPoint01"/>
        <w:spacing w:before="0" w:after="120"/>
        <w:ind w:left="360" w:hanging="360"/>
      </w:pPr>
      <w:r w:rsidRPr="00046A4E">
        <w:t>Type of protection: IP 20, IEC/EN 60 529</w:t>
      </w:r>
    </w:p>
    <w:p w14:paraId="1F39C332" w14:textId="77777777" w:rsidR="00C75CCD" w:rsidRPr="00046A4E" w:rsidRDefault="00C75CCD" w:rsidP="00C75CCD">
      <w:pPr>
        <w:pStyle w:val="BulletPoint01"/>
        <w:spacing w:before="0" w:after="120"/>
        <w:ind w:left="360" w:hanging="360"/>
        <w:rPr>
          <w:rFonts w:ascii="ArialMT" w:hAnsi="ArialMT" w:cs="ArialMT"/>
          <w:color w:val="auto"/>
        </w:rPr>
      </w:pPr>
      <w:r w:rsidRPr="00046A4E">
        <w:t xml:space="preserve">Mounting: Flush-mounted, </w:t>
      </w:r>
      <w:r w:rsidRPr="00046A4E">
        <w:rPr>
          <w:rFonts w:ascii="ArialMT" w:hAnsi="ArialMT" w:cs="ArialMT"/>
          <w:color w:val="auto"/>
        </w:rPr>
        <w:t>combined wall and joint box, 60 mm</w:t>
      </w:r>
    </w:p>
    <w:p w14:paraId="06021262" w14:textId="77777777" w:rsidR="00C75CCD" w:rsidRPr="00046A4E" w:rsidRDefault="00C75CCD" w:rsidP="00C75CCD">
      <w:pPr>
        <w:pStyle w:val="BulletPoint01"/>
        <w:spacing w:before="0" w:after="120"/>
        <w:ind w:left="360" w:hanging="360"/>
      </w:pPr>
      <w:r w:rsidRPr="00046A4E">
        <w:t>Manufacturer: ABB</w:t>
      </w:r>
    </w:p>
    <w:p w14:paraId="1887FC71" w14:textId="77777777" w:rsidR="00C75CCD" w:rsidRPr="00046A4E" w:rsidRDefault="00C75CCD" w:rsidP="00C75CCD">
      <w:pPr>
        <w:pStyle w:val="BulletPoint01"/>
        <w:spacing w:before="0" w:after="120"/>
        <w:ind w:left="360" w:hanging="360"/>
      </w:pPr>
      <w:r w:rsidRPr="00046A4E">
        <w:t>Product type (dependent on number of channels): US/U 2.2, US/U 4.2, US/U 12.2</w:t>
      </w:r>
    </w:p>
    <w:p w14:paraId="669A42FD" w14:textId="77777777" w:rsidR="00613A2C" w:rsidRDefault="00613A2C" w:rsidP="00613A2C">
      <w:pPr>
        <w:pStyle w:val="BulletPoint01"/>
        <w:numPr>
          <w:ilvl w:val="0"/>
          <w:numId w:val="0"/>
        </w:numPr>
        <w:spacing w:after="120"/>
        <w:rPr>
          <w:rFonts w:ascii="ArialMT" w:hAnsi="ArialMT" w:cs="ArialMT"/>
          <w:color w:val="auto"/>
        </w:rPr>
      </w:pPr>
    </w:p>
    <w:p w14:paraId="1B3FCB9E" w14:textId="77777777" w:rsidR="001D224C" w:rsidRDefault="001D224C">
      <w:pPr>
        <w:rPr>
          <w:rFonts w:ascii="Arial" w:eastAsia="Arial" w:hAnsi="Arial" w:cs="Arial"/>
          <w:b/>
        </w:rPr>
      </w:pPr>
      <w:r>
        <w:br w:type="page"/>
      </w:r>
    </w:p>
    <w:p w14:paraId="29FF6E8C" w14:textId="64175214" w:rsidR="001D224C" w:rsidRDefault="001D224C" w:rsidP="00312A28">
      <w:pPr>
        <w:pStyle w:val="berschrift2"/>
      </w:pPr>
      <w:bookmarkStart w:id="183" w:name="_Toc431224816"/>
      <w:r>
        <w:t>Presence Detector</w:t>
      </w:r>
      <w:bookmarkEnd w:id="183"/>
    </w:p>
    <w:p w14:paraId="5CA20CE3" w14:textId="77777777" w:rsidR="00C75CCD" w:rsidRDefault="00C75CCD" w:rsidP="00C75CCD">
      <w:pPr>
        <w:pStyle w:val="BulletPoint01"/>
        <w:numPr>
          <w:ilvl w:val="0"/>
          <w:numId w:val="23"/>
        </w:numPr>
        <w:spacing w:before="0" w:after="120"/>
      </w:pPr>
      <w:r>
        <w:t>With integrated bus coupler</w:t>
      </w:r>
    </w:p>
    <w:p w14:paraId="4FD55A39" w14:textId="77777777" w:rsidR="00C75CCD" w:rsidRDefault="00C75CCD" w:rsidP="00C75CCD">
      <w:pPr>
        <w:pStyle w:val="BulletPoint01"/>
        <w:numPr>
          <w:ilvl w:val="0"/>
          <w:numId w:val="23"/>
        </w:numPr>
        <w:spacing w:before="0" w:after="120"/>
      </w:pPr>
      <w:r>
        <w:t>Targeted for connection and disconnection of light bands depending on the room brightness</w:t>
      </w:r>
    </w:p>
    <w:p w14:paraId="46F31CEA" w14:textId="77777777" w:rsidR="00C75CCD" w:rsidRDefault="00C75CCD" w:rsidP="00C75CCD">
      <w:pPr>
        <w:pStyle w:val="BulletPoint01"/>
        <w:numPr>
          <w:ilvl w:val="0"/>
          <w:numId w:val="23"/>
        </w:numPr>
        <w:spacing w:before="0" w:after="120"/>
      </w:pPr>
      <w:r>
        <w:t>Applicable as presence or movement detector</w:t>
      </w:r>
    </w:p>
    <w:p w14:paraId="77A91F89" w14:textId="77777777" w:rsidR="00C75CCD" w:rsidRDefault="00C75CCD" w:rsidP="00C75CCD">
      <w:pPr>
        <w:pStyle w:val="BulletPoint01"/>
        <w:numPr>
          <w:ilvl w:val="0"/>
          <w:numId w:val="23"/>
        </w:numPr>
        <w:spacing w:before="0" w:after="120"/>
      </w:pPr>
      <w:r>
        <w:t>Control also possible depending on movement</w:t>
      </w:r>
    </w:p>
    <w:p w14:paraId="2E2BC581" w14:textId="77777777" w:rsidR="00C75CCD" w:rsidRDefault="00C75CCD" w:rsidP="00C75CCD">
      <w:pPr>
        <w:pStyle w:val="BulletPoint01"/>
        <w:numPr>
          <w:ilvl w:val="0"/>
          <w:numId w:val="23"/>
        </w:numPr>
        <w:spacing w:before="0" w:after="120"/>
      </w:pPr>
      <w:r>
        <w:t>Constant light switch with up to 2 independet channels</w:t>
      </w:r>
    </w:p>
    <w:p w14:paraId="6044ADB8" w14:textId="77777777" w:rsidR="00C75CCD" w:rsidRDefault="00C75CCD" w:rsidP="00C75CCD">
      <w:pPr>
        <w:pStyle w:val="BulletPoint01"/>
        <w:numPr>
          <w:ilvl w:val="0"/>
          <w:numId w:val="23"/>
        </w:numPr>
        <w:spacing w:before="0" w:after="120"/>
      </w:pPr>
      <w:r>
        <w:t>Constant light switch with max. 2 outputs for brightness-dependent switching of two light bands in the room</w:t>
      </w:r>
    </w:p>
    <w:p w14:paraId="45C94D1A" w14:textId="77777777" w:rsidR="00C75CCD" w:rsidRDefault="00C75CCD" w:rsidP="00C75CCD">
      <w:pPr>
        <w:pStyle w:val="BulletPoint01"/>
        <w:numPr>
          <w:ilvl w:val="0"/>
          <w:numId w:val="23"/>
        </w:numPr>
        <w:spacing w:before="0" w:after="120"/>
      </w:pPr>
      <w:r>
        <w:t>Detector operation with 2 power off stages</w:t>
      </w:r>
    </w:p>
    <w:p w14:paraId="569FAF71" w14:textId="77777777" w:rsidR="00C75CCD" w:rsidRDefault="00C75CCD" w:rsidP="00C75CCD">
      <w:pPr>
        <w:pStyle w:val="BulletPoint01"/>
        <w:numPr>
          <w:ilvl w:val="0"/>
          <w:numId w:val="23"/>
        </w:numPr>
        <w:spacing w:before="0" w:after="120"/>
      </w:pPr>
      <w:r>
        <w:t>Detector operation with integrated monitoring function</w:t>
      </w:r>
    </w:p>
    <w:p w14:paraId="471A6974" w14:textId="77777777" w:rsidR="00C75CCD" w:rsidRDefault="00C75CCD" w:rsidP="00C75CCD">
      <w:pPr>
        <w:pStyle w:val="BulletPoint01"/>
        <w:numPr>
          <w:ilvl w:val="0"/>
          <w:numId w:val="23"/>
        </w:numPr>
        <w:spacing w:before="0" w:after="120"/>
      </w:pPr>
      <w:r>
        <w:t>Configurable as master or slave</w:t>
      </w:r>
    </w:p>
    <w:p w14:paraId="5B4C5417" w14:textId="77777777" w:rsidR="00C75CCD" w:rsidRDefault="00C75CCD" w:rsidP="00C75CCD">
      <w:pPr>
        <w:pStyle w:val="BulletPoint01"/>
        <w:numPr>
          <w:ilvl w:val="0"/>
          <w:numId w:val="23"/>
        </w:numPr>
        <w:spacing w:before="0" w:after="120"/>
      </w:pPr>
      <w:r>
        <w:t>Configurable operating modes: Automatic, automatic activation or deactivation</w:t>
      </w:r>
    </w:p>
    <w:p w14:paraId="1A42E51A" w14:textId="77777777" w:rsidR="00C75CCD" w:rsidRDefault="00C75CCD" w:rsidP="00C75CCD">
      <w:pPr>
        <w:pStyle w:val="BulletPoint01"/>
        <w:numPr>
          <w:ilvl w:val="0"/>
          <w:numId w:val="23"/>
        </w:numPr>
        <w:spacing w:before="0" w:after="120"/>
      </w:pPr>
      <w:r>
        <w:t>Activation text can be changed using an external communication object</w:t>
      </w:r>
    </w:p>
    <w:p w14:paraId="135BDBC2" w14:textId="77777777" w:rsidR="00C75CCD" w:rsidRDefault="00C75CCD" w:rsidP="00C75CCD">
      <w:pPr>
        <w:pStyle w:val="BulletPoint01"/>
        <w:numPr>
          <w:ilvl w:val="0"/>
          <w:numId w:val="23"/>
        </w:numPr>
        <w:spacing w:before="0" w:after="120"/>
      </w:pPr>
      <w:r>
        <w:t>Switch-off delay can be changed using an external communication object</w:t>
      </w:r>
    </w:p>
    <w:p w14:paraId="460A55A0" w14:textId="77777777" w:rsidR="00C75CCD" w:rsidRDefault="00C75CCD" w:rsidP="00C75CCD">
      <w:pPr>
        <w:pStyle w:val="BulletPoint01"/>
        <w:numPr>
          <w:ilvl w:val="0"/>
          <w:numId w:val="23"/>
        </w:numPr>
        <w:spacing w:before="0" w:after="120"/>
      </w:pPr>
      <w:r>
        <w:t>Ceiling mounting in false ceilings with spring clamps or in solid ceilings in surface-mounting boxes 6131/29-xxx(-500)</w:t>
      </w:r>
    </w:p>
    <w:p w14:paraId="1583C527" w14:textId="77777777" w:rsidR="00C75CCD" w:rsidRDefault="00C75CCD" w:rsidP="00C75CCD">
      <w:pPr>
        <w:pStyle w:val="BulletPoint01"/>
        <w:numPr>
          <w:ilvl w:val="0"/>
          <w:numId w:val="23"/>
        </w:numPr>
        <w:spacing w:before="0" w:after="120"/>
      </w:pPr>
      <w:r>
        <w:t>4 PIR sensors, integrated brightness sensor</w:t>
      </w:r>
    </w:p>
    <w:p w14:paraId="7B2F1D77" w14:textId="77777777" w:rsidR="00C75CCD" w:rsidRDefault="00C75CCD" w:rsidP="00C75CCD">
      <w:pPr>
        <w:pStyle w:val="BulletPoint01"/>
        <w:numPr>
          <w:ilvl w:val="0"/>
          <w:numId w:val="23"/>
        </w:numPr>
        <w:spacing w:before="0" w:after="120"/>
      </w:pPr>
      <w:r>
        <w:t>The device can be updated through the bus</w:t>
      </w:r>
    </w:p>
    <w:p w14:paraId="598A5630" w14:textId="77777777" w:rsidR="00C75CCD" w:rsidRDefault="00C75CCD" w:rsidP="00C75CCD">
      <w:pPr>
        <w:pStyle w:val="BulletPoint01"/>
        <w:numPr>
          <w:ilvl w:val="0"/>
          <w:numId w:val="23"/>
        </w:numPr>
        <w:spacing w:before="0" w:after="120"/>
      </w:pPr>
      <w:r>
        <w:t>The presence detector is not suited for alarm indications in VdS-compliant alarm systems.</w:t>
      </w:r>
    </w:p>
    <w:p w14:paraId="2B19684C" w14:textId="77777777" w:rsidR="00C75CCD" w:rsidRDefault="00C75CCD" w:rsidP="00C75CCD">
      <w:pPr>
        <w:pStyle w:val="BulletPoint01"/>
        <w:numPr>
          <w:ilvl w:val="0"/>
          <w:numId w:val="23"/>
        </w:numPr>
        <w:spacing w:before="0" w:after="120"/>
      </w:pPr>
      <w:r>
        <w:t>Detection range (for mounting height 2.5 m, 3 m and 4 m): circular</w:t>
      </w:r>
    </w:p>
    <w:p w14:paraId="08C304ED" w14:textId="77777777" w:rsidR="00C75CCD" w:rsidRDefault="00C75CCD" w:rsidP="00C75CCD">
      <w:pPr>
        <w:pStyle w:val="BulletPoint02"/>
        <w:numPr>
          <w:ilvl w:val="1"/>
          <w:numId w:val="23"/>
        </w:numPr>
        <w:spacing w:after="120"/>
        <w:contextualSpacing/>
      </w:pPr>
      <w:r>
        <w:t>Seated persons Ø: Max. 5 m (8 m), max. 6.5 m (10 m), and max. 9 m (14 m)</w:t>
      </w:r>
    </w:p>
    <w:p w14:paraId="3CA0BF5B" w14:textId="77777777" w:rsidR="00C75CCD" w:rsidRDefault="00C75CCD" w:rsidP="00C75CCD">
      <w:pPr>
        <w:pStyle w:val="BulletPoint02"/>
        <w:numPr>
          <w:ilvl w:val="1"/>
          <w:numId w:val="23"/>
        </w:numPr>
        <w:spacing w:after="120"/>
        <w:contextualSpacing/>
      </w:pPr>
      <w:r>
        <w:t>Walking persons Ø: Max. 6.5 m (10 m), max. 8 m (12 m), and max. 10.5 m (16 m)</w:t>
      </w:r>
    </w:p>
    <w:p w14:paraId="7DD9D5EE" w14:textId="77777777" w:rsidR="00C75CCD" w:rsidRDefault="00C75CCD" w:rsidP="00C75CCD">
      <w:pPr>
        <w:pStyle w:val="BulletPoint01"/>
        <w:numPr>
          <w:ilvl w:val="0"/>
          <w:numId w:val="23"/>
        </w:numPr>
        <w:spacing w:before="0" w:after="120"/>
      </w:pPr>
      <w:r>
        <w:t>Visible height: 16 mm (23 mm)</w:t>
      </w:r>
    </w:p>
    <w:p w14:paraId="28F0FD6E" w14:textId="77777777" w:rsidR="00C75CCD" w:rsidRDefault="00C75CCD" w:rsidP="00C75CCD">
      <w:pPr>
        <w:pStyle w:val="BulletPoint01"/>
        <w:numPr>
          <w:ilvl w:val="0"/>
          <w:numId w:val="23"/>
        </w:numPr>
        <w:spacing w:before="0" w:after="120"/>
      </w:pPr>
      <w:r>
        <w:t>Inputs: External brightness sensor, external movement</w:t>
      </w:r>
    </w:p>
    <w:p w14:paraId="40372314" w14:textId="77777777" w:rsidR="00C75CCD" w:rsidRDefault="00C75CCD" w:rsidP="00C75CCD">
      <w:pPr>
        <w:pStyle w:val="BulletPoint01"/>
        <w:numPr>
          <w:ilvl w:val="0"/>
          <w:numId w:val="23"/>
        </w:numPr>
        <w:spacing w:before="0" w:after="120"/>
      </w:pPr>
      <w:r>
        <w:t>Outputs: Movement detector, constant light switch</w:t>
      </w:r>
    </w:p>
    <w:p w14:paraId="1E497FFF" w14:textId="77777777" w:rsidR="00C75CCD" w:rsidRDefault="00C75CCD" w:rsidP="00C75CCD">
      <w:pPr>
        <w:pStyle w:val="BulletPoint01"/>
        <w:numPr>
          <w:ilvl w:val="0"/>
          <w:numId w:val="23"/>
        </w:numPr>
        <w:spacing w:before="0" w:after="120"/>
      </w:pPr>
      <w:r>
        <w:t>Power supply: Via KNX</w:t>
      </w:r>
      <w:r>
        <w:br/>
        <w:t>KNX line: Bus connection terminal</w:t>
      </w:r>
    </w:p>
    <w:p w14:paraId="04C0294A" w14:textId="77777777" w:rsidR="00C75CCD" w:rsidRDefault="00C75CCD" w:rsidP="00C75CCD">
      <w:pPr>
        <w:pStyle w:val="BulletPoint01"/>
        <w:numPr>
          <w:ilvl w:val="0"/>
          <w:numId w:val="23"/>
        </w:numPr>
        <w:spacing w:before="0" w:after="120"/>
      </w:pPr>
      <w:r>
        <w:t>Type of protection: IP 20, IEC/EN 60 529</w:t>
      </w:r>
    </w:p>
    <w:p w14:paraId="5AFCB294" w14:textId="77777777" w:rsidR="00C75CCD" w:rsidRDefault="00C75CCD" w:rsidP="00C75CCD">
      <w:pPr>
        <w:pStyle w:val="BulletPoint01"/>
        <w:numPr>
          <w:ilvl w:val="0"/>
          <w:numId w:val="23"/>
        </w:numPr>
        <w:spacing w:before="0" w:after="120"/>
      </w:pPr>
      <w:r>
        <w:t>Temperature range: -5 °C to 45 °C</w:t>
      </w:r>
    </w:p>
    <w:p w14:paraId="2B5BC889" w14:textId="77777777" w:rsidR="00C75CCD" w:rsidRDefault="00C75CCD" w:rsidP="00C75CCD">
      <w:pPr>
        <w:pStyle w:val="BulletPoint01"/>
        <w:numPr>
          <w:ilvl w:val="0"/>
          <w:numId w:val="23"/>
        </w:numPr>
        <w:spacing w:before="0" w:after="120"/>
      </w:pPr>
      <w:r>
        <w:t>Brightness limit value: 1…1,000 Lux</w:t>
      </w:r>
    </w:p>
    <w:p w14:paraId="7B28F167" w14:textId="77777777" w:rsidR="00C75CCD" w:rsidRPr="00C75CCD" w:rsidRDefault="00C75CCD" w:rsidP="00C75CCD">
      <w:pPr>
        <w:pStyle w:val="BulletPoint01"/>
        <w:numPr>
          <w:ilvl w:val="0"/>
          <w:numId w:val="23"/>
        </w:numPr>
        <w:spacing w:before="0" w:after="120"/>
        <w:rPr>
          <w:lang w:val="fr-FR"/>
        </w:rPr>
      </w:pPr>
      <w:r w:rsidRPr="00C75CCD">
        <w:rPr>
          <w:lang w:val="fr-FR"/>
        </w:rPr>
        <w:t>Dimensions (L x W x D): 80 mm x 80 mm x 45 mm (91 mm x 91 mm x 45 mm)</w:t>
      </w:r>
    </w:p>
    <w:p w14:paraId="6CC2011D" w14:textId="77777777" w:rsidR="00C75CCD" w:rsidRDefault="00C75CCD" w:rsidP="00C75CCD">
      <w:pPr>
        <w:pStyle w:val="BulletPoint01"/>
        <w:numPr>
          <w:ilvl w:val="0"/>
          <w:numId w:val="23"/>
        </w:numPr>
        <w:spacing w:before="0" w:after="120"/>
      </w:pPr>
      <w:r>
        <w:t>Mounting depth: 29 mm (22 mm)</w:t>
      </w:r>
    </w:p>
    <w:p w14:paraId="69B1A9BF" w14:textId="77777777" w:rsidR="00C75CCD" w:rsidRDefault="00C75CCD" w:rsidP="00C75CCD">
      <w:pPr>
        <w:pStyle w:val="BulletPoint01"/>
        <w:numPr>
          <w:ilvl w:val="0"/>
          <w:numId w:val="23"/>
        </w:numPr>
        <w:spacing w:before="0" w:after="120"/>
      </w:pPr>
      <w:r>
        <w:t>Mounting height: 2…4 m</w:t>
      </w:r>
    </w:p>
    <w:p w14:paraId="5FC9FA19" w14:textId="77777777" w:rsidR="00C75CCD" w:rsidRDefault="00C75CCD" w:rsidP="00C75CCD">
      <w:pPr>
        <w:pStyle w:val="BulletPoint01"/>
        <w:numPr>
          <w:ilvl w:val="0"/>
          <w:numId w:val="23"/>
        </w:numPr>
        <w:spacing w:before="0" w:after="120"/>
      </w:pPr>
      <w:r>
        <w:t>Manufacturer: ABB</w:t>
      </w:r>
    </w:p>
    <w:p w14:paraId="628C78A2" w14:textId="77777777" w:rsidR="00C75CCD" w:rsidRDefault="00C75CCD" w:rsidP="00C75CCD">
      <w:pPr>
        <w:pStyle w:val="BulletPoint01"/>
        <w:numPr>
          <w:ilvl w:val="0"/>
          <w:numId w:val="23"/>
        </w:numPr>
        <w:spacing w:before="0" w:after="120"/>
        <w:ind w:left="357" w:hanging="357"/>
      </w:pPr>
      <w:r>
        <w:t>Product type: 6131/20, 6131/30</w:t>
      </w:r>
    </w:p>
    <w:p w14:paraId="78E4BD2C" w14:textId="77777777" w:rsidR="007C0C3F" w:rsidRDefault="007C0C3F" w:rsidP="007C0C3F">
      <w:pPr>
        <w:rPr>
          <w:rFonts w:ascii="Arial" w:eastAsia="Arial" w:hAnsi="Arial" w:cs="Arial"/>
          <w:szCs w:val="18"/>
        </w:rPr>
      </w:pPr>
      <w:r>
        <w:br w:type="page"/>
      </w:r>
    </w:p>
    <w:p w14:paraId="7A3A46CE" w14:textId="192322C2" w:rsidR="007C0C3F" w:rsidRDefault="004B5F7F" w:rsidP="007C0C3F">
      <w:pPr>
        <w:pStyle w:val="berschrift2"/>
      </w:pPr>
      <w:bookmarkStart w:id="184" w:name="_Toc401070996"/>
      <w:bookmarkStart w:id="185" w:name="_Toc401072706"/>
      <w:bookmarkStart w:id="186" w:name="_Toc401072935"/>
      <w:bookmarkStart w:id="187" w:name="_Toc401072970"/>
      <w:bookmarkStart w:id="188" w:name="_Toc401073052"/>
      <w:bookmarkStart w:id="189" w:name="_Toc401073085"/>
      <w:bookmarkStart w:id="190" w:name="_Toc401073111"/>
      <w:bookmarkStart w:id="191" w:name="_Toc401073147"/>
      <w:bookmarkStart w:id="192" w:name="_Toc431224817"/>
      <w:r>
        <w:t xml:space="preserve">Binary Input with </w:t>
      </w:r>
      <w:r w:rsidR="00C763CA">
        <w:t>W</w:t>
      </w:r>
      <w:r>
        <w:t xml:space="preserve">ide </w:t>
      </w:r>
      <w:r w:rsidR="00C763CA">
        <w:t>R</w:t>
      </w:r>
      <w:r>
        <w:t xml:space="preserve">ange </w:t>
      </w:r>
      <w:r w:rsidR="00C763CA">
        <w:t>I</w:t>
      </w:r>
      <w:r w:rsidR="007C0C3F">
        <w:t>nput</w:t>
      </w:r>
      <w:bookmarkEnd w:id="184"/>
      <w:bookmarkEnd w:id="185"/>
      <w:bookmarkEnd w:id="186"/>
      <w:bookmarkEnd w:id="187"/>
      <w:bookmarkEnd w:id="188"/>
      <w:bookmarkEnd w:id="189"/>
      <w:bookmarkEnd w:id="190"/>
      <w:bookmarkEnd w:id="191"/>
      <w:bookmarkEnd w:id="192"/>
    </w:p>
    <w:p w14:paraId="28BB3690" w14:textId="6B63C021" w:rsidR="007C0C3F" w:rsidRDefault="007C0C3F" w:rsidP="007C0C3F">
      <w:pPr>
        <w:pStyle w:val="BulletPoint01"/>
        <w:spacing w:after="120"/>
        <w:jc w:val="both"/>
      </w:pPr>
      <w:r>
        <w:t>The binary input has a wide input range of 10….230</w:t>
      </w:r>
      <w:r w:rsidR="008C7DC3">
        <w:t xml:space="preserve"> </w:t>
      </w:r>
      <w:r>
        <w:t>V</w:t>
      </w:r>
      <w:r w:rsidR="008C7DC3">
        <w:t xml:space="preserve"> </w:t>
      </w:r>
      <w:r>
        <w:t>AC/DC. It</w:t>
      </w:r>
      <w:r w:rsidRPr="00C41D5E">
        <w:t xml:space="preserve"> serve</w:t>
      </w:r>
      <w:r>
        <w:t>s</w:t>
      </w:r>
      <w:r w:rsidRPr="00C41D5E">
        <w:t xml:space="preserve"> as interfaces for operation of bus systems via conventional buttons/switches</w:t>
      </w:r>
      <w:r w:rsidR="00BD6948">
        <w:t>/</w:t>
      </w:r>
      <w:r w:rsidR="00671956">
        <w:t>230 V presence detectors</w:t>
      </w:r>
      <w:r w:rsidRPr="00C41D5E">
        <w:t xml:space="preserve"> or for coupling of binary signals (signal contacts).</w:t>
      </w:r>
      <w:r w:rsidR="00702280">
        <w:t xml:space="preserve"> </w:t>
      </w:r>
      <w:r w:rsidRPr="00C41D5E">
        <w:t>The device feature</w:t>
      </w:r>
      <w:r>
        <w:t>s</w:t>
      </w:r>
      <w:r w:rsidR="00B96B0F">
        <w:t xml:space="preserve"> a push</w:t>
      </w:r>
      <w:r w:rsidR="00702280">
        <w:t>-</w:t>
      </w:r>
      <w:r w:rsidRPr="00C41D5E">
        <w:t>button for manual operation for each input. Input states can be simulated during manual operation</w:t>
      </w:r>
      <w:r w:rsidR="00B96B0F">
        <w:t>, so that the conventional push</w:t>
      </w:r>
      <w:r w:rsidR="00702280">
        <w:t>-</w:t>
      </w:r>
      <w:r w:rsidRPr="00C41D5E">
        <w:t>buttons, switches or floating contacts do not need to be connected for commissioning purpose.</w:t>
      </w:r>
      <w:r w:rsidRPr="00F168E0">
        <w:t xml:space="preserve"> The device is suitable for rea</w:t>
      </w:r>
      <w:r>
        <w:t>ding out all types of binary input signals</w:t>
      </w:r>
      <w:r w:rsidRPr="00C41D5E">
        <w:t xml:space="preserve">. Each </w:t>
      </w:r>
      <w:r w:rsidR="00B96B0F">
        <w:t>b</w:t>
      </w:r>
      <w:r w:rsidRPr="00C41D5E">
        <w:t xml:space="preserve">inary </w:t>
      </w:r>
      <w:r w:rsidR="00B96B0F">
        <w:t>i</w:t>
      </w:r>
      <w:r w:rsidRPr="00C41D5E">
        <w:t>nput of a device can</w:t>
      </w:r>
      <w:r>
        <w:t xml:space="preserve"> receive input values and</w:t>
      </w:r>
      <w:r w:rsidRPr="00C41D5E">
        <w:t xml:space="preserve"> assum</w:t>
      </w:r>
      <w:r>
        <w:t>e one of the functions. The device can be parameteri</w:t>
      </w:r>
      <w:r w:rsidR="00702280">
        <w:t>z</w:t>
      </w:r>
      <w:r>
        <w:t>ed flexibly to fit the requirements of conventional switches.</w:t>
      </w:r>
    </w:p>
    <w:p w14:paraId="3128F12E" w14:textId="6CCE9B43" w:rsidR="007C0C3F" w:rsidRDefault="007C0C3F" w:rsidP="007C0C3F">
      <w:pPr>
        <w:pStyle w:val="BulletPoint01"/>
        <w:spacing w:after="120"/>
      </w:pPr>
      <w:r w:rsidRPr="00C41D5E">
        <w:t>The binary inputs are used for many sensory applications</w:t>
      </w:r>
      <w:r w:rsidR="00702280">
        <w:t>,</w:t>
      </w:r>
      <w:r w:rsidRPr="00C41D5E">
        <w:t xml:space="preserve"> </w:t>
      </w:r>
      <w:r>
        <w:t xml:space="preserve">such as </w:t>
      </w:r>
    </w:p>
    <w:p w14:paraId="0AB93467" w14:textId="77777777" w:rsidR="007C0C3F" w:rsidRDefault="007C0C3F" w:rsidP="007C0C3F">
      <w:pPr>
        <w:pStyle w:val="BulletPoint02"/>
        <w:spacing w:after="120"/>
        <w:contextualSpacing/>
      </w:pPr>
      <w:r>
        <w:t>Switching</w:t>
      </w:r>
    </w:p>
    <w:p w14:paraId="7E1BF9DA" w14:textId="77777777" w:rsidR="007C0C3F" w:rsidRDefault="007C0C3F" w:rsidP="007C0C3F">
      <w:pPr>
        <w:pStyle w:val="BulletPoint02"/>
        <w:spacing w:after="120"/>
        <w:contextualSpacing/>
      </w:pPr>
      <w:r>
        <w:t>Dimming</w:t>
      </w:r>
    </w:p>
    <w:p w14:paraId="124D275E" w14:textId="77777777" w:rsidR="007C0C3F" w:rsidRDefault="007C0C3F" w:rsidP="007C0C3F">
      <w:pPr>
        <w:pStyle w:val="BulletPoint02"/>
        <w:spacing w:after="120"/>
        <w:contextualSpacing/>
      </w:pPr>
      <w:r>
        <w:t>Operation of shutters and blinds</w:t>
      </w:r>
      <w:r w:rsidRPr="00C41D5E">
        <w:t xml:space="preserve"> </w:t>
      </w:r>
    </w:p>
    <w:p w14:paraId="34EC0EB3" w14:textId="77777777" w:rsidR="007C0C3F" w:rsidRDefault="007C0C3F" w:rsidP="007C0C3F">
      <w:pPr>
        <w:pStyle w:val="BulletPoint02"/>
        <w:spacing w:after="120"/>
        <w:contextualSpacing/>
      </w:pPr>
      <w:r>
        <w:t>Sending of arbitrary values</w:t>
      </w:r>
    </w:p>
    <w:p w14:paraId="5EFCC2CA" w14:textId="77777777" w:rsidR="007C0C3F" w:rsidRDefault="007C0C3F" w:rsidP="007C0C3F">
      <w:pPr>
        <w:pStyle w:val="BulletPoint02"/>
        <w:spacing w:after="120"/>
        <w:contextualSpacing/>
      </w:pPr>
      <w:r>
        <w:t>C</w:t>
      </w:r>
      <w:r w:rsidRPr="00C41D5E">
        <w:t>on</w:t>
      </w:r>
      <w:r>
        <w:t>trol and saving of light scenes</w:t>
      </w:r>
    </w:p>
    <w:p w14:paraId="21C9B074" w14:textId="77777777" w:rsidR="007C0C3F" w:rsidRDefault="007C0C3F" w:rsidP="007C0C3F">
      <w:pPr>
        <w:pStyle w:val="BulletPoint02"/>
        <w:spacing w:after="120"/>
        <w:contextualSpacing/>
      </w:pPr>
      <w:r w:rsidRPr="00C41D5E">
        <w:t xml:space="preserve">Operation of several loads </w:t>
      </w:r>
      <w:r>
        <w:t>in a defined switching sequence</w:t>
      </w:r>
    </w:p>
    <w:p w14:paraId="51830949" w14:textId="77777777" w:rsidR="007C0C3F" w:rsidRDefault="007C0C3F" w:rsidP="007C0C3F">
      <w:pPr>
        <w:pStyle w:val="BulletPoint02"/>
        <w:spacing w:after="120"/>
        <w:contextualSpacing/>
      </w:pPr>
      <w:r w:rsidRPr="00C41D5E">
        <w:t>Operation of different consumers by</w:t>
      </w:r>
      <w:r>
        <w:t xml:space="preserve"> </w:t>
      </w:r>
      <w:r w:rsidRPr="00C41D5E">
        <w:t>repeated actuat</w:t>
      </w:r>
      <w:r>
        <w:t>ion</w:t>
      </w:r>
    </w:p>
    <w:p w14:paraId="2B0829BC" w14:textId="77777777" w:rsidR="007C0C3F" w:rsidRDefault="007C0C3F" w:rsidP="007C0C3F">
      <w:pPr>
        <w:pStyle w:val="BulletPoint02"/>
        <w:spacing w:after="120"/>
        <w:contextualSpacing/>
      </w:pPr>
      <w:r w:rsidRPr="00C41D5E">
        <w:t xml:space="preserve">Operation of several loads </w:t>
      </w:r>
      <w:r>
        <w:t>in a defined switching sequence</w:t>
      </w:r>
    </w:p>
    <w:p w14:paraId="7335E091" w14:textId="77777777" w:rsidR="007C0C3F" w:rsidRDefault="007C0C3F" w:rsidP="007C0C3F">
      <w:pPr>
        <w:pStyle w:val="BulletPoint02"/>
        <w:spacing w:after="120"/>
        <w:contextualSpacing/>
      </w:pPr>
      <w:r w:rsidRPr="00C41D5E">
        <w:t>Counti</w:t>
      </w:r>
      <w:r>
        <w:t>ng from impulses and actuations</w:t>
      </w:r>
      <w:r w:rsidRPr="00C41D5E">
        <w:t xml:space="preserve"> </w:t>
      </w:r>
    </w:p>
    <w:p w14:paraId="74F5219E" w14:textId="1E9FB582" w:rsidR="007C0C3F" w:rsidRPr="005624FC" w:rsidRDefault="007C0C3F" w:rsidP="007C0C3F">
      <w:pPr>
        <w:pStyle w:val="BulletPoint02"/>
        <w:spacing w:after="120"/>
        <w:contextualSpacing/>
      </w:pPr>
      <w:r w:rsidRPr="00C41D5E">
        <w:t>Reading of floating contacts</w:t>
      </w:r>
    </w:p>
    <w:p w14:paraId="7B17AFD8" w14:textId="70030DF9" w:rsidR="007C0C3F" w:rsidRPr="00D4558F" w:rsidRDefault="007C0C3F" w:rsidP="007C0C3F">
      <w:pPr>
        <w:pStyle w:val="BulletPoint01"/>
        <w:spacing w:after="120"/>
      </w:pPr>
      <w:r w:rsidRPr="00D4558F">
        <w:t>Power Supply:</w:t>
      </w:r>
      <w:r w:rsidR="008C7DC3">
        <w:t xml:space="preserve"> </w:t>
      </w:r>
      <w:r w:rsidRPr="00D4558F">
        <w:t>Bus voltage 21…32 V AC</w:t>
      </w:r>
    </w:p>
    <w:p w14:paraId="56C1DEA3" w14:textId="403BE9D1" w:rsidR="007C0C3F" w:rsidRPr="00D4558F" w:rsidRDefault="007C0C3F" w:rsidP="007C0C3F">
      <w:pPr>
        <w:pStyle w:val="BulletPoint01"/>
        <w:spacing w:after="120"/>
      </w:pPr>
      <w:r w:rsidRPr="00D4558F">
        <w:t xml:space="preserve">Inputs : </w:t>
      </w:r>
      <w:r>
        <w:t xml:space="preserve">4 or 8 </w:t>
      </w:r>
    </w:p>
    <w:p w14:paraId="66870614" w14:textId="77777777" w:rsidR="007C0C3F" w:rsidRPr="00D4558F" w:rsidRDefault="007C0C3F" w:rsidP="007C0C3F">
      <w:pPr>
        <w:pStyle w:val="BulletPoint01"/>
        <w:spacing w:after="120"/>
      </w:pPr>
      <w:r w:rsidRPr="00D4558F">
        <w:t xml:space="preserve">Connections </w:t>
      </w:r>
    </w:p>
    <w:p w14:paraId="65011890" w14:textId="77777777" w:rsidR="007C0C3F" w:rsidRPr="00702280" w:rsidRDefault="007C0C3F" w:rsidP="00702280">
      <w:pPr>
        <w:pStyle w:val="BulletPoint02"/>
      </w:pPr>
      <w:r w:rsidRPr="00702280">
        <w:t>KNX Via bus connection terminals</w:t>
      </w:r>
    </w:p>
    <w:p w14:paraId="76182A58" w14:textId="77777777" w:rsidR="007C0C3F" w:rsidRPr="00702280" w:rsidRDefault="007C0C3F" w:rsidP="00702280">
      <w:pPr>
        <w:pStyle w:val="BulletPoint02"/>
      </w:pPr>
      <w:r w:rsidRPr="00702280">
        <w:t>Inputs Via slotted head screw terminals</w:t>
      </w:r>
    </w:p>
    <w:p w14:paraId="18E16A46" w14:textId="77777777" w:rsidR="00702280" w:rsidRDefault="00702280" w:rsidP="00702280">
      <w:pPr>
        <w:pStyle w:val="BulletPoint01"/>
        <w:spacing w:before="0" w:after="120"/>
      </w:pPr>
      <w:r>
        <w:t>Type of protection: IP 20, IEC/EN 60 529</w:t>
      </w:r>
    </w:p>
    <w:p w14:paraId="1AB6CAE3" w14:textId="77777777" w:rsidR="00702280" w:rsidRPr="00FA6446" w:rsidRDefault="00702280" w:rsidP="00702280">
      <w:pPr>
        <w:pStyle w:val="BulletPoint01"/>
        <w:spacing w:before="0" w:after="120"/>
      </w:pPr>
      <w:r>
        <w:t>Mounting:</w:t>
      </w:r>
      <w:r w:rsidRPr="00FA6446">
        <w:t xml:space="preserve"> 35 mm mounting rail, </w:t>
      </w:r>
      <w:r>
        <w:t>IEC/</w:t>
      </w:r>
      <w:r w:rsidRPr="00FA6446">
        <w:t xml:space="preserve">EN </w:t>
      </w:r>
      <w:r>
        <w:t>60 715</w:t>
      </w:r>
    </w:p>
    <w:p w14:paraId="0150BD76" w14:textId="0C78AA0C" w:rsidR="007C0C3F" w:rsidRPr="00D4558F" w:rsidRDefault="00702280" w:rsidP="007C0C3F">
      <w:pPr>
        <w:pStyle w:val="BulletPoint01"/>
        <w:spacing w:after="120"/>
      </w:pPr>
      <w:r>
        <w:t>Width</w:t>
      </w:r>
      <w:r w:rsidR="007C0C3F">
        <w:t>:</w:t>
      </w:r>
    </w:p>
    <w:p w14:paraId="118115FC" w14:textId="77777777" w:rsidR="007C0C3F" w:rsidRPr="00D4558F" w:rsidRDefault="007C0C3F" w:rsidP="007C0C3F">
      <w:pPr>
        <w:pStyle w:val="BulletPoint02"/>
        <w:spacing w:after="120"/>
        <w:contextualSpacing/>
      </w:pPr>
      <w:r w:rsidRPr="00D4558F">
        <w:t>4</w:t>
      </w:r>
      <w:r>
        <w:t xml:space="preserve">-fold: </w:t>
      </w:r>
      <w:r w:rsidRPr="00D4558F">
        <w:t>2 modules at 18 mm</w:t>
      </w:r>
    </w:p>
    <w:p w14:paraId="20352E48" w14:textId="77777777" w:rsidR="007C0C3F" w:rsidRDefault="007C0C3F" w:rsidP="007C0C3F">
      <w:pPr>
        <w:pStyle w:val="BulletPoint02"/>
        <w:spacing w:after="120"/>
        <w:contextualSpacing/>
      </w:pPr>
      <w:r>
        <w:t xml:space="preserve">8-fold: </w:t>
      </w:r>
      <w:r w:rsidRPr="00D4558F">
        <w:t>4 modules at 18 mm</w:t>
      </w:r>
    </w:p>
    <w:p w14:paraId="73A61532" w14:textId="462D4813" w:rsidR="00036E21" w:rsidRDefault="00036E21" w:rsidP="00036E21">
      <w:pPr>
        <w:pStyle w:val="BulletPoint01"/>
        <w:spacing w:after="120"/>
      </w:pPr>
      <w:r>
        <w:t>Manufacturer: ABB</w:t>
      </w:r>
    </w:p>
    <w:p w14:paraId="51548171" w14:textId="0C33C080" w:rsidR="00C3648D" w:rsidRDefault="00C3648D" w:rsidP="00C3648D">
      <w:pPr>
        <w:pStyle w:val="BulletPoint01"/>
      </w:pPr>
      <w:r>
        <w:t>Product type (</w:t>
      </w:r>
      <w:r w:rsidR="00FF70D0">
        <w:t>dependent on</w:t>
      </w:r>
      <w:r>
        <w:t xml:space="preserve"> number of channels): </w:t>
      </w:r>
      <w:r w:rsidRPr="00C3648D">
        <w:t>BE/S 4.230.2.1</w:t>
      </w:r>
      <w:r>
        <w:t xml:space="preserve">, </w:t>
      </w:r>
      <w:r w:rsidRPr="00C3648D">
        <w:t>BE/S 8.230.2.1</w:t>
      </w:r>
    </w:p>
    <w:p w14:paraId="333D34F2" w14:textId="31F6AF42" w:rsidR="007C0C3F" w:rsidRDefault="007C0C3F" w:rsidP="00C3648D">
      <w:pPr>
        <w:pStyle w:val="BulletPoint01"/>
      </w:pPr>
      <w:r>
        <w:br w:type="page"/>
      </w:r>
    </w:p>
    <w:p w14:paraId="4E24ED42" w14:textId="68D165D6" w:rsidR="007C0C3F" w:rsidRDefault="00326743" w:rsidP="007C0C3F">
      <w:pPr>
        <w:pStyle w:val="berschrift2"/>
      </w:pPr>
      <w:bookmarkStart w:id="193" w:name="_Toc401070997"/>
      <w:bookmarkStart w:id="194" w:name="_Toc401072707"/>
      <w:bookmarkStart w:id="195" w:name="_Toc401072936"/>
      <w:bookmarkStart w:id="196" w:name="_Toc401072971"/>
      <w:bookmarkStart w:id="197" w:name="_Toc401073053"/>
      <w:bookmarkStart w:id="198" w:name="_Toc401073086"/>
      <w:bookmarkStart w:id="199" w:name="_Toc401073112"/>
      <w:bookmarkStart w:id="200" w:name="_Toc401073148"/>
      <w:bookmarkStart w:id="201" w:name="_Toc431224818"/>
      <w:r>
        <w:t>Radio Time S</w:t>
      </w:r>
      <w:r w:rsidR="007C0C3F">
        <w:t>witch</w:t>
      </w:r>
      <w:bookmarkEnd w:id="193"/>
      <w:bookmarkEnd w:id="194"/>
      <w:bookmarkEnd w:id="195"/>
      <w:bookmarkEnd w:id="196"/>
      <w:bookmarkEnd w:id="197"/>
      <w:bookmarkEnd w:id="198"/>
      <w:bookmarkEnd w:id="199"/>
      <w:bookmarkEnd w:id="200"/>
      <w:bookmarkEnd w:id="201"/>
    </w:p>
    <w:p w14:paraId="0381CE97" w14:textId="77777777" w:rsidR="003D283D" w:rsidRDefault="003D283D" w:rsidP="003D283D">
      <w:pPr>
        <w:pStyle w:val="BulletPoint01"/>
        <w:spacing w:before="0" w:after="120"/>
      </w:pPr>
      <w:r>
        <w:t>The Radio Time Switch sends current time and date on the bus. The time can be optionally received via a DCF or GPS antenna. Furthermore, the device can be used to easily adjust the time programs.</w:t>
      </w:r>
    </w:p>
    <w:p w14:paraId="25DF3B0B" w14:textId="77777777" w:rsidR="003D283D" w:rsidRDefault="003D283D" w:rsidP="003D283D">
      <w:pPr>
        <w:pStyle w:val="BulletPoint01"/>
        <w:spacing w:before="0" w:after="120"/>
      </w:pPr>
      <w:r>
        <w:t>Functions:</w:t>
      </w:r>
    </w:p>
    <w:p w14:paraId="7FE8D3B5" w14:textId="77777777" w:rsidR="003D283D" w:rsidRDefault="003D283D" w:rsidP="003D283D">
      <w:pPr>
        <w:pStyle w:val="BulletPoint02"/>
        <w:spacing w:after="120"/>
        <w:contextualSpacing/>
      </w:pPr>
      <w:r>
        <w:t>800 memory locations</w:t>
      </w:r>
    </w:p>
    <w:p w14:paraId="220EC83B" w14:textId="77777777" w:rsidR="003D283D" w:rsidRDefault="003D283D" w:rsidP="003D283D">
      <w:pPr>
        <w:pStyle w:val="BulletPoint02"/>
        <w:spacing w:after="120"/>
        <w:contextualSpacing/>
      </w:pPr>
      <w:r>
        <w:t xml:space="preserve">Astronomical function with automatic calculation of sunrise and sunset times </w:t>
      </w:r>
    </w:p>
    <w:p w14:paraId="2C24547B" w14:textId="77777777" w:rsidR="003D283D" w:rsidRDefault="003D283D" w:rsidP="003D283D">
      <w:pPr>
        <w:pStyle w:val="BulletPoint02"/>
        <w:spacing w:after="120"/>
        <w:contextualSpacing/>
      </w:pPr>
      <w:r>
        <w:t>Operation on the device with display backlight</w:t>
      </w:r>
    </w:p>
    <w:p w14:paraId="08C9AC62" w14:textId="77777777" w:rsidR="003D283D" w:rsidRDefault="003D283D" w:rsidP="003D283D">
      <w:pPr>
        <w:pStyle w:val="BulletPoint02"/>
        <w:spacing w:after="120"/>
        <w:contextualSpacing/>
      </w:pPr>
      <w:r>
        <w:t>Programming of the time programs on a PC</w:t>
      </w:r>
    </w:p>
    <w:p w14:paraId="3BE6D9D5" w14:textId="77777777" w:rsidR="003D283D" w:rsidRDefault="003D283D" w:rsidP="003D283D">
      <w:pPr>
        <w:pStyle w:val="BulletPoint02"/>
        <w:spacing w:after="120"/>
        <w:contextualSpacing/>
      </w:pPr>
      <w:r>
        <w:t>Transfer of time programs via memory card or via the KNX bus</w:t>
      </w:r>
    </w:p>
    <w:p w14:paraId="223F9CFE" w14:textId="77777777" w:rsidR="003D283D" w:rsidRDefault="003D283D" w:rsidP="003D283D">
      <w:pPr>
        <w:pStyle w:val="BulletPoint02"/>
        <w:spacing w:after="120"/>
        <w:contextualSpacing/>
      </w:pPr>
      <w:r>
        <w:t>Automatic summer/winter time changeover</w:t>
      </w:r>
    </w:p>
    <w:p w14:paraId="7D76833A" w14:textId="77777777" w:rsidR="003D283D" w:rsidRDefault="003D283D" w:rsidP="003D283D">
      <w:pPr>
        <w:pStyle w:val="BulletPoint02"/>
        <w:spacing w:after="120"/>
        <w:contextualSpacing/>
      </w:pPr>
      <w:r>
        <w:t>Holiday and random programs</w:t>
      </w:r>
    </w:p>
    <w:p w14:paraId="469548CC" w14:textId="77777777" w:rsidR="003D283D" w:rsidRDefault="003D283D" w:rsidP="003D283D">
      <w:pPr>
        <w:pStyle w:val="BulletPoint02"/>
        <w:spacing w:after="120"/>
        <w:contextualSpacing/>
      </w:pPr>
      <w:r>
        <w:t>Protection against unauthorized access (PIN)</w:t>
      </w:r>
    </w:p>
    <w:p w14:paraId="68169658" w14:textId="77777777" w:rsidR="003D283D" w:rsidRDefault="003D283D" w:rsidP="003D283D">
      <w:pPr>
        <w:pStyle w:val="BulletPoint02"/>
        <w:spacing w:after="120"/>
        <w:contextualSpacing/>
      </w:pPr>
      <w:r>
        <w:t>8 years power reserve (lithium backup battery)</w:t>
      </w:r>
    </w:p>
    <w:p w14:paraId="45929ED0" w14:textId="77777777" w:rsidR="003D283D" w:rsidRDefault="003D283D" w:rsidP="003D283D">
      <w:pPr>
        <w:pStyle w:val="BulletPoint01"/>
        <w:spacing w:before="0" w:after="120"/>
      </w:pPr>
      <w:r>
        <w:t>Number of channels: 8</w:t>
      </w:r>
    </w:p>
    <w:p w14:paraId="24E35A2C" w14:textId="77777777" w:rsidR="003D283D" w:rsidRDefault="003D283D" w:rsidP="003D283D">
      <w:pPr>
        <w:pStyle w:val="BulletPoint01"/>
        <w:spacing w:before="0" w:after="120"/>
      </w:pPr>
      <w:r>
        <w:t>Supply voltage: 110…240 V AC, 50/60 Hz</w:t>
      </w:r>
    </w:p>
    <w:p w14:paraId="4106FDD6" w14:textId="77777777" w:rsidR="003D283D" w:rsidRDefault="003D283D" w:rsidP="003D283D">
      <w:pPr>
        <w:pStyle w:val="BulletPoint01"/>
        <w:spacing w:before="0" w:after="120"/>
      </w:pPr>
      <w:r>
        <w:t xml:space="preserve">Connection: Screw-less terminals </w:t>
      </w:r>
    </w:p>
    <w:p w14:paraId="4444C8E4" w14:textId="77777777" w:rsidR="003D283D" w:rsidRDefault="003D283D" w:rsidP="003D283D">
      <w:pPr>
        <w:pStyle w:val="BulletPoint01"/>
        <w:spacing w:before="0" w:after="120"/>
      </w:pPr>
      <w:r>
        <w:t>Mounting</w:t>
      </w:r>
      <w:r w:rsidRPr="00F55D30">
        <w:t xml:space="preserve">: 35 mm </w:t>
      </w:r>
      <w:r>
        <w:t xml:space="preserve">mounting </w:t>
      </w:r>
      <w:r w:rsidRPr="00F55D30">
        <w:t xml:space="preserve">rail, </w:t>
      </w:r>
      <w:r>
        <w:t>IEC/</w:t>
      </w:r>
      <w:r w:rsidRPr="00F55D30">
        <w:t>EN 60 715</w:t>
      </w:r>
    </w:p>
    <w:p w14:paraId="1DDBBDFA" w14:textId="77777777" w:rsidR="003D283D" w:rsidRDefault="003D283D" w:rsidP="003D283D">
      <w:pPr>
        <w:pStyle w:val="BulletPoint01"/>
        <w:spacing w:before="0" w:after="120"/>
      </w:pPr>
      <w:r>
        <w:t>Manufacturer: ABB</w:t>
      </w:r>
    </w:p>
    <w:p w14:paraId="1213EFEC" w14:textId="77777777" w:rsidR="003D283D" w:rsidRDefault="003D283D" w:rsidP="003D283D">
      <w:pPr>
        <w:pStyle w:val="BulletPoint01"/>
        <w:spacing w:before="0" w:after="120"/>
      </w:pPr>
      <w:r>
        <w:t xml:space="preserve">Product type: </w:t>
      </w:r>
      <w:r w:rsidRPr="009B7AAC">
        <w:t>FW/S 8.2.1</w:t>
      </w:r>
    </w:p>
    <w:p w14:paraId="719D9116" w14:textId="2CC00028" w:rsidR="00CD6C16" w:rsidRDefault="00CD6C16" w:rsidP="00D6080A">
      <w:pPr>
        <w:rPr>
          <w:szCs w:val="18"/>
        </w:rPr>
      </w:pPr>
    </w:p>
    <w:p w14:paraId="5232E861" w14:textId="77777777" w:rsidR="00036E21" w:rsidRDefault="00036E21" w:rsidP="00D6080A">
      <w:pPr>
        <w:rPr>
          <w:szCs w:val="18"/>
        </w:rPr>
        <w:sectPr w:rsidR="00036E21" w:rsidSect="00C87F63">
          <w:footerReference w:type="default" r:id="rId12"/>
          <w:headerReference w:type="first" r:id="rId13"/>
          <w:footerReference w:type="first" r:id="rId14"/>
          <w:pgSz w:w="11907" w:h="16839" w:code="9"/>
          <w:pgMar w:top="2362" w:right="792" w:bottom="1843" w:left="1190" w:header="708" w:footer="708" w:gutter="0"/>
          <w:cols w:space="708"/>
          <w:titlePg/>
          <w:docGrid w:linePitch="360"/>
        </w:sectPr>
      </w:pPr>
    </w:p>
    <w:p w14:paraId="44D3EA5C" w14:textId="77777777" w:rsidR="00D6080A" w:rsidRDefault="00D6080A" w:rsidP="00D6080A">
      <w:pPr>
        <w:rPr>
          <w:szCs w:val="18"/>
        </w:rPr>
      </w:pPr>
    </w:p>
    <w:p w14:paraId="10D29E85" w14:textId="77777777" w:rsidR="0053063C" w:rsidRDefault="0053063C" w:rsidP="00D6080A">
      <w:pPr>
        <w:rPr>
          <w:szCs w:val="18"/>
        </w:rPr>
      </w:pPr>
    </w:p>
    <w:p w14:paraId="7B1818A6" w14:textId="77777777" w:rsidR="0053063C" w:rsidRDefault="0053063C" w:rsidP="00D6080A">
      <w:pPr>
        <w:rPr>
          <w:szCs w:val="18"/>
        </w:rPr>
      </w:pPr>
    </w:p>
    <w:p w14:paraId="66768B51" w14:textId="77777777" w:rsidR="0053063C" w:rsidRDefault="0053063C" w:rsidP="00D6080A">
      <w:pPr>
        <w:rPr>
          <w:szCs w:val="18"/>
        </w:rPr>
      </w:pPr>
    </w:p>
    <w:p w14:paraId="6CCB9BBB" w14:textId="77777777" w:rsidR="00D6080A" w:rsidRDefault="00D6080A" w:rsidP="00D6080A">
      <w:pPr>
        <w:rPr>
          <w:szCs w:val="18"/>
        </w:rPr>
      </w:pPr>
    </w:p>
    <w:p w14:paraId="5A22580F" w14:textId="77777777" w:rsidR="00D6080A" w:rsidRDefault="00D6080A" w:rsidP="00D6080A">
      <w:pPr>
        <w:rPr>
          <w:szCs w:val="18"/>
        </w:rPr>
      </w:pPr>
    </w:p>
    <w:p w14:paraId="72990C7D" w14:textId="77777777" w:rsidR="00D6080A" w:rsidRDefault="00D6080A" w:rsidP="00D6080A">
      <w:pPr>
        <w:rPr>
          <w:szCs w:val="18"/>
        </w:rPr>
      </w:pPr>
    </w:p>
    <w:p w14:paraId="74811DD4" w14:textId="77777777" w:rsidR="00D6080A" w:rsidRDefault="00D6080A" w:rsidP="00D6080A">
      <w:pPr>
        <w:rPr>
          <w:szCs w:val="18"/>
        </w:rPr>
      </w:pPr>
    </w:p>
    <w:p w14:paraId="18624920" w14:textId="77777777" w:rsidR="00D6080A" w:rsidRDefault="00D6080A" w:rsidP="00D6080A">
      <w:pPr>
        <w:rPr>
          <w:szCs w:val="18"/>
        </w:rPr>
      </w:pPr>
    </w:p>
    <w:p w14:paraId="0D9C14E3" w14:textId="77777777" w:rsidR="00D6080A" w:rsidRDefault="00D6080A" w:rsidP="00D6080A">
      <w:pPr>
        <w:rPr>
          <w:szCs w:val="18"/>
        </w:rPr>
      </w:pPr>
    </w:p>
    <w:p w14:paraId="37DA0E26" w14:textId="77777777" w:rsidR="00D6080A" w:rsidRDefault="00D6080A" w:rsidP="00D6080A">
      <w:pPr>
        <w:rPr>
          <w:szCs w:val="18"/>
        </w:rPr>
      </w:pPr>
    </w:p>
    <w:p w14:paraId="435D9ECC" w14:textId="77777777" w:rsidR="00D6080A" w:rsidRDefault="00CD6C16" w:rsidP="00CD6C16">
      <w:pPr>
        <w:tabs>
          <w:tab w:val="left" w:pos="8653"/>
        </w:tabs>
        <w:rPr>
          <w:szCs w:val="18"/>
        </w:rPr>
      </w:pPr>
      <w:r>
        <w:rPr>
          <w:szCs w:val="18"/>
        </w:rPr>
        <w:tab/>
      </w:r>
    </w:p>
    <w:p w14:paraId="79A1CD86" w14:textId="77777777" w:rsidR="00D6080A" w:rsidRDefault="00D6080A" w:rsidP="00D6080A">
      <w:pPr>
        <w:rPr>
          <w:szCs w:val="18"/>
        </w:rPr>
      </w:pPr>
    </w:p>
    <w:p w14:paraId="4F569094" w14:textId="77777777" w:rsidR="00D6080A" w:rsidRDefault="007F5063" w:rsidP="00D6080A">
      <w:pPr>
        <w:rPr>
          <w:szCs w:val="18"/>
        </w:rPr>
      </w:pPr>
      <w:r>
        <w:rPr>
          <w:noProof/>
          <w:lang w:val="de-DE" w:eastAsia="de-DE"/>
        </w:rPr>
        <mc:AlternateContent>
          <mc:Choice Requires="wps">
            <w:drawing>
              <wp:anchor distT="0" distB="0" distL="114300" distR="114300" simplePos="0" relativeHeight="251657216" behindDoc="1" locked="1" layoutInCell="1" allowOverlap="1" wp14:anchorId="4C9625B3" wp14:editId="37311C12">
                <wp:simplePos x="0" y="0"/>
                <wp:positionH relativeFrom="page">
                  <wp:posOffset>7234555</wp:posOffset>
                </wp:positionH>
                <wp:positionV relativeFrom="page">
                  <wp:posOffset>1838325</wp:posOffset>
                </wp:positionV>
                <wp:extent cx="121920" cy="2642235"/>
                <wp:effectExtent l="0" t="0" r="11430" b="571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64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F70A8" w14:textId="73B9751F" w:rsidR="00312A28" w:rsidRPr="00F86C35" w:rsidRDefault="00312A28" w:rsidP="007F5063">
                            <w:pPr>
                              <w:spacing w:after="118" w:line="142" w:lineRule="exact"/>
                              <w:ind w:left="20"/>
                              <w:rPr>
                                <w:rFonts w:ascii="Arial" w:eastAsia="ABB Neue Helvetica Light" w:hAnsi="Arial" w:cs="Arial"/>
                                <w:sz w:val="13"/>
                                <w:szCs w:val="13"/>
                                <w:lang w:val="de-DE"/>
                              </w:rPr>
                            </w:pPr>
                            <w:r>
                              <w:rPr>
                                <w:rFonts w:ascii="Arial" w:hAnsi="Arial" w:cs="Arial"/>
                                <w:sz w:val="13"/>
                                <w:lang w:val="de-DE"/>
                              </w:rPr>
                              <w:t xml:space="preserve">Order </w:t>
                            </w:r>
                            <w:proofErr w:type="spellStart"/>
                            <w:r>
                              <w:rPr>
                                <w:rFonts w:ascii="Arial" w:hAnsi="Arial" w:cs="Arial"/>
                                <w:sz w:val="13"/>
                                <w:lang w:val="de-DE"/>
                              </w:rPr>
                              <w:t>number</w:t>
                            </w:r>
                            <w:proofErr w:type="spellEnd"/>
                            <w:r>
                              <w:rPr>
                                <w:rFonts w:ascii="Arial" w:hAnsi="Arial" w:cs="Arial"/>
                                <w:sz w:val="13"/>
                                <w:lang w:val="de-DE"/>
                              </w:rPr>
                              <w:t xml:space="preserve"> 2CDC500109N020</w:t>
                            </w:r>
                            <w:r w:rsidR="00CB657D">
                              <w:rPr>
                                <w:rFonts w:ascii="Arial" w:hAnsi="Arial" w:cs="Arial"/>
                                <w:sz w:val="13"/>
                                <w:lang w:val="de-DE"/>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625B3" id="_x0000_s1027" type="#_x0000_t202" style="position:absolute;margin-left:569.65pt;margin-top:144.75pt;width:9.6pt;height:208.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BxYrwIAALM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" filled="f" stroked="f">
                <v:textbox style="layout-flow:vertical;mso-layout-flow-alt:bottom-to-top" inset="0,0,0,0">
                  <w:txbxContent>
                    <w:p w14:paraId="571F70A8" w14:textId="73B9751F" w:rsidR="00312A28" w:rsidRPr="00F86C35" w:rsidRDefault="00312A28" w:rsidP="007F5063">
                      <w:pPr>
                        <w:spacing w:after="118" w:line="142" w:lineRule="exact"/>
                        <w:ind w:left="20"/>
                        <w:rPr>
                          <w:rFonts w:ascii="Arial" w:eastAsia="ABB Neue Helvetica Light" w:hAnsi="Arial" w:cs="Arial"/>
                          <w:sz w:val="13"/>
                          <w:szCs w:val="13"/>
                          <w:lang w:val="de-DE"/>
                        </w:rPr>
                      </w:pPr>
                      <w:r>
                        <w:rPr>
                          <w:rFonts w:ascii="Arial" w:hAnsi="Arial" w:cs="Arial"/>
                          <w:sz w:val="13"/>
                          <w:lang w:val="de-DE"/>
                        </w:rPr>
                        <w:t>Order number 2CDC500109N020</w:t>
                      </w:r>
                      <w:r w:rsidR="00CB657D">
                        <w:rPr>
                          <w:rFonts w:ascii="Arial" w:hAnsi="Arial" w:cs="Arial"/>
                          <w:sz w:val="13"/>
                          <w:lang w:val="de-DE"/>
                        </w:rPr>
                        <w:t>2</w:t>
                      </w:r>
                    </w:p>
                  </w:txbxContent>
                </v:textbox>
                <w10:wrap anchorx="page" anchory="page"/>
                <w10:anchorlock/>
              </v:shape>
            </w:pict>
          </mc:Fallback>
        </mc:AlternateContent>
      </w:r>
    </w:p>
    <w:p w14:paraId="46F56431" w14:textId="77777777" w:rsidR="00D6080A" w:rsidRDefault="00D6080A" w:rsidP="00D6080A">
      <w:pPr>
        <w:rPr>
          <w:szCs w:val="18"/>
        </w:rPr>
      </w:pPr>
    </w:p>
    <w:p w14:paraId="4F119141" w14:textId="77777777" w:rsidR="00D6080A" w:rsidRDefault="00D6080A" w:rsidP="000C0D41">
      <w:pPr>
        <w:spacing w:before="240"/>
        <w:rPr>
          <w:szCs w:val="18"/>
        </w:rPr>
      </w:pPr>
    </w:p>
    <w:p w14:paraId="6FFE4234" w14:textId="77777777" w:rsidR="00D6080A" w:rsidRDefault="00D6080A" w:rsidP="00D6080A">
      <w:pPr>
        <w:rPr>
          <w:szCs w:val="18"/>
        </w:rPr>
      </w:pPr>
    </w:p>
    <w:p w14:paraId="083EABB2" w14:textId="77777777" w:rsidR="00D6080A" w:rsidRDefault="00D6080A" w:rsidP="00D6080A">
      <w:pPr>
        <w:rPr>
          <w:szCs w:val="18"/>
        </w:rPr>
      </w:pPr>
    </w:p>
    <w:p w14:paraId="674D873B" w14:textId="77777777" w:rsidR="00D6080A" w:rsidRDefault="00D6080A" w:rsidP="00D6080A">
      <w:pPr>
        <w:rPr>
          <w:szCs w:val="18"/>
        </w:rPr>
      </w:pPr>
    </w:p>
    <w:p w14:paraId="2449CBC9" w14:textId="77777777" w:rsidR="00D6080A" w:rsidRDefault="00D6080A" w:rsidP="00D6080A">
      <w:pPr>
        <w:rPr>
          <w:szCs w:val="18"/>
        </w:rPr>
      </w:pPr>
    </w:p>
    <w:p w14:paraId="3E1BA055" w14:textId="77777777" w:rsidR="00D6080A" w:rsidRDefault="00D6080A" w:rsidP="000C0D41">
      <w:pPr>
        <w:spacing w:before="240"/>
        <w:rPr>
          <w:szCs w:val="18"/>
        </w:rPr>
      </w:pPr>
    </w:p>
    <w:p w14:paraId="44E2AD34" w14:textId="77777777" w:rsidR="00D6080A" w:rsidRDefault="00D6080A" w:rsidP="00D6080A">
      <w:pPr>
        <w:rPr>
          <w:szCs w:val="18"/>
        </w:rPr>
      </w:pPr>
    </w:p>
    <w:p w14:paraId="471B72F1" w14:textId="77777777" w:rsidR="00D6080A" w:rsidRDefault="00D6080A" w:rsidP="00D6080A">
      <w:pPr>
        <w:rPr>
          <w:szCs w:val="18"/>
        </w:rPr>
      </w:pPr>
    </w:p>
    <w:p w14:paraId="0315533B" w14:textId="77777777" w:rsidR="00D6080A" w:rsidRDefault="00A911A3" w:rsidP="00D6080A">
      <w:pPr>
        <w:rPr>
          <w:szCs w:val="18"/>
        </w:rPr>
      </w:pPr>
      <w:r>
        <w:rPr>
          <w:noProof/>
          <w:lang w:val="de-DE" w:eastAsia="de-DE"/>
        </w:rPr>
        <mc:AlternateContent>
          <mc:Choice Requires="wps">
            <w:drawing>
              <wp:anchor distT="0" distB="0" distL="114300" distR="114300" simplePos="0" relativeHeight="251658240" behindDoc="1" locked="1" layoutInCell="1" allowOverlap="1" wp14:anchorId="720EA26C" wp14:editId="3C404436">
                <wp:simplePos x="0" y="0"/>
                <wp:positionH relativeFrom="margin">
                  <wp:posOffset>3809365</wp:posOffset>
                </wp:positionH>
                <wp:positionV relativeFrom="page">
                  <wp:posOffset>5867400</wp:posOffset>
                </wp:positionV>
                <wp:extent cx="2562860" cy="1743710"/>
                <wp:effectExtent l="0" t="0" r="8890" b="889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860" cy="1743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6151F" w14:textId="0A01398F" w:rsidR="00312A28" w:rsidRPr="00DF34D8" w:rsidRDefault="00312A28" w:rsidP="00A911A3">
                            <w:pPr>
                              <w:pStyle w:val="Textkrper"/>
                              <w:spacing w:before="32"/>
                              <w:rPr>
                                <w:rFonts w:ascii="Arial" w:hAnsi="Arial" w:cs="Arial"/>
                                <w:spacing w:val="5"/>
                                <w:szCs w:val="15"/>
                              </w:rPr>
                            </w:pPr>
                            <w:r w:rsidRPr="00DF34D8">
                              <w:rPr>
                                <w:rFonts w:ascii="Arial" w:hAnsi="Arial" w:cs="Arial"/>
                                <w:spacing w:val="5"/>
                                <w:szCs w:val="15"/>
                              </w:rPr>
                              <w:t>Further information and local contacts:</w:t>
                            </w:r>
                            <w:r w:rsidRPr="00DF34D8">
                              <w:rPr>
                                <w:rFonts w:ascii="Arial" w:hAnsi="Arial" w:cs="Arial"/>
                                <w:spacing w:val="5"/>
                                <w:szCs w:val="15"/>
                              </w:rPr>
                              <w:br/>
                            </w:r>
                          </w:p>
                          <w:p w14:paraId="536509EC" w14:textId="77777777" w:rsidR="00312A28" w:rsidRPr="00DF34D8" w:rsidRDefault="00312A28" w:rsidP="00A911A3">
                            <w:pPr>
                              <w:pStyle w:val="Textkrper"/>
                              <w:spacing w:before="32"/>
                              <w:rPr>
                                <w:sz w:val="19"/>
                                <w:szCs w:val="15"/>
                              </w:rPr>
                            </w:pPr>
                            <w:r w:rsidRPr="00DF34D8">
                              <w:rPr>
                                <w:rFonts w:ascii="Arial" w:hAnsi="Arial" w:cs="Arial"/>
                                <w:b/>
                                <w:spacing w:val="5"/>
                                <w:szCs w:val="15"/>
                              </w:rPr>
                              <w:t>www.abb.com/knx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EA26C" id="Text Box 7" o:spid="_x0000_s1028" type="#_x0000_t202" style="position:absolute;margin-left:299.95pt;margin-top:462pt;width:201.8pt;height:137.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C6AsAIAALI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" filled="f" stroked="f">
                <v:textbox inset="0,0,0,0">
                  <w:txbxContent>
                    <w:p w14:paraId="1B06151F" w14:textId="0A01398F" w:rsidR="00312A28" w:rsidRPr="00DF34D8" w:rsidRDefault="00312A28" w:rsidP="00A911A3">
                      <w:pPr>
                        <w:pStyle w:val="Textkrper"/>
                        <w:spacing w:before="32"/>
                        <w:rPr>
                          <w:rFonts w:ascii="Arial" w:hAnsi="Arial" w:cs="Arial"/>
                          <w:spacing w:val="5"/>
                          <w:szCs w:val="15"/>
                        </w:rPr>
                      </w:pPr>
                      <w:r w:rsidRPr="00DF34D8">
                        <w:rPr>
                          <w:rFonts w:ascii="Arial" w:hAnsi="Arial" w:cs="Arial"/>
                          <w:spacing w:val="5"/>
                          <w:szCs w:val="15"/>
                        </w:rPr>
                        <w:t>Further information and local contacts:</w:t>
                      </w:r>
                      <w:r w:rsidRPr="00DF34D8">
                        <w:rPr>
                          <w:rFonts w:ascii="Arial" w:hAnsi="Arial" w:cs="Arial"/>
                          <w:spacing w:val="5"/>
                          <w:szCs w:val="15"/>
                        </w:rPr>
                        <w:br/>
                      </w:r>
                    </w:p>
                    <w:p w14:paraId="536509EC" w14:textId="77777777" w:rsidR="00312A28" w:rsidRPr="00DF34D8" w:rsidRDefault="00312A28" w:rsidP="00A911A3">
                      <w:pPr>
                        <w:pStyle w:val="Textkrper"/>
                        <w:spacing w:before="32"/>
                        <w:rPr>
                          <w:sz w:val="19"/>
                          <w:szCs w:val="15"/>
                        </w:rPr>
                      </w:pPr>
                      <w:r w:rsidRPr="00DF34D8">
                        <w:rPr>
                          <w:rFonts w:ascii="Arial" w:hAnsi="Arial" w:cs="Arial"/>
                          <w:b/>
                          <w:spacing w:val="5"/>
                          <w:szCs w:val="15"/>
                        </w:rPr>
                        <w:t>www.abb.com/knx</w:t>
                      </w:r>
                    </w:p>
                  </w:txbxContent>
                </v:textbox>
                <w10:wrap anchorx="margin" anchory="page"/>
                <w10:anchorlock/>
              </v:shape>
            </w:pict>
          </mc:Fallback>
        </mc:AlternateContent>
      </w:r>
    </w:p>
    <w:p w14:paraId="6426C371" w14:textId="77777777" w:rsidR="00D6080A" w:rsidRPr="00D6080A" w:rsidRDefault="00A911A3" w:rsidP="00D6080A">
      <w:pPr>
        <w:rPr>
          <w:szCs w:val="18"/>
        </w:rPr>
      </w:pPr>
      <w:r>
        <w:rPr>
          <w:noProof/>
          <w:lang w:val="de-DE" w:eastAsia="de-DE"/>
        </w:rPr>
        <mc:AlternateContent>
          <mc:Choice Requires="wps">
            <w:drawing>
              <wp:anchor distT="0" distB="0" distL="114300" distR="114300" simplePos="0" relativeHeight="251659264" behindDoc="1" locked="1" layoutInCell="1" allowOverlap="1" wp14:anchorId="004ABC26" wp14:editId="54533162">
                <wp:simplePos x="0" y="0"/>
                <wp:positionH relativeFrom="margin">
                  <wp:posOffset>42545</wp:posOffset>
                </wp:positionH>
                <wp:positionV relativeFrom="margin">
                  <wp:posOffset>4363720</wp:posOffset>
                </wp:positionV>
                <wp:extent cx="3020060" cy="3907155"/>
                <wp:effectExtent l="0" t="0" r="8890" b="17145"/>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060" cy="390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7134D" w14:textId="77777777" w:rsidR="00312A28" w:rsidRPr="00951566" w:rsidRDefault="00312A28" w:rsidP="00951566">
                            <w:pPr>
                              <w:spacing w:line="160" w:lineRule="exact"/>
                              <w:ind w:left="20"/>
                              <w:rPr>
                                <w:rFonts w:ascii="Arial" w:hAnsi="Arial" w:cs="Arial"/>
                                <w:b/>
                                <w:color w:val="000000"/>
                                <w:sz w:val="15"/>
                                <w:szCs w:val="24"/>
                              </w:rPr>
                            </w:pPr>
                            <w:r w:rsidRPr="00951566">
                              <w:rPr>
                                <w:rFonts w:ascii="Arial" w:hAnsi="Arial" w:cs="Arial"/>
                                <w:b/>
                                <w:color w:val="000000"/>
                                <w:sz w:val="15"/>
                                <w:szCs w:val="24"/>
                              </w:rPr>
                              <w:t>Note:</w:t>
                            </w:r>
                          </w:p>
                          <w:p w14:paraId="2D3C6A5C" w14:textId="77777777" w:rsidR="00312A28" w:rsidRPr="00951566" w:rsidRDefault="00312A28" w:rsidP="00951566">
                            <w:pPr>
                              <w:spacing w:line="160" w:lineRule="exact"/>
                              <w:ind w:left="20"/>
                              <w:rPr>
                                <w:rFonts w:ascii="Arial" w:hAnsi="Arial" w:cs="Arial"/>
                                <w:color w:val="000000"/>
                                <w:sz w:val="15"/>
                                <w:szCs w:val="24"/>
                              </w:rPr>
                            </w:pPr>
                            <w:r w:rsidRPr="00951566">
                              <w:rPr>
                                <w:rFonts w:ascii="Arial" w:hAnsi="Arial" w:cs="Arial"/>
                                <w:color w:val="000000"/>
                                <w:sz w:val="15"/>
                                <w:szCs w:val="24"/>
                              </w:rPr>
                              <w:t>The information in this Document contains best practice solutions to prescribe KNX installations in a specific application segment, but is of an exemplary nature only. The information may not represent the exact functional requirements with regard to specific local electrical installation requirements. Please note the Document also does not include the specification of legally required primary electrical protection devices i.e., circuit breakers, earth fault devices, etc., as these are highly dependent on national installation regulations.</w:t>
                            </w:r>
                          </w:p>
                          <w:p w14:paraId="01C908CB" w14:textId="77777777" w:rsidR="00312A28" w:rsidRPr="00951566" w:rsidRDefault="00312A28" w:rsidP="00951566">
                            <w:pPr>
                              <w:spacing w:line="160" w:lineRule="exact"/>
                              <w:ind w:left="20"/>
                              <w:rPr>
                                <w:rFonts w:ascii="Arial" w:hAnsi="Arial" w:cs="Arial"/>
                                <w:color w:val="000000"/>
                                <w:sz w:val="15"/>
                                <w:szCs w:val="24"/>
                              </w:rPr>
                            </w:pPr>
                            <w:r w:rsidRPr="00951566">
                              <w:rPr>
                                <w:rFonts w:ascii="Arial" w:hAnsi="Arial" w:cs="Arial"/>
                                <w:color w:val="000000"/>
                                <w:sz w:val="15"/>
                                <w:szCs w:val="24"/>
                              </w:rPr>
                              <w:t>We reserve the right to make technical changes or modify the contents of the Document without prior notice. ABB does not accept any responsibility whatsoever for potential errors or possible lack of information in the Document.</w:t>
                            </w:r>
                          </w:p>
                          <w:p w14:paraId="1862FE29" w14:textId="77777777" w:rsidR="00312A28" w:rsidRPr="00951566" w:rsidRDefault="00312A28" w:rsidP="00951566">
                            <w:pPr>
                              <w:spacing w:line="160" w:lineRule="exact"/>
                              <w:ind w:left="20"/>
                              <w:rPr>
                                <w:rFonts w:ascii="Arial" w:hAnsi="Arial" w:cs="Arial"/>
                                <w:color w:val="000000"/>
                                <w:sz w:val="15"/>
                                <w:szCs w:val="24"/>
                              </w:rPr>
                            </w:pPr>
                            <w:r w:rsidRPr="00951566">
                              <w:rPr>
                                <w:rFonts w:ascii="Arial" w:hAnsi="Arial" w:cs="Arial"/>
                                <w:color w:val="000000"/>
                                <w:sz w:val="15"/>
                                <w:szCs w:val="24"/>
                              </w:rPr>
                              <w:t>We reserve all rights in the Document and in the subject matter and illustrations contained therein. Any reproduction, disclosure to third parties or utilization of its contents – in whole or in parts – is forbidden without prior written consent of ABB AG.</w:t>
                            </w:r>
                          </w:p>
                          <w:p w14:paraId="28BD1708" w14:textId="0B383ACD" w:rsidR="00312A28" w:rsidRPr="00951566" w:rsidRDefault="00312A28" w:rsidP="00951566">
                            <w:pPr>
                              <w:spacing w:line="160" w:lineRule="exact"/>
                              <w:ind w:left="20"/>
                              <w:rPr>
                                <w:rFonts w:ascii="Arial" w:hAnsi="Arial" w:cs="Arial"/>
                                <w:color w:val="000000"/>
                                <w:sz w:val="15"/>
                                <w:szCs w:val="24"/>
                              </w:rPr>
                            </w:pPr>
                            <w:r w:rsidRPr="00951566">
                              <w:rPr>
                                <w:rFonts w:ascii="Arial" w:hAnsi="Arial" w:cs="Arial"/>
                                <w:color w:val="000000"/>
                                <w:sz w:val="15"/>
                                <w:szCs w:val="24"/>
                              </w:rPr>
                              <w:t>©Copyright 201</w:t>
                            </w:r>
                            <w:r w:rsidR="00CB657D">
                              <w:rPr>
                                <w:rFonts w:ascii="Arial" w:hAnsi="Arial" w:cs="Arial"/>
                                <w:color w:val="000000"/>
                                <w:sz w:val="15"/>
                                <w:szCs w:val="24"/>
                              </w:rPr>
                              <w:t>5</w:t>
                            </w:r>
                            <w:r w:rsidRPr="00951566">
                              <w:rPr>
                                <w:rFonts w:ascii="Arial" w:hAnsi="Arial" w:cs="Arial"/>
                                <w:color w:val="000000"/>
                                <w:sz w:val="15"/>
                                <w:szCs w:val="24"/>
                              </w:rPr>
                              <w:t xml:space="preserve"> ABB. All rights reserved.</w:t>
                            </w:r>
                            <w:r>
                              <w:rPr>
                                <w:rFonts w:ascii="Arial" w:hAnsi="Arial" w:cs="Arial"/>
                                <w:color w:val="000000"/>
                                <w:sz w:val="15"/>
                                <w:szCs w:val="24"/>
                              </w:rPr>
                              <w:br/>
                            </w:r>
                          </w:p>
                          <w:p w14:paraId="792957DB" w14:textId="77777777" w:rsidR="00312A28" w:rsidRPr="00951566" w:rsidRDefault="00312A28" w:rsidP="00951566">
                            <w:pPr>
                              <w:spacing w:line="160" w:lineRule="exact"/>
                              <w:ind w:left="20"/>
                              <w:rPr>
                                <w:rFonts w:ascii="Arial" w:hAnsi="Arial" w:cs="Arial"/>
                                <w:b/>
                                <w:color w:val="000000"/>
                                <w:sz w:val="15"/>
                                <w:szCs w:val="24"/>
                              </w:rPr>
                            </w:pPr>
                            <w:r w:rsidRPr="00951566">
                              <w:rPr>
                                <w:rFonts w:ascii="Arial" w:hAnsi="Arial" w:cs="Arial"/>
                                <w:b/>
                                <w:color w:val="000000"/>
                                <w:sz w:val="15"/>
                                <w:szCs w:val="24"/>
                              </w:rPr>
                              <w:t>Warranty, Liability:</w:t>
                            </w:r>
                          </w:p>
                          <w:p w14:paraId="421C777A" w14:textId="77777777" w:rsidR="00312A28" w:rsidRPr="00951566" w:rsidRDefault="00312A28" w:rsidP="00951566">
                            <w:pPr>
                              <w:spacing w:line="160" w:lineRule="exact"/>
                              <w:ind w:left="20"/>
                              <w:rPr>
                                <w:rFonts w:ascii="Arial" w:hAnsi="Arial" w:cs="Arial"/>
                                <w:color w:val="000000"/>
                                <w:sz w:val="15"/>
                                <w:szCs w:val="24"/>
                              </w:rPr>
                            </w:pPr>
                            <w:r w:rsidRPr="00951566">
                              <w:rPr>
                                <w:rFonts w:ascii="Arial" w:hAnsi="Arial" w:cs="Arial"/>
                                <w:color w:val="000000"/>
                                <w:sz w:val="15"/>
                                <w:szCs w:val="24"/>
                              </w:rPr>
                              <w:t>The user shall be solely responsible for the use of the content of this Document.</w:t>
                            </w:r>
                          </w:p>
                          <w:p w14:paraId="5303E44D" w14:textId="2CF190DB" w:rsidR="00312A28" w:rsidRPr="00951566" w:rsidRDefault="00312A28" w:rsidP="00951566">
                            <w:pPr>
                              <w:spacing w:line="160" w:lineRule="exact"/>
                              <w:ind w:left="20"/>
                              <w:rPr>
                                <w:rFonts w:ascii="Arial" w:hAnsi="Arial" w:cs="Arial"/>
                                <w:sz w:val="15"/>
                                <w:szCs w:val="15"/>
                              </w:rPr>
                            </w:pPr>
                            <w:r w:rsidRPr="00951566">
                              <w:rPr>
                                <w:rFonts w:ascii="Arial" w:hAnsi="Arial" w:cs="Arial"/>
                                <w:color w:val="000000"/>
                                <w:sz w:val="15"/>
                                <w:szCs w:val="24"/>
                              </w:rPr>
                              <w:t>ABB shall be under no warranty whatsoever. ABB's liability in connection with the Document, irrespective of the legal ground, shall be excluded. The exclusion of liability shall not apply in the case of intention or gross negligence. The present declaration shall be governed by and construed in accordance with the laws of Switzerland under e</w:t>
                            </w:r>
                            <w:r>
                              <w:rPr>
                                <w:rFonts w:ascii="Arial" w:hAnsi="Arial" w:cs="Arial"/>
                                <w:color w:val="000000"/>
                                <w:sz w:val="15"/>
                                <w:szCs w:val="24"/>
                              </w:rPr>
                              <w:t>xclusion of its conflict of law</w:t>
                            </w:r>
                            <w:r w:rsidRPr="00951566">
                              <w:rPr>
                                <w:rFonts w:ascii="Arial" w:hAnsi="Arial" w:cs="Arial"/>
                                <w:color w:val="000000"/>
                                <w:sz w:val="15"/>
                                <w:szCs w:val="24"/>
                              </w:rPr>
                              <w:t xml:space="preserve"> rules and of the Vienna Convention on the International Sale of Goods (CISG).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ABC26" id="Text Box 6" o:spid="_x0000_s1029" type="#_x0000_t202" style="position:absolute;margin-left:3.35pt;margin-top:343.6pt;width:237.8pt;height:307.6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" filled="f" stroked="f">
                <v:textbox inset="0,0,0,0">
                  <w:txbxContent>
                    <w:p w14:paraId="61C7134D" w14:textId="77777777" w:rsidR="00312A28" w:rsidRPr="00951566" w:rsidRDefault="00312A28" w:rsidP="00951566">
                      <w:pPr>
                        <w:spacing w:line="160" w:lineRule="exact"/>
                        <w:ind w:left="20"/>
                        <w:rPr>
                          <w:rFonts w:ascii="Arial" w:hAnsi="Arial" w:cs="Arial"/>
                          <w:b/>
                          <w:color w:val="000000"/>
                          <w:sz w:val="15"/>
                          <w:szCs w:val="24"/>
                        </w:rPr>
                      </w:pPr>
                      <w:r w:rsidRPr="00951566">
                        <w:rPr>
                          <w:rFonts w:ascii="Arial" w:hAnsi="Arial" w:cs="Arial"/>
                          <w:b/>
                          <w:color w:val="000000"/>
                          <w:sz w:val="15"/>
                          <w:szCs w:val="24"/>
                        </w:rPr>
                        <w:t>Note:</w:t>
                      </w:r>
                    </w:p>
                    <w:p w14:paraId="2D3C6A5C" w14:textId="77777777" w:rsidR="00312A28" w:rsidRPr="00951566" w:rsidRDefault="00312A28" w:rsidP="00951566">
                      <w:pPr>
                        <w:spacing w:line="160" w:lineRule="exact"/>
                        <w:ind w:left="20"/>
                        <w:rPr>
                          <w:rFonts w:ascii="Arial" w:hAnsi="Arial" w:cs="Arial"/>
                          <w:color w:val="000000"/>
                          <w:sz w:val="15"/>
                          <w:szCs w:val="24"/>
                        </w:rPr>
                      </w:pPr>
                      <w:r w:rsidRPr="00951566">
                        <w:rPr>
                          <w:rFonts w:ascii="Arial" w:hAnsi="Arial" w:cs="Arial"/>
                          <w:color w:val="000000"/>
                          <w:sz w:val="15"/>
                          <w:szCs w:val="24"/>
                        </w:rPr>
                        <w:t>The information in this Document contains best practice solutions to prescribe KNX installations in a specific application segment, but is of an exemplary nature only. The information may not represent the exact functional requirements with regard to specific local electrical installation requirements. Please note the Document also does not include the specification of legally required primary electrical protection devices i.e., circuit breakers, earth fault devices, etc., as these are highly dependent on national installation regulations.</w:t>
                      </w:r>
                    </w:p>
                    <w:p w14:paraId="01C908CB" w14:textId="77777777" w:rsidR="00312A28" w:rsidRPr="00951566" w:rsidRDefault="00312A28" w:rsidP="00951566">
                      <w:pPr>
                        <w:spacing w:line="160" w:lineRule="exact"/>
                        <w:ind w:left="20"/>
                        <w:rPr>
                          <w:rFonts w:ascii="Arial" w:hAnsi="Arial" w:cs="Arial"/>
                          <w:color w:val="000000"/>
                          <w:sz w:val="15"/>
                          <w:szCs w:val="24"/>
                        </w:rPr>
                      </w:pPr>
                      <w:r w:rsidRPr="00951566">
                        <w:rPr>
                          <w:rFonts w:ascii="Arial" w:hAnsi="Arial" w:cs="Arial"/>
                          <w:color w:val="000000"/>
                          <w:sz w:val="15"/>
                          <w:szCs w:val="24"/>
                        </w:rPr>
                        <w:t>We reserve the right to make technical changes or modify the contents of the Document without prior notice. ABB does not accept any responsibility whatsoever for potential errors or possible lack of information in the Document.</w:t>
                      </w:r>
                    </w:p>
                    <w:p w14:paraId="1862FE29" w14:textId="77777777" w:rsidR="00312A28" w:rsidRPr="00951566" w:rsidRDefault="00312A28" w:rsidP="00951566">
                      <w:pPr>
                        <w:spacing w:line="160" w:lineRule="exact"/>
                        <w:ind w:left="20"/>
                        <w:rPr>
                          <w:rFonts w:ascii="Arial" w:hAnsi="Arial" w:cs="Arial"/>
                          <w:color w:val="000000"/>
                          <w:sz w:val="15"/>
                          <w:szCs w:val="24"/>
                        </w:rPr>
                      </w:pPr>
                      <w:r w:rsidRPr="00951566">
                        <w:rPr>
                          <w:rFonts w:ascii="Arial" w:hAnsi="Arial" w:cs="Arial"/>
                          <w:color w:val="000000"/>
                          <w:sz w:val="15"/>
                          <w:szCs w:val="24"/>
                        </w:rPr>
                        <w:t xml:space="preserve">We reserve all rights in the Document and in the subject matter and illustrations contained therein. Any reproduction, disclosure to third parties or utilization of its contents – in whole or in parts – </w:t>
                      </w:r>
                      <w:proofErr w:type="gramStart"/>
                      <w:r w:rsidRPr="00951566">
                        <w:rPr>
                          <w:rFonts w:ascii="Arial" w:hAnsi="Arial" w:cs="Arial"/>
                          <w:color w:val="000000"/>
                          <w:sz w:val="15"/>
                          <w:szCs w:val="24"/>
                        </w:rPr>
                        <w:t>is forbidden</w:t>
                      </w:r>
                      <w:proofErr w:type="gramEnd"/>
                      <w:r w:rsidRPr="00951566">
                        <w:rPr>
                          <w:rFonts w:ascii="Arial" w:hAnsi="Arial" w:cs="Arial"/>
                          <w:color w:val="000000"/>
                          <w:sz w:val="15"/>
                          <w:szCs w:val="24"/>
                        </w:rPr>
                        <w:t xml:space="preserve"> without prior written consent of ABB AG.</w:t>
                      </w:r>
                    </w:p>
                    <w:p w14:paraId="28BD1708" w14:textId="0B383ACD" w:rsidR="00312A28" w:rsidRPr="00951566" w:rsidRDefault="00312A28" w:rsidP="00951566">
                      <w:pPr>
                        <w:spacing w:line="160" w:lineRule="exact"/>
                        <w:ind w:left="20"/>
                        <w:rPr>
                          <w:rFonts w:ascii="Arial" w:hAnsi="Arial" w:cs="Arial"/>
                          <w:color w:val="000000"/>
                          <w:sz w:val="15"/>
                          <w:szCs w:val="24"/>
                        </w:rPr>
                      </w:pPr>
                      <w:r w:rsidRPr="00951566">
                        <w:rPr>
                          <w:rFonts w:ascii="Arial" w:hAnsi="Arial" w:cs="Arial"/>
                          <w:color w:val="000000"/>
                          <w:sz w:val="15"/>
                          <w:szCs w:val="24"/>
                        </w:rPr>
                        <w:t>©Copyright 201</w:t>
                      </w:r>
                      <w:r w:rsidR="00CB657D">
                        <w:rPr>
                          <w:rFonts w:ascii="Arial" w:hAnsi="Arial" w:cs="Arial"/>
                          <w:color w:val="000000"/>
                          <w:sz w:val="15"/>
                          <w:szCs w:val="24"/>
                        </w:rPr>
                        <w:t>5</w:t>
                      </w:r>
                      <w:r w:rsidRPr="00951566">
                        <w:rPr>
                          <w:rFonts w:ascii="Arial" w:hAnsi="Arial" w:cs="Arial"/>
                          <w:color w:val="000000"/>
                          <w:sz w:val="15"/>
                          <w:szCs w:val="24"/>
                        </w:rPr>
                        <w:t xml:space="preserve"> ABB. All rights reserved.</w:t>
                      </w:r>
                      <w:r>
                        <w:rPr>
                          <w:rFonts w:ascii="Arial" w:hAnsi="Arial" w:cs="Arial"/>
                          <w:color w:val="000000"/>
                          <w:sz w:val="15"/>
                          <w:szCs w:val="24"/>
                        </w:rPr>
                        <w:br/>
                      </w:r>
                    </w:p>
                    <w:p w14:paraId="792957DB" w14:textId="77777777" w:rsidR="00312A28" w:rsidRPr="00951566" w:rsidRDefault="00312A28" w:rsidP="00951566">
                      <w:pPr>
                        <w:spacing w:line="160" w:lineRule="exact"/>
                        <w:ind w:left="20"/>
                        <w:rPr>
                          <w:rFonts w:ascii="Arial" w:hAnsi="Arial" w:cs="Arial"/>
                          <w:b/>
                          <w:color w:val="000000"/>
                          <w:sz w:val="15"/>
                          <w:szCs w:val="24"/>
                        </w:rPr>
                      </w:pPr>
                      <w:r w:rsidRPr="00951566">
                        <w:rPr>
                          <w:rFonts w:ascii="Arial" w:hAnsi="Arial" w:cs="Arial"/>
                          <w:b/>
                          <w:color w:val="000000"/>
                          <w:sz w:val="15"/>
                          <w:szCs w:val="24"/>
                        </w:rPr>
                        <w:t>Warranty, Liability:</w:t>
                      </w:r>
                    </w:p>
                    <w:p w14:paraId="421C777A" w14:textId="77777777" w:rsidR="00312A28" w:rsidRPr="00951566" w:rsidRDefault="00312A28" w:rsidP="00951566">
                      <w:pPr>
                        <w:spacing w:line="160" w:lineRule="exact"/>
                        <w:ind w:left="20"/>
                        <w:rPr>
                          <w:rFonts w:ascii="Arial" w:hAnsi="Arial" w:cs="Arial"/>
                          <w:color w:val="000000"/>
                          <w:sz w:val="15"/>
                          <w:szCs w:val="24"/>
                        </w:rPr>
                      </w:pPr>
                      <w:r w:rsidRPr="00951566">
                        <w:rPr>
                          <w:rFonts w:ascii="Arial" w:hAnsi="Arial" w:cs="Arial"/>
                          <w:color w:val="000000"/>
                          <w:sz w:val="15"/>
                          <w:szCs w:val="24"/>
                        </w:rPr>
                        <w:t>The user shall be solely responsible for the use of the content of this Document.</w:t>
                      </w:r>
                    </w:p>
                    <w:p w14:paraId="5303E44D" w14:textId="2CF190DB" w:rsidR="00312A28" w:rsidRPr="00951566" w:rsidRDefault="00312A28" w:rsidP="00951566">
                      <w:pPr>
                        <w:spacing w:line="160" w:lineRule="exact"/>
                        <w:ind w:left="20"/>
                        <w:rPr>
                          <w:rFonts w:ascii="Arial" w:hAnsi="Arial" w:cs="Arial"/>
                          <w:sz w:val="15"/>
                          <w:szCs w:val="15"/>
                        </w:rPr>
                      </w:pPr>
                      <w:r w:rsidRPr="00951566">
                        <w:rPr>
                          <w:rFonts w:ascii="Arial" w:hAnsi="Arial" w:cs="Arial"/>
                          <w:color w:val="000000"/>
                          <w:sz w:val="15"/>
                          <w:szCs w:val="24"/>
                        </w:rPr>
                        <w:t xml:space="preserve">ABB shall be under no warranty whatsoever. ABB's liability in connection with the Document, irrespective of the legal ground, </w:t>
                      </w:r>
                      <w:proofErr w:type="gramStart"/>
                      <w:r w:rsidRPr="00951566">
                        <w:rPr>
                          <w:rFonts w:ascii="Arial" w:hAnsi="Arial" w:cs="Arial"/>
                          <w:color w:val="000000"/>
                          <w:sz w:val="15"/>
                          <w:szCs w:val="24"/>
                        </w:rPr>
                        <w:t>shall be excluded</w:t>
                      </w:r>
                      <w:proofErr w:type="gramEnd"/>
                      <w:r w:rsidRPr="00951566">
                        <w:rPr>
                          <w:rFonts w:ascii="Arial" w:hAnsi="Arial" w:cs="Arial"/>
                          <w:color w:val="000000"/>
                          <w:sz w:val="15"/>
                          <w:szCs w:val="24"/>
                        </w:rPr>
                        <w:t xml:space="preserve">. The exclusion of liability shall not apply in the case of intention or gross negligence. The present declaration </w:t>
                      </w:r>
                      <w:proofErr w:type="gramStart"/>
                      <w:r w:rsidRPr="00951566">
                        <w:rPr>
                          <w:rFonts w:ascii="Arial" w:hAnsi="Arial" w:cs="Arial"/>
                          <w:color w:val="000000"/>
                          <w:sz w:val="15"/>
                          <w:szCs w:val="24"/>
                        </w:rPr>
                        <w:t>shall be governed by and construed in accordance with the laws of Switzerland under e</w:t>
                      </w:r>
                      <w:r>
                        <w:rPr>
                          <w:rFonts w:ascii="Arial" w:hAnsi="Arial" w:cs="Arial"/>
                          <w:color w:val="000000"/>
                          <w:sz w:val="15"/>
                          <w:szCs w:val="24"/>
                        </w:rPr>
                        <w:t>xclusion of its conflict of law</w:t>
                      </w:r>
                      <w:r w:rsidRPr="00951566">
                        <w:rPr>
                          <w:rFonts w:ascii="Arial" w:hAnsi="Arial" w:cs="Arial"/>
                          <w:color w:val="000000"/>
                          <w:sz w:val="15"/>
                          <w:szCs w:val="24"/>
                        </w:rPr>
                        <w:t xml:space="preserve"> rules and of the Vienna Convention on the International Sale of Goods (CISG)</w:t>
                      </w:r>
                      <w:proofErr w:type="gramEnd"/>
                      <w:r w:rsidRPr="00951566">
                        <w:rPr>
                          <w:rFonts w:ascii="Arial" w:hAnsi="Arial" w:cs="Arial"/>
                          <w:color w:val="000000"/>
                          <w:sz w:val="15"/>
                          <w:szCs w:val="24"/>
                        </w:rPr>
                        <w:t>.</w:t>
                      </w:r>
                    </w:p>
                  </w:txbxContent>
                </v:textbox>
                <w10:wrap anchorx="margin" anchory="margin"/>
                <w10:anchorlock/>
              </v:shape>
            </w:pict>
          </mc:Fallback>
        </mc:AlternateContent>
      </w:r>
    </w:p>
    <w:sectPr w:rsidR="00D6080A" w:rsidRPr="00D6080A" w:rsidSect="00C87F63">
      <w:headerReference w:type="first" r:id="rId15"/>
      <w:pgSz w:w="11907" w:h="16839" w:code="9"/>
      <w:pgMar w:top="2362" w:right="792" w:bottom="1843" w:left="119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D3C91B" w14:textId="77777777" w:rsidR="00312A28" w:rsidRDefault="00312A28" w:rsidP="00BE1A72">
      <w:pPr>
        <w:spacing w:after="0" w:line="240" w:lineRule="auto"/>
      </w:pPr>
      <w:r>
        <w:separator/>
      </w:r>
    </w:p>
  </w:endnote>
  <w:endnote w:type="continuationSeparator" w:id="0">
    <w:p w14:paraId="2AB3C786" w14:textId="77777777" w:rsidR="00312A28" w:rsidRDefault="00312A28" w:rsidP="00BE1A72">
      <w:pPr>
        <w:spacing w:after="0" w:line="240" w:lineRule="auto"/>
      </w:pPr>
      <w:r>
        <w:continuationSeparator/>
      </w:r>
    </w:p>
  </w:endnote>
  <w:endnote w:type="continuationNotice" w:id="1">
    <w:p w14:paraId="0FF11DDC" w14:textId="77777777" w:rsidR="00312A28" w:rsidRDefault="00312A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BB Neue Helvetica Light">
    <w:altName w:val="Trebuchet MS"/>
    <w:charset w:val="00"/>
    <w:family w:val="swiss"/>
    <w:pitch w:val="variable"/>
    <w:sig w:usb0="00000001" w:usb1="10002042" w:usb2="00000000" w:usb3="00000000" w:csb0="0000009B"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5472815"/>
      <w:docPartObj>
        <w:docPartGallery w:val="Page Numbers (Bottom of Page)"/>
        <w:docPartUnique/>
      </w:docPartObj>
    </w:sdtPr>
    <w:sdtEndPr/>
    <w:sdtContent>
      <w:p w14:paraId="3CDEBEAC" w14:textId="2F7878F3" w:rsidR="00312A28" w:rsidRPr="00F86C35" w:rsidRDefault="00312A28">
        <w:pPr>
          <w:pStyle w:val="Fuzeile"/>
        </w:pPr>
        <w:r w:rsidRPr="00F86C35">
          <w:fldChar w:fldCharType="begin"/>
        </w:r>
        <w:r w:rsidRPr="00F86C35">
          <w:instrText>PAGE   \* MERGEFORMAT</w:instrText>
        </w:r>
        <w:r w:rsidRPr="00F86C35">
          <w:fldChar w:fldCharType="separate"/>
        </w:r>
        <w:r w:rsidR="008410B3" w:rsidRPr="008410B3">
          <w:rPr>
            <w:noProof/>
            <w:lang w:val="de-DE"/>
          </w:rPr>
          <w:t>6</w:t>
        </w:r>
        <w:r w:rsidRPr="00F86C35">
          <w:fldChar w:fldCharType="end"/>
        </w:r>
      </w:p>
    </w:sdtContent>
  </w:sdt>
  <w:p w14:paraId="5C2D877E" w14:textId="77777777" w:rsidR="00312A28" w:rsidRDefault="00312A28">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F4D0F" w14:textId="77777777" w:rsidR="00312A28" w:rsidRDefault="00312A28">
    <w:pPr>
      <w:pStyle w:val="Fuzeile"/>
    </w:pPr>
    <w:r w:rsidRPr="00D72317">
      <w:rPr>
        <w:noProof/>
        <w:lang w:val="de-DE" w:eastAsia="de-DE"/>
      </w:rPr>
      <w:drawing>
        <wp:anchor distT="0" distB="0" distL="114300" distR="114300" simplePos="0" relativeHeight="251658240" behindDoc="0" locked="1" layoutInCell="1" allowOverlap="1" wp14:anchorId="056640E2" wp14:editId="3ED3D6AC">
          <wp:simplePos x="0" y="0"/>
          <wp:positionH relativeFrom="column">
            <wp:posOffset>4003040</wp:posOffset>
          </wp:positionH>
          <wp:positionV relativeFrom="page">
            <wp:posOffset>9946005</wp:posOffset>
          </wp:positionV>
          <wp:extent cx="2562860" cy="377825"/>
          <wp:effectExtent l="0" t="0" r="8890" b="3175"/>
          <wp:wrapNone/>
          <wp:docPr id="16" name="Picture 4" descr="ABB1ClaimL_rgb300_100mmLIGHT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ABB1ClaimL_rgb300_100mmLIGHT Kopi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gray">
                  <a:xfrm>
                    <a:off x="0" y="0"/>
                    <a:ext cx="2562860" cy="3778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59D3CA" w14:textId="77777777" w:rsidR="00312A28" w:rsidRDefault="00312A28" w:rsidP="00BE1A72">
      <w:pPr>
        <w:spacing w:after="0" w:line="240" w:lineRule="auto"/>
      </w:pPr>
      <w:r>
        <w:separator/>
      </w:r>
    </w:p>
  </w:footnote>
  <w:footnote w:type="continuationSeparator" w:id="0">
    <w:p w14:paraId="6E1B75C6" w14:textId="77777777" w:rsidR="00312A28" w:rsidRDefault="00312A28" w:rsidP="00BE1A72">
      <w:pPr>
        <w:spacing w:after="0" w:line="240" w:lineRule="auto"/>
      </w:pPr>
      <w:r>
        <w:continuationSeparator/>
      </w:r>
    </w:p>
  </w:footnote>
  <w:footnote w:type="continuationNotice" w:id="1">
    <w:p w14:paraId="50D3FCA6" w14:textId="77777777" w:rsidR="00312A28" w:rsidRDefault="00312A2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2C33C0" w14:textId="77777777" w:rsidR="00312A28" w:rsidRDefault="00312A28">
    <w:pPr>
      <w:pStyle w:val="Kopfzeile"/>
    </w:pPr>
    <w:r>
      <w:rPr>
        <w:noProof/>
        <w:lang w:val="de-DE" w:eastAsia="de-DE"/>
      </w:rPr>
      <mc:AlternateContent>
        <mc:Choice Requires="wps">
          <w:drawing>
            <wp:anchor distT="0" distB="0" distL="114300" distR="114300" simplePos="0" relativeHeight="251658241" behindDoc="1" locked="0" layoutInCell="1" allowOverlap="1" wp14:anchorId="1BA13A78" wp14:editId="134CD3CE">
              <wp:simplePos x="0" y="0"/>
              <wp:positionH relativeFrom="column">
                <wp:posOffset>-3644</wp:posOffset>
              </wp:positionH>
              <wp:positionV relativeFrom="paragraph">
                <wp:posOffset>-72390</wp:posOffset>
              </wp:positionV>
              <wp:extent cx="6307200" cy="1353185"/>
              <wp:effectExtent l="0" t="0" r="0" b="0"/>
              <wp:wrapNone/>
              <wp:docPr id="17" name="Rectangle 17"/>
              <wp:cNvGraphicFramePr/>
              <a:graphic xmlns:a="http://schemas.openxmlformats.org/drawingml/2006/main">
                <a:graphicData uri="http://schemas.microsoft.com/office/word/2010/wordprocessingShape">
                  <wps:wsp>
                    <wps:cNvSpPr/>
                    <wps:spPr bwMode="gray">
                      <a:xfrm>
                        <a:off x="0" y="0"/>
                        <a:ext cx="6307200" cy="1353185"/>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659F13" id="Rectangle 17" o:spid="_x0000_s1026" style="position:absolute;margin-left:-.3pt;margin-top:-5.7pt;width:496.65pt;height:106.55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" fillcolor="black [3213]" stroked="f">
              <v:textbox inset="0,0,0,0"/>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FA540" w14:textId="77777777" w:rsidR="00312A28" w:rsidRDefault="00312A28">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B04149"/>
    <w:multiLevelType w:val="multilevel"/>
    <w:tmpl w:val="BF2ECCD8"/>
    <w:lvl w:ilvl="0">
      <w:start w:val="1"/>
      <w:numFmt w:val="bullet"/>
      <w:pStyle w:val="BulletPoint01"/>
      <w:lvlText w:val=""/>
      <w:lvlJc w:val="left"/>
      <w:pPr>
        <w:ind w:left="360" w:hanging="360"/>
      </w:pPr>
      <w:rPr>
        <w:rFonts w:ascii="Symbol" w:hAnsi="Symbol" w:hint="default"/>
        <w:caps w:val="0"/>
        <w:strike w:val="0"/>
        <w:dstrike w:val="0"/>
        <w:vanish w:val="0"/>
        <w:color w:val="000000" w:themeColor="text1"/>
        <w:vertAlign w:val="baseline"/>
      </w:rPr>
    </w:lvl>
    <w:lvl w:ilvl="1">
      <w:start w:val="1"/>
      <w:numFmt w:val="bullet"/>
      <w:pStyle w:val="BulletPoint02"/>
      <w:lvlText w:val=""/>
      <w:lvlJc w:val="left"/>
      <w:pPr>
        <w:ind w:left="1080" w:hanging="360"/>
      </w:pPr>
      <w:rPr>
        <w:rFonts w:ascii="Symbol" w:hAnsi="Symbol" w:hint="default"/>
        <w:color w:val="000000" w:themeColor="text1"/>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29F83E2B"/>
    <w:multiLevelType w:val="hybridMultilevel"/>
    <w:tmpl w:val="7BB67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21472D"/>
    <w:multiLevelType w:val="multilevel"/>
    <w:tmpl w:val="698A40E4"/>
    <w:numStyleLink w:val="Style2"/>
  </w:abstractNum>
  <w:abstractNum w:abstractNumId="3" w15:restartNumberingAfterBreak="0">
    <w:nsid w:val="2FF800D5"/>
    <w:multiLevelType w:val="multilevel"/>
    <w:tmpl w:val="698A40E4"/>
    <w:numStyleLink w:val="Style2"/>
  </w:abstractNum>
  <w:abstractNum w:abstractNumId="4" w15:restartNumberingAfterBreak="0">
    <w:nsid w:val="335908CB"/>
    <w:multiLevelType w:val="hybridMultilevel"/>
    <w:tmpl w:val="30301A3C"/>
    <w:lvl w:ilvl="0" w:tplc="CB00513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72F38D2"/>
    <w:multiLevelType w:val="multilevel"/>
    <w:tmpl w:val="698A40E4"/>
    <w:numStyleLink w:val="Style2"/>
  </w:abstractNum>
  <w:abstractNum w:abstractNumId="6" w15:restartNumberingAfterBreak="0">
    <w:nsid w:val="394B35F6"/>
    <w:multiLevelType w:val="hybridMultilevel"/>
    <w:tmpl w:val="AB1AB6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FC36C83"/>
    <w:multiLevelType w:val="hybridMultilevel"/>
    <w:tmpl w:val="316428AE"/>
    <w:lvl w:ilvl="0" w:tplc="74E25DC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CBF4E7B"/>
    <w:multiLevelType w:val="multilevel"/>
    <w:tmpl w:val="698A40E4"/>
    <w:numStyleLink w:val="Style2"/>
  </w:abstractNum>
  <w:abstractNum w:abstractNumId="9" w15:restartNumberingAfterBreak="0">
    <w:nsid w:val="61025BE9"/>
    <w:multiLevelType w:val="hybridMultilevel"/>
    <w:tmpl w:val="94CE125E"/>
    <w:lvl w:ilvl="0" w:tplc="5DDA0F1A">
      <w:start w:val="1"/>
      <w:numFmt w:val="bullet"/>
      <w:lvlText w:val=""/>
      <w:lvlJc w:val="left"/>
      <w:pPr>
        <w:ind w:left="3180" w:hanging="360"/>
      </w:pPr>
      <w:rPr>
        <w:rFonts w:ascii="Symbol" w:hAnsi="Symbol" w:hint="default"/>
      </w:rPr>
    </w:lvl>
    <w:lvl w:ilvl="1" w:tplc="04070003">
      <w:start w:val="1"/>
      <w:numFmt w:val="bullet"/>
      <w:lvlText w:val="o"/>
      <w:lvlJc w:val="left"/>
      <w:pPr>
        <w:ind w:left="3900" w:hanging="360"/>
      </w:pPr>
      <w:rPr>
        <w:rFonts w:ascii="Courier New" w:hAnsi="Courier New" w:cs="Courier New" w:hint="default"/>
      </w:rPr>
    </w:lvl>
    <w:lvl w:ilvl="2" w:tplc="04070005">
      <w:start w:val="1"/>
      <w:numFmt w:val="bullet"/>
      <w:lvlText w:val=""/>
      <w:lvlJc w:val="left"/>
      <w:pPr>
        <w:ind w:left="4620" w:hanging="360"/>
      </w:pPr>
      <w:rPr>
        <w:rFonts w:ascii="Wingdings" w:hAnsi="Wingdings" w:hint="default"/>
      </w:rPr>
    </w:lvl>
    <w:lvl w:ilvl="3" w:tplc="04070001">
      <w:start w:val="1"/>
      <w:numFmt w:val="bullet"/>
      <w:lvlText w:val=""/>
      <w:lvlJc w:val="left"/>
      <w:pPr>
        <w:ind w:left="5340" w:hanging="360"/>
      </w:pPr>
      <w:rPr>
        <w:rFonts w:ascii="Symbol" w:hAnsi="Symbol" w:hint="default"/>
      </w:rPr>
    </w:lvl>
    <w:lvl w:ilvl="4" w:tplc="04070003">
      <w:start w:val="1"/>
      <w:numFmt w:val="bullet"/>
      <w:lvlText w:val="o"/>
      <w:lvlJc w:val="left"/>
      <w:pPr>
        <w:ind w:left="6060" w:hanging="360"/>
      </w:pPr>
      <w:rPr>
        <w:rFonts w:ascii="Courier New" w:hAnsi="Courier New" w:cs="Courier New" w:hint="default"/>
      </w:rPr>
    </w:lvl>
    <w:lvl w:ilvl="5" w:tplc="04070005">
      <w:start w:val="1"/>
      <w:numFmt w:val="bullet"/>
      <w:lvlText w:val=""/>
      <w:lvlJc w:val="left"/>
      <w:pPr>
        <w:ind w:left="6780" w:hanging="360"/>
      </w:pPr>
      <w:rPr>
        <w:rFonts w:ascii="Wingdings" w:hAnsi="Wingdings" w:hint="default"/>
      </w:rPr>
    </w:lvl>
    <w:lvl w:ilvl="6" w:tplc="04070001">
      <w:start w:val="1"/>
      <w:numFmt w:val="bullet"/>
      <w:lvlText w:val=""/>
      <w:lvlJc w:val="left"/>
      <w:pPr>
        <w:ind w:left="7500" w:hanging="360"/>
      </w:pPr>
      <w:rPr>
        <w:rFonts w:ascii="Symbol" w:hAnsi="Symbol" w:hint="default"/>
      </w:rPr>
    </w:lvl>
    <w:lvl w:ilvl="7" w:tplc="04070003">
      <w:start w:val="1"/>
      <w:numFmt w:val="bullet"/>
      <w:lvlText w:val="o"/>
      <w:lvlJc w:val="left"/>
      <w:pPr>
        <w:ind w:left="8220" w:hanging="360"/>
      </w:pPr>
      <w:rPr>
        <w:rFonts w:ascii="Courier New" w:hAnsi="Courier New" w:cs="Courier New" w:hint="default"/>
      </w:rPr>
    </w:lvl>
    <w:lvl w:ilvl="8" w:tplc="04070005">
      <w:start w:val="1"/>
      <w:numFmt w:val="bullet"/>
      <w:lvlText w:val=""/>
      <w:lvlJc w:val="left"/>
      <w:pPr>
        <w:ind w:left="8940" w:hanging="360"/>
      </w:pPr>
      <w:rPr>
        <w:rFonts w:ascii="Wingdings" w:hAnsi="Wingdings" w:hint="default"/>
      </w:rPr>
    </w:lvl>
  </w:abstractNum>
  <w:abstractNum w:abstractNumId="10" w15:restartNumberingAfterBreak="0">
    <w:nsid w:val="6E8D6255"/>
    <w:multiLevelType w:val="multilevel"/>
    <w:tmpl w:val="41ACBCA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4D72B28"/>
    <w:multiLevelType w:val="multilevel"/>
    <w:tmpl w:val="698A40E4"/>
    <w:numStyleLink w:val="Style2"/>
  </w:abstractNum>
  <w:abstractNum w:abstractNumId="12" w15:restartNumberingAfterBreak="0">
    <w:nsid w:val="79406B69"/>
    <w:multiLevelType w:val="multilevel"/>
    <w:tmpl w:val="698A40E4"/>
    <w:styleLink w:val="Style2"/>
    <w:lvl w:ilvl="0">
      <w:start w:val="1"/>
      <w:numFmt w:val="decimal"/>
      <w:pStyle w:val="ListParagraph1"/>
      <w:lvlText w:val="%1."/>
      <w:lvlJc w:val="left"/>
      <w:pPr>
        <w:ind w:left="454" w:hanging="454"/>
      </w:pPr>
      <w:rPr>
        <w:rFonts w:asciiTheme="minorHAnsi" w:hAnsiTheme="minorHAnsi" w:hint="default"/>
        <w:b w:val="0"/>
        <w:sz w:val="28"/>
      </w:rPr>
    </w:lvl>
    <w:lvl w:ilvl="1">
      <w:start w:val="1"/>
      <w:numFmt w:val="decimal"/>
      <w:pStyle w:val="berschrift2"/>
      <w:lvlText w:val="%1.%2."/>
      <w:lvlJc w:val="left"/>
      <w:pPr>
        <w:ind w:left="510" w:hanging="510"/>
      </w:pPr>
      <w:rPr>
        <w:rFonts w:asciiTheme="minorHAnsi" w:hAnsiTheme="minorHAnsi" w:hint="default"/>
        <w:b/>
        <w:color w:val="000000" w:themeColor="text1"/>
        <w:u w:color="000000" w:themeColor="text1"/>
      </w:rPr>
    </w:lvl>
    <w:lvl w:ilvl="2">
      <w:start w:val="1"/>
      <w:numFmt w:val="decimal"/>
      <w:pStyle w:val="berschrift3"/>
      <w:lvlText w:val="%1.%2.%3."/>
      <w:lvlJc w:val="left"/>
      <w:pPr>
        <w:ind w:left="510" w:hanging="510"/>
      </w:pPr>
      <w:rPr>
        <w:rFonts w:asciiTheme="minorHAnsi" w:hAnsiTheme="minorHAnsi" w:hint="default"/>
        <w:b/>
        <w:color w:val="000000" w:themeColor="text1"/>
      </w:rPr>
    </w:lvl>
    <w:lvl w:ilvl="3">
      <w:start w:val="1"/>
      <w:numFmt w:val="decimal"/>
      <w:lvlText w:val="%1.%2.%3.%4."/>
      <w:lvlJc w:val="left"/>
      <w:pPr>
        <w:ind w:left="510" w:hanging="510"/>
      </w:pPr>
      <w:rPr>
        <w:rFonts w:hint="default"/>
      </w:rPr>
    </w:lvl>
    <w:lvl w:ilvl="4">
      <w:start w:val="1"/>
      <w:numFmt w:val="decimal"/>
      <w:lvlText w:val="%1.%2.%3.%4.%5."/>
      <w:lvlJc w:val="left"/>
      <w:pPr>
        <w:ind w:left="510" w:hanging="510"/>
      </w:pPr>
      <w:rPr>
        <w:rFonts w:hint="default"/>
      </w:rPr>
    </w:lvl>
    <w:lvl w:ilvl="5">
      <w:start w:val="1"/>
      <w:numFmt w:val="decimal"/>
      <w:lvlText w:val="%1.%2.%3.%4.%5.%6."/>
      <w:lvlJc w:val="left"/>
      <w:pPr>
        <w:ind w:left="510" w:hanging="510"/>
      </w:pPr>
      <w:rPr>
        <w:rFonts w:hint="default"/>
      </w:rPr>
    </w:lvl>
    <w:lvl w:ilvl="6">
      <w:start w:val="1"/>
      <w:numFmt w:val="decimal"/>
      <w:lvlText w:val="%1.%2.%3.%4.%5.%6.%7."/>
      <w:lvlJc w:val="left"/>
      <w:pPr>
        <w:ind w:left="510" w:hanging="510"/>
      </w:pPr>
      <w:rPr>
        <w:rFonts w:hint="default"/>
      </w:rPr>
    </w:lvl>
    <w:lvl w:ilvl="7">
      <w:start w:val="1"/>
      <w:numFmt w:val="decimal"/>
      <w:lvlText w:val="%1.%2.%3.%4.%5.%6.%7.%8."/>
      <w:lvlJc w:val="left"/>
      <w:pPr>
        <w:ind w:left="510" w:hanging="510"/>
      </w:pPr>
      <w:rPr>
        <w:rFonts w:hint="default"/>
      </w:rPr>
    </w:lvl>
    <w:lvl w:ilvl="8">
      <w:start w:val="1"/>
      <w:numFmt w:val="decimal"/>
      <w:lvlText w:val="%1.%2.%3.%4.%5.%6.%7.%8.%9."/>
      <w:lvlJc w:val="left"/>
      <w:pPr>
        <w:ind w:left="510" w:hanging="510"/>
      </w:pPr>
      <w:rPr>
        <w:rFonts w:hint="default"/>
      </w:rPr>
    </w:lvl>
  </w:abstractNum>
  <w:abstractNum w:abstractNumId="13" w15:restartNumberingAfterBreak="0">
    <w:nsid w:val="7A9F781B"/>
    <w:multiLevelType w:val="multilevel"/>
    <w:tmpl w:val="698A40E4"/>
    <w:numStyleLink w:val="Style2"/>
  </w:abstractNum>
  <w:abstractNum w:abstractNumId="14" w15:restartNumberingAfterBreak="0">
    <w:nsid w:val="7D5917DD"/>
    <w:multiLevelType w:val="multilevel"/>
    <w:tmpl w:val="698A40E4"/>
    <w:numStyleLink w:val="Style2"/>
  </w:abstractNum>
  <w:num w:numId="1">
    <w:abstractNumId w:val="0"/>
  </w:num>
  <w:num w:numId="2">
    <w:abstractNumId w:val="12"/>
  </w:num>
  <w:num w:numId="3">
    <w:abstractNumId w:val="8"/>
  </w:num>
  <w:num w:numId="4">
    <w:abstractNumId w:val="13"/>
  </w:num>
  <w:num w:numId="5">
    <w:abstractNumId w:val="10"/>
  </w:num>
  <w:num w:numId="6">
    <w:abstractNumId w:val="1"/>
  </w:num>
  <w:num w:numId="7">
    <w:abstractNumId w:val="2"/>
  </w:num>
  <w:num w:numId="8">
    <w:abstractNumId w:val="3"/>
  </w:num>
  <w:num w:numId="9">
    <w:abstractNumId w:val="5"/>
  </w:num>
  <w:num w:numId="10">
    <w:abstractNumId w:val="11"/>
  </w:num>
  <w:num w:numId="11">
    <w:abstractNumId w:val="14"/>
  </w:num>
  <w:num w:numId="12">
    <w:abstractNumId w:val="6"/>
  </w:num>
  <w:num w:numId="13">
    <w:abstractNumId w:val="0"/>
  </w:num>
  <w:num w:numId="14">
    <w:abstractNumId w:val="0"/>
  </w:num>
  <w:num w:numId="15">
    <w:abstractNumId w:val="0"/>
  </w:num>
  <w:num w:numId="16">
    <w:abstractNumId w:val="14"/>
  </w:num>
  <w:num w:numId="17">
    <w:abstractNumId w:val="0"/>
  </w:num>
  <w:num w:numId="18">
    <w:abstractNumId w:val="7"/>
  </w:num>
  <w:num w:numId="19">
    <w:abstractNumId w:val="4"/>
  </w:num>
  <w:num w:numId="20">
    <w:abstractNumId w:val="0"/>
  </w:num>
  <w:num w:numId="21">
    <w:abstractNumId w:val="0"/>
  </w:num>
  <w:num w:numId="22">
    <w:abstractNumId w:val="0"/>
  </w:num>
  <w:num w:numId="23">
    <w:abstractNumId w:val="0"/>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attachedTemplate r:id="rId1"/>
  <w:defaultTabStop w:val="720"/>
  <w:hyphenationZone w:val="425"/>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349"/>
    <w:rsid w:val="00021A98"/>
    <w:rsid w:val="000261DC"/>
    <w:rsid w:val="0003062A"/>
    <w:rsid w:val="00034FDE"/>
    <w:rsid w:val="00036E21"/>
    <w:rsid w:val="00041DF4"/>
    <w:rsid w:val="00053137"/>
    <w:rsid w:val="000631C8"/>
    <w:rsid w:val="00070B79"/>
    <w:rsid w:val="0007175B"/>
    <w:rsid w:val="000B14F9"/>
    <w:rsid w:val="000C0D41"/>
    <w:rsid w:val="000C1060"/>
    <w:rsid w:val="000C38A8"/>
    <w:rsid w:val="000D45BF"/>
    <w:rsid w:val="000E3305"/>
    <w:rsid w:val="000F1F08"/>
    <w:rsid w:val="00105781"/>
    <w:rsid w:val="0011177D"/>
    <w:rsid w:val="00113CF3"/>
    <w:rsid w:val="00136B68"/>
    <w:rsid w:val="001376D3"/>
    <w:rsid w:val="00146689"/>
    <w:rsid w:val="00161FCA"/>
    <w:rsid w:val="00166FE6"/>
    <w:rsid w:val="00182313"/>
    <w:rsid w:val="00187DD6"/>
    <w:rsid w:val="0019538E"/>
    <w:rsid w:val="001A2F0A"/>
    <w:rsid w:val="001A6542"/>
    <w:rsid w:val="001D07A2"/>
    <w:rsid w:val="001D224C"/>
    <w:rsid w:val="001E4710"/>
    <w:rsid w:val="001E48A0"/>
    <w:rsid w:val="001F06D0"/>
    <w:rsid w:val="00221B49"/>
    <w:rsid w:val="00237A16"/>
    <w:rsid w:val="00265745"/>
    <w:rsid w:val="00284C71"/>
    <w:rsid w:val="002850C8"/>
    <w:rsid w:val="002877E7"/>
    <w:rsid w:val="002879CF"/>
    <w:rsid w:val="00290753"/>
    <w:rsid w:val="00293063"/>
    <w:rsid w:val="002B0DE1"/>
    <w:rsid w:val="002B4753"/>
    <w:rsid w:val="002C5302"/>
    <w:rsid w:val="002D0B9B"/>
    <w:rsid w:val="002D79F9"/>
    <w:rsid w:val="002E0195"/>
    <w:rsid w:val="002F017C"/>
    <w:rsid w:val="002F55B4"/>
    <w:rsid w:val="003111EB"/>
    <w:rsid w:val="00312A28"/>
    <w:rsid w:val="00326743"/>
    <w:rsid w:val="00332E84"/>
    <w:rsid w:val="003338C5"/>
    <w:rsid w:val="003774ED"/>
    <w:rsid w:val="00395A37"/>
    <w:rsid w:val="003A1A54"/>
    <w:rsid w:val="003A2DD6"/>
    <w:rsid w:val="003A441C"/>
    <w:rsid w:val="003B036C"/>
    <w:rsid w:val="003B12AD"/>
    <w:rsid w:val="003C4081"/>
    <w:rsid w:val="003D283D"/>
    <w:rsid w:val="003D3429"/>
    <w:rsid w:val="003D6EB1"/>
    <w:rsid w:val="003E2E71"/>
    <w:rsid w:val="004019BB"/>
    <w:rsid w:val="00426218"/>
    <w:rsid w:val="004303CF"/>
    <w:rsid w:val="00455DBE"/>
    <w:rsid w:val="00466ECB"/>
    <w:rsid w:val="00467590"/>
    <w:rsid w:val="004872E4"/>
    <w:rsid w:val="004B5F7F"/>
    <w:rsid w:val="004C6E5A"/>
    <w:rsid w:val="004E5CF4"/>
    <w:rsid w:val="004F1F77"/>
    <w:rsid w:val="004F5E3E"/>
    <w:rsid w:val="005055C1"/>
    <w:rsid w:val="005140C4"/>
    <w:rsid w:val="00516AC7"/>
    <w:rsid w:val="0052719C"/>
    <w:rsid w:val="0053063C"/>
    <w:rsid w:val="0053451E"/>
    <w:rsid w:val="005430E0"/>
    <w:rsid w:val="00553524"/>
    <w:rsid w:val="0057164E"/>
    <w:rsid w:val="00586C73"/>
    <w:rsid w:val="0058740B"/>
    <w:rsid w:val="0059777F"/>
    <w:rsid w:val="005A4DB9"/>
    <w:rsid w:val="005A4DDC"/>
    <w:rsid w:val="005B22E9"/>
    <w:rsid w:val="005B39B9"/>
    <w:rsid w:val="005B4916"/>
    <w:rsid w:val="005B4DEB"/>
    <w:rsid w:val="005C5A6E"/>
    <w:rsid w:val="005E42BD"/>
    <w:rsid w:val="005E6263"/>
    <w:rsid w:val="005E6CB3"/>
    <w:rsid w:val="005F065A"/>
    <w:rsid w:val="005F4EB2"/>
    <w:rsid w:val="005F74FE"/>
    <w:rsid w:val="00603B43"/>
    <w:rsid w:val="00604E5F"/>
    <w:rsid w:val="00613A2C"/>
    <w:rsid w:val="00613E08"/>
    <w:rsid w:val="00617DD5"/>
    <w:rsid w:val="00621C34"/>
    <w:rsid w:val="00623D08"/>
    <w:rsid w:val="0062459C"/>
    <w:rsid w:val="00630D4B"/>
    <w:rsid w:val="00630FEE"/>
    <w:rsid w:val="00631987"/>
    <w:rsid w:val="006334D9"/>
    <w:rsid w:val="0066168B"/>
    <w:rsid w:val="00671956"/>
    <w:rsid w:val="006778DC"/>
    <w:rsid w:val="006838EC"/>
    <w:rsid w:val="00685C0E"/>
    <w:rsid w:val="006A7FD2"/>
    <w:rsid w:val="006B5509"/>
    <w:rsid w:val="006C2152"/>
    <w:rsid w:val="006C295C"/>
    <w:rsid w:val="006C3598"/>
    <w:rsid w:val="006C3F10"/>
    <w:rsid w:val="006C6349"/>
    <w:rsid w:val="006D6C22"/>
    <w:rsid w:val="006E18AB"/>
    <w:rsid w:val="006F5C87"/>
    <w:rsid w:val="0070166D"/>
    <w:rsid w:val="00702280"/>
    <w:rsid w:val="00710868"/>
    <w:rsid w:val="007226EE"/>
    <w:rsid w:val="007278EE"/>
    <w:rsid w:val="0075256A"/>
    <w:rsid w:val="00754620"/>
    <w:rsid w:val="007716E7"/>
    <w:rsid w:val="007750FB"/>
    <w:rsid w:val="007870FD"/>
    <w:rsid w:val="00790944"/>
    <w:rsid w:val="007977FA"/>
    <w:rsid w:val="007B0818"/>
    <w:rsid w:val="007B4262"/>
    <w:rsid w:val="007C0C3F"/>
    <w:rsid w:val="007C69AF"/>
    <w:rsid w:val="007D7F91"/>
    <w:rsid w:val="007E2765"/>
    <w:rsid w:val="007E2913"/>
    <w:rsid w:val="007E345F"/>
    <w:rsid w:val="007E7461"/>
    <w:rsid w:val="007E782D"/>
    <w:rsid w:val="007F2278"/>
    <w:rsid w:val="007F282E"/>
    <w:rsid w:val="007F5063"/>
    <w:rsid w:val="00803C12"/>
    <w:rsid w:val="008064C8"/>
    <w:rsid w:val="008076FB"/>
    <w:rsid w:val="0081480F"/>
    <w:rsid w:val="0081763F"/>
    <w:rsid w:val="00835559"/>
    <w:rsid w:val="008410B3"/>
    <w:rsid w:val="00846F05"/>
    <w:rsid w:val="00852F77"/>
    <w:rsid w:val="00853088"/>
    <w:rsid w:val="008549D1"/>
    <w:rsid w:val="0087074A"/>
    <w:rsid w:val="00871055"/>
    <w:rsid w:val="0087660F"/>
    <w:rsid w:val="00882678"/>
    <w:rsid w:val="00887890"/>
    <w:rsid w:val="008909CD"/>
    <w:rsid w:val="0089618D"/>
    <w:rsid w:val="0089760E"/>
    <w:rsid w:val="008B21A9"/>
    <w:rsid w:val="008B6B96"/>
    <w:rsid w:val="008C694E"/>
    <w:rsid w:val="008C7DC3"/>
    <w:rsid w:val="008D1668"/>
    <w:rsid w:val="008D1D03"/>
    <w:rsid w:val="008E0743"/>
    <w:rsid w:val="00904CC4"/>
    <w:rsid w:val="00947F32"/>
    <w:rsid w:val="00951566"/>
    <w:rsid w:val="00955BEE"/>
    <w:rsid w:val="00957761"/>
    <w:rsid w:val="00986505"/>
    <w:rsid w:val="009A4A49"/>
    <w:rsid w:val="009C5FFB"/>
    <w:rsid w:val="009E5CA8"/>
    <w:rsid w:val="00A04DBB"/>
    <w:rsid w:val="00A105C6"/>
    <w:rsid w:val="00A27DE7"/>
    <w:rsid w:val="00A42913"/>
    <w:rsid w:val="00A50742"/>
    <w:rsid w:val="00A531B0"/>
    <w:rsid w:val="00A666EC"/>
    <w:rsid w:val="00A80E61"/>
    <w:rsid w:val="00A911A3"/>
    <w:rsid w:val="00AA298B"/>
    <w:rsid w:val="00AB7CBE"/>
    <w:rsid w:val="00AC46BD"/>
    <w:rsid w:val="00AD10F8"/>
    <w:rsid w:val="00AD549B"/>
    <w:rsid w:val="00AE170B"/>
    <w:rsid w:val="00B05C3A"/>
    <w:rsid w:val="00B1125C"/>
    <w:rsid w:val="00B11665"/>
    <w:rsid w:val="00B27BE7"/>
    <w:rsid w:val="00B346B1"/>
    <w:rsid w:val="00B346ED"/>
    <w:rsid w:val="00B373B8"/>
    <w:rsid w:val="00B52104"/>
    <w:rsid w:val="00B67A6B"/>
    <w:rsid w:val="00B71599"/>
    <w:rsid w:val="00B7376A"/>
    <w:rsid w:val="00B77D53"/>
    <w:rsid w:val="00B93FFE"/>
    <w:rsid w:val="00B96B0F"/>
    <w:rsid w:val="00BC520D"/>
    <w:rsid w:val="00BD6948"/>
    <w:rsid w:val="00BD710B"/>
    <w:rsid w:val="00BE1A72"/>
    <w:rsid w:val="00BE423C"/>
    <w:rsid w:val="00BF2223"/>
    <w:rsid w:val="00BF7AE8"/>
    <w:rsid w:val="00C06DB1"/>
    <w:rsid w:val="00C11C70"/>
    <w:rsid w:val="00C249DE"/>
    <w:rsid w:val="00C261E7"/>
    <w:rsid w:val="00C3648D"/>
    <w:rsid w:val="00C5437E"/>
    <w:rsid w:val="00C730FB"/>
    <w:rsid w:val="00C75CCD"/>
    <w:rsid w:val="00C763CA"/>
    <w:rsid w:val="00C86DA4"/>
    <w:rsid w:val="00C87F63"/>
    <w:rsid w:val="00C9014E"/>
    <w:rsid w:val="00CB1062"/>
    <w:rsid w:val="00CB2562"/>
    <w:rsid w:val="00CB2B55"/>
    <w:rsid w:val="00CB657D"/>
    <w:rsid w:val="00CC0E90"/>
    <w:rsid w:val="00CD6C16"/>
    <w:rsid w:val="00CE0403"/>
    <w:rsid w:val="00CE7DD4"/>
    <w:rsid w:val="00D01ED0"/>
    <w:rsid w:val="00D21232"/>
    <w:rsid w:val="00D21AC5"/>
    <w:rsid w:val="00D31FA4"/>
    <w:rsid w:val="00D41128"/>
    <w:rsid w:val="00D6080A"/>
    <w:rsid w:val="00D63010"/>
    <w:rsid w:val="00D72317"/>
    <w:rsid w:val="00D75AB4"/>
    <w:rsid w:val="00D844D6"/>
    <w:rsid w:val="00DA06B1"/>
    <w:rsid w:val="00DA36EE"/>
    <w:rsid w:val="00DB1D9F"/>
    <w:rsid w:val="00DB6B6C"/>
    <w:rsid w:val="00DC5FE6"/>
    <w:rsid w:val="00DF34D8"/>
    <w:rsid w:val="00E03656"/>
    <w:rsid w:val="00E05189"/>
    <w:rsid w:val="00E06936"/>
    <w:rsid w:val="00E11EBF"/>
    <w:rsid w:val="00E12847"/>
    <w:rsid w:val="00E1531E"/>
    <w:rsid w:val="00E37B18"/>
    <w:rsid w:val="00E46AA4"/>
    <w:rsid w:val="00E63EE0"/>
    <w:rsid w:val="00E71F1C"/>
    <w:rsid w:val="00E763D6"/>
    <w:rsid w:val="00E76CB9"/>
    <w:rsid w:val="00E8117F"/>
    <w:rsid w:val="00E83DB0"/>
    <w:rsid w:val="00E840B5"/>
    <w:rsid w:val="00EA53CF"/>
    <w:rsid w:val="00EA6259"/>
    <w:rsid w:val="00EB3C1B"/>
    <w:rsid w:val="00EC034A"/>
    <w:rsid w:val="00EF1049"/>
    <w:rsid w:val="00F02A11"/>
    <w:rsid w:val="00F0675F"/>
    <w:rsid w:val="00F12168"/>
    <w:rsid w:val="00F20037"/>
    <w:rsid w:val="00F338F4"/>
    <w:rsid w:val="00F33EDF"/>
    <w:rsid w:val="00F37CE0"/>
    <w:rsid w:val="00F400AF"/>
    <w:rsid w:val="00F52CDF"/>
    <w:rsid w:val="00F60168"/>
    <w:rsid w:val="00F6488E"/>
    <w:rsid w:val="00F73B29"/>
    <w:rsid w:val="00F754BA"/>
    <w:rsid w:val="00F86C35"/>
    <w:rsid w:val="00FB18E0"/>
    <w:rsid w:val="00FC1C24"/>
    <w:rsid w:val="00FC74BD"/>
    <w:rsid w:val="00FD41B6"/>
    <w:rsid w:val="00FE0F09"/>
    <w:rsid w:val="00FE1952"/>
    <w:rsid w:val="00FE232B"/>
    <w:rsid w:val="00FF70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0A5CBF33"/>
  <w15:docId w15:val="{ADDEDDEE-73EC-4B8B-940E-4A61E8522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37A16"/>
    <w:pPr>
      <w:spacing w:after="120"/>
    </w:pPr>
    <w:rPr>
      <w:color w:val="000000" w:themeColor="text1"/>
      <w:sz w:val="18"/>
    </w:rPr>
  </w:style>
  <w:style w:type="paragraph" w:styleId="berschrift1">
    <w:name w:val="heading 1"/>
    <w:basedOn w:val="ListParagraph1"/>
    <w:next w:val="Standard"/>
    <w:link w:val="berschrift1Zchn"/>
    <w:uiPriority w:val="9"/>
    <w:qFormat/>
    <w:rsid w:val="003D3429"/>
    <w:pPr>
      <w:spacing w:before="120"/>
      <w:outlineLvl w:val="0"/>
    </w:pPr>
    <w:rPr>
      <w:sz w:val="28"/>
      <w:szCs w:val="28"/>
    </w:rPr>
  </w:style>
  <w:style w:type="paragraph" w:styleId="berschrift2">
    <w:name w:val="heading 2"/>
    <w:basedOn w:val="Standard"/>
    <w:next w:val="Standard"/>
    <w:link w:val="berschrift2Zchn"/>
    <w:uiPriority w:val="9"/>
    <w:unhideWhenUsed/>
    <w:qFormat/>
    <w:rsid w:val="00E12847"/>
    <w:pPr>
      <w:numPr>
        <w:ilvl w:val="1"/>
        <w:numId w:val="11"/>
      </w:numPr>
      <w:spacing w:after="60" w:line="249" w:lineRule="atLeast"/>
      <w:outlineLvl w:val="1"/>
    </w:pPr>
    <w:rPr>
      <w:rFonts w:ascii="Arial" w:eastAsia="Arial" w:hAnsi="Arial" w:cs="Arial"/>
      <w:b/>
    </w:rPr>
  </w:style>
  <w:style w:type="paragraph" w:styleId="berschrift3">
    <w:name w:val="heading 3"/>
    <w:basedOn w:val="berschrift2"/>
    <w:next w:val="Standard"/>
    <w:link w:val="berschrift3Zchn"/>
    <w:uiPriority w:val="9"/>
    <w:unhideWhenUsed/>
    <w:qFormat/>
    <w:rsid w:val="00BE423C"/>
    <w:pPr>
      <w:numPr>
        <w:ilvl w:val="2"/>
      </w:numPr>
      <w:ind w:left="454" w:hanging="454"/>
      <w:outlineLvl w:val="2"/>
    </w:pPr>
  </w:style>
  <w:style w:type="paragraph" w:styleId="berschrift4">
    <w:name w:val="heading 4"/>
    <w:basedOn w:val="Standard"/>
    <w:next w:val="Standard"/>
    <w:link w:val="berschrift4Zchn"/>
    <w:uiPriority w:val="9"/>
    <w:semiHidden/>
    <w:unhideWhenUsed/>
    <w:rsid w:val="000D45BF"/>
    <w:pPr>
      <w:keepNext/>
      <w:keepLines/>
      <w:spacing w:before="200" w:after="0"/>
      <w:outlineLvl w:val="3"/>
    </w:pPr>
    <w:rPr>
      <w:rFonts w:asciiTheme="majorHAnsi" w:eastAsiaTheme="majorEastAsia" w:hAnsiTheme="majorHAnsi" w:cstheme="majorBidi"/>
      <w:b/>
      <w:bCs/>
      <w:iCs/>
      <w:color w:val="005ADE"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E1A7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E1A72"/>
    <w:rPr>
      <w:rFonts w:ascii="Tahoma" w:hAnsi="Tahoma" w:cs="Tahoma"/>
      <w:sz w:val="16"/>
      <w:szCs w:val="16"/>
    </w:rPr>
  </w:style>
  <w:style w:type="paragraph" w:styleId="Kopfzeile">
    <w:name w:val="header"/>
    <w:basedOn w:val="Standard"/>
    <w:link w:val="KopfzeileZchn"/>
    <w:uiPriority w:val="99"/>
    <w:unhideWhenUsed/>
    <w:rsid w:val="000D45BF"/>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0D45BF"/>
    <w:rPr>
      <w:color w:val="000000" w:themeColor="text1"/>
    </w:rPr>
  </w:style>
  <w:style w:type="paragraph" w:styleId="Fuzeile">
    <w:name w:val="footer"/>
    <w:basedOn w:val="Standard"/>
    <w:link w:val="FuzeileZchn"/>
    <w:uiPriority w:val="99"/>
    <w:unhideWhenUsed/>
    <w:rsid w:val="00BE1A72"/>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BE1A72"/>
  </w:style>
  <w:style w:type="table" w:styleId="Tabellenraster">
    <w:name w:val="Table Grid"/>
    <w:basedOn w:val="NormaleTabelle"/>
    <w:uiPriority w:val="59"/>
    <w:rsid w:val="002930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F0675F"/>
    <w:rPr>
      <w:color w:val="808080"/>
    </w:rPr>
  </w:style>
  <w:style w:type="paragraph" w:styleId="KeinLeerraum">
    <w:name w:val="No Spacing"/>
    <w:link w:val="KeinLeerraumZchn"/>
    <w:uiPriority w:val="1"/>
    <w:qFormat/>
    <w:rsid w:val="006E18AB"/>
    <w:pPr>
      <w:spacing w:after="0" w:line="240" w:lineRule="auto"/>
    </w:pPr>
    <w:rPr>
      <w:rFonts w:eastAsiaTheme="minorEastAsia"/>
      <w:color w:val="000000" w:themeColor="text1"/>
      <w:lang w:eastAsia="ja-JP"/>
    </w:rPr>
  </w:style>
  <w:style w:type="character" w:customStyle="1" w:styleId="KeinLeerraumZchn">
    <w:name w:val="Kein Leerraum Zchn"/>
    <w:basedOn w:val="Absatz-Standardschriftart"/>
    <w:link w:val="KeinLeerraum"/>
    <w:uiPriority w:val="1"/>
    <w:rsid w:val="006E18AB"/>
    <w:rPr>
      <w:rFonts w:eastAsiaTheme="minorEastAsia"/>
      <w:color w:val="000000" w:themeColor="text1"/>
      <w:lang w:eastAsia="ja-JP"/>
    </w:rPr>
  </w:style>
  <w:style w:type="paragraph" w:customStyle="1" w:styleId="ListParagraph1">
    <w:name w:val="List Paragraph1"/>
    <w:basedOn w:val="Standard"/>
    <w:next w:val="Listenabsatz"/>
    <w:uiPriority w:val="34"/>
    <w:rsid w:val="005E42BD"/>
    <w:pPr>
      <w:numPr>
        <w:numId w:val="11"/>
      </w:numPr>
      <w:spacing w:after="0" w:line="249" w:lineRule="atLeast"/>
      <w:contextualSpacing/>
    </w:pPr>
    <w:rPr>
      <w:lang w:val="de-DE"/>
    </w:rPr>
  </w:style>
  <w:style w:type="paragraph" w:customStyle="1" w:styleId="BulletPoint02">
    <w:name w:val="Bullet Point 02"/>
    <w:basedOn w:val="Standard"/>
    <w:qFormat/>
    <w:rsid w:val="00EC034A"/>
    <w:pPr>
      <w:numPr>
        <w:ilvl w:val="1"/>
        <w:numId w:val="1"/>
      </w:numPr>
      <w:tabs>
        <w:tab w:val="left" w:pos="-3780"/>
      </w:tabs>
      <w:spacing w:after="0" w:line="250" w:lineRule="atLeast"/>
    </w:pPr>
    <w:rPr>
      <w:rFonts w:cs="Arial"/>
      <w:noProof/>
      <w:szCs w:val="18"/>
    </w:rPr>
  </w:style>
  <w:style w:type="numbering" w:customStyle="1" w:styleId="Style2">
    <w:name w:val="Style2"/>
    <w:uiPriority w:val="99"/>
    <w:rsid w:val="005E42BD"/>
    <w:pPr>
      <w:numPr>
        <w:numId w:val="2"/>
      </w:numPr>
    </w:pPr>
  </w:style>
  <w:style w:type="paragraph" w:styleId="Listenabsatz">
    <w:name w:val="List Paragraph"/>
    <w:basedOn w:val="Standard"/>
    <w:uiPriority w:val="34"/>
    <w:qFormat/>
    <w:rsid w:val="007750FB"/>
    <w:pPr>
      <w:ind w:left="720"/>
      <w:contextualSpacing/>
    </w:pPr>
  </w:style>
  <w:style w:type="character" w:customStyle="1" w:styleId="berschrift1Zchn">
    <w:name w:val="Überschrift 1 Zchn"/>
    <w:basedOn w:val="Absatz-Standardschriftart"/>
    <w:link w:val="berschrift1"/>
    <w:uiPriority w:val="9"/>
    <w:rsid w:val="003D3429"/>
    <w:rPr>
      <w:color w:val="000000" w:themeColor="text1"/>
      <w:sz w:val="28"/>
      <w:szCs w:val="28"/>
      <w:lang w:val="de-DE"/>
    </w:rPr>
  </w:style>
  <w:style w:type="character" w:customStyle="1" w:styleId="berschrift2Zchn">
    <w:name w:val="Überschrift 2 Zchn"/>
    <w:basedOn w:val="Absatz-Standardschriftart"/>
    <w:link w:val="berschrift2"/>
    <w:uiPriority w:val="9"/>
    <w:rsid w:val="00E12847"/>
    <w:rPr>
      <w:rFonts w:ascii="Arial" w:eastAsia="Arial" w:hAnsi="Arial" w:cs="Arial"/>
      <w:b/>
      <w:color w:val="000000" w:themeColor="text1"/>
      <w:sz w:val="18"/>
    </w:rPr>
  </w:style>
  <w:style w:type="paragraph" w:styleId="Titel">
    <w:name w:val="Title"/>
    <w:basedOn w:val="Standard"/>
    <w:next w:val="Standard"/>
    <w:link w:val="TitelZchn"/>
    <w:uiPriority w:val="10"/>
    <w:qFormat/>
    <w:rsid w:val="00CB2562"/>
    <w:pPr>
      <w:spacing w:after="60" w:line="240" w:lineRule="auto"/>
    </w:pPr>
    <w:rPr>
      <w:color w:val="0096EA" w:themeColor="accent2"/>
      <w:sz w:val="36"/>
    </w:rPr>
  </w:style>
  <w:style w:type="character" w:customStyle="1" w:styleId="TitelZchn">
    <w:name w:val="Titel Zchn"/>
    <w:basedOn w:val="Absatz-Standardschriftart"/>
    <w:link w:val="Titel"/>
    <w:uiPriority w:val="10"/>
    <w:rsid w:val="00CB2562"/>
    <w:rPr>
      <w:color w:val="0096EA" w:themeColor="accent2"/>
      <w:sz w:val="36"/>
    </w:rPr>
  </w:style>
  <w:style w:type="paragraph" w:styleId="Untertitel">
    <w:name w:val="Subtitle"/>
    <w:basedOn w:val="Titel"/>
    <w:next w:val="Standard"/>
    <w:link w:val="UntertitelZchn"/>
    <w:uiPriority w:val="11"/>
    <w:qFormat/>
    <w:rsid w:val="00CB2562"/>
    <w:rPr>
      <w:color w:val="5BD8FF" w:themeColor="accent3"/>
    </w:rPr>
  </w:style>
  <w:style w:type="character" w:customStyle="1" w:styleId="UntertitelZchn">
    <w:name w:val="Untertitel Zchn"/>
    <w:basedOn w:val="Absatz-Standardschriftart"/>
    <w:link w:val="Untertitel"/>
    <w:uiPriority w:val="11"/>
    <w:rsid w:val="00CB2562"/>
    <w:rPr>
      <w:color w:val="5BD8FF" w:themeColor="accent3"/>
      <w:sz w:val="36"/>
    </w:rPr>
  </w:style>
  <w:style w:type="paragraph" w:customStyle="1" w:styleId="BulletPoint01">
    <w:name w:val="Bullet Point 01"/>
    <w:basedOn w:val="Standard"/>
    <w:qFormat/>
    <w:rsid w:val="008D1668"/>
    <w:pPr>
      <w:numPr>
        <w:numId w:val="1"/>
      </w:numPr>
      <w:tabs>
        <w:tab w:val="left" w:pos="-3780"/>
      </w:tabs>
      <w:spacing w:before="120" w:after="0" w:line="250" w:lineRule="atLeast"/>
      <w:ind w:left="357" w:hanging="357"/>
    </w:pPr>
    <w:rPr>
      <w:rFonts w:ascii="Arial" w:eastAsia="Arial" w:hAnsi="Arial" w:cs="Arial"/>
      <w:noProof/>
      <w:szCs w:val="18"/>
    </w:rPr>
  </w:style>
  <w:style w:type="paragraph" w:customStyle="1" w:styleId="Text">
    <w:name w:val="Text"/>
    <w:basedOn w:val="Standard"/>
    <w:qFormat/>
    <w:rsid w:val="00E12847"/>
    <w:pPr>
      <w:spacing w:line="250" w:lineRule="atLeast"/>
    </w:pPr>
    <w:rPr>
      <w:rFonts w:ascii="Arial" w:eastAsia="Arial" w:hAnsi="Arial" w:cs="Arial"/>
      <w:szCs w:val="18"/>
    </w:rPr>
  </w:style>
  <w:style w:type="character" w:customStyle="1" w:styleId="berschrift3Zchn">
    <w:name w:val="Überschrift 3 Zchn"/>
    <w:basedOn w:val="Absatz-Standardschriftart"/>
    <w:link w:val="berschrift3"/>
    <w:uiPriority w:val="9"/>
    <w:rsid w:val="00BE423C"/>
    <w:rPr>
      <w:rFonts w:ascii="Arial" w:eastAsia="Arial" w:hAnsi="Arial" w:cs="Arial"/>
      <w:b/>
      <w:color w:val="000000" w:themeColor="text1"/>
      <w:sz w:val="18"/>
    </w:rPr>
  </w:style>
  <w:style w:type="paragraph" w:styleId="Verzeichnis1">
    <w:name w:val="toc 1"/>
    <w:basedOn w:val="Standard"/>
    <w:next w:val="Standard"/>
    <w:autoRedefine/>
    <w:uiPriority w:val="39"/>
    <w:unhideWhenUsed/>
    <w:qFormat/>
    <w:rsid w:val="00E763D6"/>
    <w:pPr>
      <w:spacing w:before="120" w:after="0"/>
    </w:pPr>
    <w:rPr>
      <w:rFonts w:asciiTheme="majorHAnsi" w:hAnsiTheme="majorHAnsi" w:cstheme="majorHAnsi"/>
      <w:b/>
      <w:bCs/>
      <w:szCs w:val="24"/>
    </w:rPr>
  </w:style>
  <w:style w:type="paragraph" w:styleId="Verzeichnis2">
    <w:name w:val="toc 2"/>
    <w:basedOn w:val="Standard"/>
    <w:next w:val="Standard"/>
    <w:autoRedefine/>
    <w:uiPriority w:val="39"/>
    <w:unhideWhenUsed/>
    <w:qFormat/>
    <w:rsid w:val="003A441C"/>
    <w:pPr>
      <w:spacing w:before="120" w:after="0"/>
    </w:pPr>
    <w:rPr>
      <w:rFonts w:cstheme="minorHAnsi"/>
      <w:bCs/>
      <w:szCs w:val="20"/>
    </w:rPr>
  </w:style>
  <w:style w:type="paragraph" w:styleId="Verzeichnis3">
    <w:name w:val="toc 3"/>
    <w:basedOn w:val="Verzeichnis2"/>
    <w:next w:val="Standard"/>
    <w:autoRedefine/>
    <w:uiPriority w:val="39"/>
    <w:unhideWhenUsed/>
    <w:qFormat/>
    <w:rsid w:val="003D3429"/>
    <w:pPr>
      <w:spacing w:before="0"/>
      <w:ind w:left="220"/>
    </w:pPr>
    <w:rPr>
      <w:b/>
      <w:bCs w:val="0"/>
    </w:rPr>
  </w:style>
  <w:style w:type="paragraph" w:styleId="Verzeichnis4">
    <w:name w:val="toc 4"/>
    <w:basedOn w:val="Standard"/>
    <w:next w:val="Standard"/>
    <w:autoRedefine/>
    <w:uiPriority w:val="39"/>
    <w:unhideWhenUsed/>
    <w:rsid w:val="00AA298B"/>
    <w:pPr>
      <w:spacing w:after="0"/>
      <w:ind w:left="440"/>
    </w:pPr>
    <w:rPr>
      <w:rFonts w:cstheme="minorHAnsi"/>
      <w:sz w:val="20"/>
      <w:szCs w:val="20"/>
    </w:rPr>
  </w:style>
  <w:style w:type="paragraph" w:styleId="Verzeichnis5">
    <w:name w:val="toc 5"/>
    <w:basedOn w:val="Standard"/>
    <w:next w:val="Standard"/>
    <w:autoRedefine/>
    <w:uiPriority w:val="39"/>
    <w:unhideWhenUsed/>
    <w:rsid w:val="00AA298B"/>
    <w:pPr>
      <w:spacing w:after="0"/>
      <w:ind w:left="660"/>
    </w:pPr>
    <w:rPr>
      <w:rFonts w:cstheme="minorHAnsi"/>
      <w:sz w:val="20"/>
      <w:szCs w:val="20"/>
    </w:rPr>
  </w:style>
  <w:style w:type="paragraph" w:styleId="Verzeichnis6">
    <w:name w:val="toc 6"/>
    <w:basedOn w:val="Standard"/>
    <w:next w:val="Standard"/>
    <w:autoRedefine/>
    <w:uiPriority w:val="39"/>
    <w:unhideWhenUsed/>
    <w:rsid w:val="00AA298B"/>
    <w:pPr>
      <w:spacing w:after="0"/>
      <w:ind w:left="880"/>
    </w:pPr>
    <w:rPr>
      <w:rFonts w:cstheme="minorHAnsi"/>
      <w:sz w:val="20"/>
      <w:szCs w:val="20"/>
    </w:rPr>
  </w:style>
  <w:style w:type="paragraph" w:styleId="Verzeichnis7">
    <w:name w:val="toc 7"/>
    <w:basedOn w:val="Standard"/>
    <w:next w:val="Standard"/>
    <w:autoRedefine/>
    <w:uiPriority w:val="39"/>
    <w:unhideWhenUsed/>
    <w:rsid w:val="00AA298B"/>
    <w:pPr>
      <w:spacing w:after="0"/>
      <w:ind w:left="1100"/>
    </w:pPr>
    <w:rPr>
      <w:rFonts w:cstheme="minorHAnsi"/>
      <w:sz w:val="20"/>
      <w:szCs w:val="20"/>
    </w:rPr>
  </w:style>
  <w:style w:type="paragraph" w:styleId="Verzeichnis8">
    <w:name w:val="toc 8"/>
    <w:basedOn w:val="Standard"/>
    <w:next w:val="Standard"/>
    <w:autoRedefine/>
    <w:uiPriority w:val="39"/>
    <w:unhideWhenUsed/>
    <w:rsid w:val="00AA298B"/>
    <w:pPr>
      <w:spacing w:after="0"/>
      <w:ind w:left="1320"/>
    </w:pPr>
    <w:rPr>
      <w:rFonts w:cstheme="minorHAnsi"/>
      <w:sz w:val="20"/>
      <w:szCs w:val="20"/>
    </w:rPr>
  </w:style>
  <w:style w:type="paragraph" w:styleId="Verzeichnis9">
    <w:name w:val="toc 9"/>
    <w:basedOn w:val="Standard"/>
    <w:next w:val="Standard"/>
    <w:autoRedefine/>
    <w:uiPriority w:val="39"/>
    <w:unhideWhenUsed/>
    <w:rsid w:val="00AA298B"/>
    <w:pPr>
      <w:spacing w:after="0"/>
      <w:ind w:left="1540"/>
    </w:pPr>
    <w:rPr>
      <w:rFonts w:cstheme="minorHAnsi"/>
      <w:sz w:val="20"/>
      <w:szCs w:val="20"/>
    </w:rPr>
  </w:style>
  <w:style w:type="paragraph" w:styleId="Inhaltsverzeichnisberschrift">
    <w:name w:val="TOC Heading"/>
    <w:basedOn w:val="berschrift1"/>
    <w:next w:val="Standard"/>
    <w:uiPriority w:val="39"/>
    <w:unhideWhenUsed/>
    <w:qFormat/>
    <w:rsid w:val="003A441C"/>
    <w:pPr>
      <w:keepNext/>
      <w:keepLines/>
      <w:numPr>
        <w:numId w:val="0"/>
      </w:numPr>
      <w:spacing w:before="0" w:line="240" w:lineRule="auto"/>
      <w:contextualSpacing w:val="0"/>
      <w:outlineLvl w:val="9"/>
    </w:pPr>
    <w:rPr>
      <w:rFonts w:asciiTheme="majorHAnsi" w:eastAsiaTheme="majorEastAsia" w:hAnsiTheme="majorHAnsi" w:cstheme="majorBidi"/>
      <w:bCs/>
      <w:lang w:val="en-US" w:eastAsia="ja-JP"/>
    </w:rPr>
  </w:style>
  <w:style w:type="character" w:styleId="Hyperlink">
    <w:name w:val="Hyperlink"/>
    <w:basedOn w:val="Absatz-Standardschriftart"/>
    <w:uiPriority w:val="99"/>
    <w:unhideWhenUsed/>
    <w:rsid w:val="00B373B8"/>
    <w:rPr>
      <w:color w:val="5BD8FF" w:themeColor="hyperlink"/>
      <w:u w:val="single"/>
    </w:rPr>
  </w:style>
  <w:style w:type="paragraph" w:customStyle="1" w:styleId="SenderInformation">
    <w:name w:val="Sender Information"/>
    <w:basedOn w:val="Standard"/>
    <w:qFormat/>
    <w:rsid w:val="006E18AB"/>
    <w:pPr>
      <w:spacing w:after="80" w:line="160" w:lineRule="exact"/>
    </w:pPr>
    <w:rPr>
      <w:sz w:val="13"/>
      <w:szCs w:val="13"/>
    </w:rPr>
  </w:style>
  <w:style w:type="character" w:customStyle="1" w:styleId="berschrift4Zchn">
    <w:name w:val="Überschrift 4 Zchn"/>
    <w:basedOn w:val="Absatz-Standardschriftart"/>
    <w:link w:val="berschrift4"/>
    <w:uiPriority w:val="9"/>
    <w:semiHidden/>
    <w:rsid w:val="000D45BF"/>
    <w:rPr>
      <w:rFonts w:asciiTheme="majorHAnsi" w:eastAsiaTheme="majorEastAsia" w:hAnsiTheme="majorHAnsi" w:cstheme="majorBidi"/>
      <w:b/>
      <w:bCs/>
      <w:iCs/>
      <w:color w:val="005ADE" w:themeColor="accent1"/>
    </w:rPr>
  </w:style>
  <w:style w:type="paragraph" w:styleId="Textkrper">
    <w:name w:val="Body Text"/>
    <w:basedOn w:val="Standard"/>
    <w:link w:val="TextkrperZchn"/>
    <w:uiPriority w:val="1"/>
    <w:qFormat/>
    <w:rsid w:val="00A911A3"/>
    <w:pPr>
      <w:widowControl w:val="0"/>
      <w:spacing w:after="0" w:line="240" w:lineRule="auto"/>
      <w:ind w:left="20"/>
    </w:pPr>
    <w:rPr>
      <w:rFonts w:ascii="ABB Neue Helvetica Light" w:eastAsia="ABB Neue Helvetica Light" w:hAnsi="ABB Neue Helvetica Light"/>
      <w:color w:val="auto"/>
      <w:szCs w:val="18"/>
    </w:rPr>
  </w:style>
  <w:style w:type="character" w:customStyle="1" w:styleId="TextkrperZchn">
    <w:name w:val="Textkörper Zchn"/>
    <w:basedOn w:val="Absatz-Standardschriftart"/>
    <w:link w:val="Textkrper"/>
    <w:uiPriority w:val="1"/>
    <w:rsid w:val="00A911A3"/>
    <w:rPr>
      <w:rFonts w:ascii="ABB Neue Helvetica Light" w:eastAsia="ABB Neue Helvetica Light" w:hAnsi="ABB Neue Helvetica Light"/>
      <w:sz w:val="18"/>
      <w:szCs w:val="18"/>
    </w:rPr>
  </w:style>
  <w:style w:type="paragraph" w:customStyle="1" w:styleId="KeinAbsatzformat">
    <w:name w:val="[Kein Absatzformat]"/>
    <w:rsid w:val="000C0D41"/>
    <w:pPr>
      <w:autoSpaceDE w:val="0"/>
      <w:autoSpaceDN w:val="0"/>
      <w:adjustRightInd w:val="0"/>
      <w:spacing w:after="0" w:line="288" w:lineRule="auto"/>
      <w:textAlignment w:val="center"/>
    </w:pPr>
    <w:rPr>
      <w:rFonts w:ascii="Times New Roman" w:hAnsi="Times New Roman" w:cs="Times New Roman"/>
      <w:color w:val="000000"/>
      <w:sz w:val="24"/>
      <w:szCs w:val="24"/>
      <w:lang w:val="de-DE"/>
    </w:rPr>
  </w:style>
  <w:style w:type="paragraph" w:customStyle="1" w:styleId="Inhalt-Flietext">
    <w:name w:val="Inhalt-Fließtext"/>
    <w:uiPriority w:val="99"/>
    <w:rsid w:val="007C0C3F"/>
    <w:pPr>
      <w:widowControl w:val="0"/>
      <w:tabs>
        <w:tab w:val="left" w:pos="1531"/>
        <w:tab w:val="left" w:pos="1701"/>
        <w:tab w:val="left" w:pos="4365"/>
      </w:tabs>
      <w:autoSpaceDE w:val="0"/>
      <w:autoSpaceDN w:val="0"/>
      <w:spacing w:after="0" w:line="240" w:lineRule="auto"/>
    </w:pPr>
    <w:rPr>
      <w:rFonts w:ascii="Arial" w:eastAsia="Times New Roman" w:hAnsi="Arial" w:cs="Arial"/>
      <w:sz w:val="18"/>
      <w:szCs w:val="18"/>
      <w:lang w:val="de-DE"/>
    </w:rPr>
  </w:style>
  <w:style w:type="paragraph" w:styleId="IntensivesZitat">
    <w:name w:val="Intense Quote"/>
    <w:basedOn w:val="Standard"/>
    <w:next w:val="Standard"/>
    <w:link w:val="IntensivesZitatZchn"/>
    <w:uiPriority w:val="30"/>
    <w:qFormat/>
    <w:rsid w:val="003D3429"/>
    <w:pPr>
      <w:pBdr>
        <w:top w:val="single" w:sz="4" w:space="10" w:color="005ADE" w:themeColor="accent1"/>
        <w:bottom w:val="single" w:sz="4" w:space="10" w:color="005ADE" w:themeColor="accent1"/>
      </w:pBdr>
      <w:spacing w:before="360" w:after="360"/>
      <w:ind w:left="864" w:right="864"/>
      <w:jc w:val="center"/>
    </w:pPr>
    <w:rPr>
      <w:i/>
      <w:iCs/>
      <w:color w:val="005ADE" w:themeColor="accent1"/>
    </w:rPr>
  </w:style>
  <w:style w:type="character" w:customStyle="1" w:styleId="IntensivesZitatZchn">
    <w:name w:val="Intensives Zitat Zchn"/>
    <w:basedOn w:val="Absatz-Standardschriftart"/>
    <w:link w:val="IntensivesZitat"/>
    <w:uiPriority w:val="30"/>
    <w:rsid w:val="003D3429"/>
    <w:rPr>
      <w:i/>
      <w:iCs/>
      <w:color w:val="005ADE" w:themeColor="accent1"/>
    </w:rPr>
  </w:style>
  <w:style w:type="character" w:styleId="Kommentarzeichen">
    <w:name w:val="annotation reference"/>
    <w:basedOn w:val="Absatz-Standardschriftart"/>
    <w:uiPriority w:val="99"/>
    <w:semiHidden/>
    <w:unhideWhenUsed/>
    <w:rsid w:val="00A50742"/>
    <w:rPr>
      <w:sz w:val="16"/>
      <w:szCs w:val="16"/>
    </w:rPr>
  </w:style>
  <w:style w:type="paragraph" w:styleId="Kommentartext">
    <w:name w:val="annotation text"/>
    <w:basedOn w:val="Standard"/>
    <w:link w:val="KommentartextZchn"/>
    <w:uiPriority w:val="99"/>
    <w:semiHidden/>
    <w:unhideWhenUsed/>
    <w:rsid w:val="00A5074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50742"/>
    <w:rPr>
      <w:color w:val="000000" w:themeColor="text1"/>
      <w:sz w:val="20"/>
      <w:szCs w:val="20"/>
    </w:rPr>
  </w:style>
  <w:style w:type="paragraph" w:styleId="Kommentarthema">
    <w:name w:val="annotation subject"/>
    <w:basedOn w:val="Kommentartext"/>
    <w:next w:val="Kommentartext"/>
    <w:link w:val="KommentarthemaZchn"/>
    <w:uiPriority w:val="99"/>
    <w:semiHidden/>
    <w:unhideWhenUsed/>
    <w:rsid w:val="00A50742"/>
    <w:rPr>
      <w:b/>
      <w:bCs/>
    </w:rPr>
  </w:style>
  <w:style w:type="character" w:customStyle="1" w:styleId="KommentarthemaZchn">
    <w:name w:val="Kommentarthema Zchn"/>
    <w:basedOn w:val="KommentartextZchn"/>
    <w:link w:val="Kommentarthema"/>
    <w:uiPriority w:val="99"/>
    <w:semiHidden/>
    <w:rsid w:val="00A50742"/>
    <w:rPr>
      <w:b/>
      <w:bCs/>
      <w:color w:val="000000" w:themeColor="text1"/>
      <w:sz w:val="20"/>
      <w:szCs w:val="20"/>
    </w:rPr>
  </w:style>
  <w:style w:type="paragraph" w:customStyle="1" w:styleId="BulletPoint03">
    <w:name w:val="Bullet Point 03"/>
    <w:basedOn w:val="BulletPoint02"/>
    <w:qFormat/>
    <w:rsid w:val="00E12847"/>
    <w:pPr>
      <w:spacing w:after="120"/>
      <w:ind w:left="1724" w:hanging="284"/>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217403">
      <w:bodyDiv w:val="1"/>
      <w:marLeft w:val="0"/>
      <w:marRight w:val="0"/>
      <w:marTop w:val="0"/>
      <w:marBottom w:val="0"/>
      <w:divBdr>
        <w:top w:val="none" w:sz="0" w:space="0" w:color="auto"/>
        <w:left w:val="none" w:sz="0" w:space="0" w:color="auto"/>
        <w:bottom w:val="none" w:sz="0" w:space="0" w:color="auto"/>
        <w:right w:val="none" w:sz="0" w:space="0" w:color="auto"/>
      </w:divBdr>
    </w:div>
    <w:div w:id="382556606">
      <w:bodyDiv w:val="1"/>
      <w:marLeft w:val="0"/>
      <w:marRight w:val="0"/>
      <w:marTop w:val="0"/>
      <w:marBottom w:val="0"/>
      <w:divBdr>
        <w:top w:val="none" w:sz="0" w:space="0" w:color="auto"/>
        <w:left w:val="none" w:sz="0" w:space="0" w:color="auto"/>
        <w:bottom w:val="none" w:sz="0" w:space="0" w:color="auto"/>
        <w:right w:val="none" w:sz="0" w:space="0" w:color="auto"/>
      </w:divBdr>
    </w:div>
    <w:div w:id="540825475">
      <w:bodyDiv w:val="1"/>
      <w:marLeft w:val="0"/>
      <w:marRight w:val="0"/>
      <w:marTop w:val="0"/>
      <w:marBottom w:val="0"/>
      <w:divBdr>
        <w:top w:val="none" w:sz="0" w:space="0" w:color="auto"/>
        <w:left w:val="none" w:sz="0" w:space="0" w:color="auto"/>
        <w:bottom w:val="none" w:sz="0" w:space="0" w:color="auto"/>
        <w:right w:val="none" w:sz="0" w:space="0" w:color="auto"/>
      </w:divBdr>
    </w:div>
    <w:div w:id="641034628">
      <w:bodyDiv w:val="1"/>
      <w:marLeft w:val="0"/>
      <w:marRight w:val="0"/>
      <w:marTop w:val="0"/>
      <w:marBottom w:val="0"/>
      <w:divBdr>
        <w:top w:val="none" w:sz="0" w:space="0" w:color="auto"/>
        <w:left w:val="none" w:sz="0" w:space="0" w:color="auto"/>
        <w:bottom w:val="none" w:sz="0" w:space="0" w:color="auto"/>
        <w:right w:val="none" w:sz="0" w:space="0" w:color="auto"/>
      </w:divBdr>
    </w:div>
    <w:div w:id="650987986">
      <w:bodyDiv w:val="1"/>
      <w:marLeft w:val="0"/>
      <w:marRight w:val="0"/>
      <w:marTop w:val="0"/>
      <w:marBottom w:val="0"/>
      <w:divBdr>
        <w:top w:val="none" w:sz="0" w:space="0" w:color="auto"/>
        <w:left w:val="none" w:sz="0" w:space="0" w:color="auto"/>
        <w:bottom w:val="none" w:sz="0" w:space="0" w:color="auto"/>
        <w:right w:val="none" w:sz="0" w:space="0" w:color="auto"/>
      </w:divBdr>
    </w:div>
    <w:div w:id="844630313">
      <w:bodyDiv w:val="1"/>
      <w:marLeft w:val="0"/>
      <w:marRight w:val="0"/>
      <w:marTop w:val="0"/>
      <w:marBottom w:val="0"/>
      <w:divBdr>
        <w:top w:val="none" w:sz="0" w:space="0" w:color="auto"/>
        <w:left w:val="none" w:sz="0" w:space="0" w:color="auto"/>
        <w:bottom w:val="none" w:sz="0" w:space="0" w:color="auto"/>
        <w:right w:val="none" w:sz="0" w:space="0" w:color="auto"/>
      </w:divBdr>
    </w:div>
    <w:div w:id="1057046272">
      <w:bodyDiv w:val="1"/>
      <w:marLeft w:val="0"/>
      <w:marRight w:val="0"/>
      <w:marTop w:val="0"/>
      <w:marBottom w:val="0"/>
      <w:divBdr>
        <w:top w:val="none" w:sz="0" w:space="0" w:color="auto"/>
        <w:left w:val="none" w:sz="0" w:space="0" w:color="auto"/>
        <w:bottom w:val="none" w:sz="0" w:space="0" w:color="auto"/>
        <w:right w:val="none" w:sz="0" w:space="0" w:color="auto"/>
      </w:divBdr>
    </w:div>
    <w:div w:id="1462763978">
      <w:bodyDiv w:val="1"/>
      <w:marLeft w:val="0"/>
      <w:marRight w:val="0"/>
      <w:marTop w:val="0"/>
      <w:marBottom w:val="0"/>
      <w:divBdr>
        <w:top w:val="none" w:sz="0" w:space="0" w:color="auto"/>
        <w:left w:val="none" w:sz="0" w:space="0" w:color="auto"/>
        <w:bottom w:val="none" w:sz="0" w:space="0" w:color="auto"/>
        <w:right w:val="none" w:sz="0" w:space="0" w:color="auto"/>
      </w:divBdr>
    </w:div>
    <w:div w:id="1485003134">
      <w:bodyDiv w:val="1"/>
      <w:marLeft w:val="0"/>
      <w:marRight w:val="0"/>
      <w:marTop w:val="0"/>
      <w:marBottom w:val="0"/>
      <w:divBdr>
        <w:top w:val="none" w:sz="0" w:space="0" w:color="auto"/>
        <w:left w:val="none" w:sz="0" w:space="0" w:color="auto"/>
        <w:bottom w:val="none" w:sz="0" w:space="0" w:color="auto"/>
        <w:right w:val="none" w:sz="0" w:space="0" w:color="auto"/>
      </w:divBdr>
    </w:div>
    <w:div w:id="1492479743">
      <w:bodyDiv w:val="1"/>
      <w:marLeft w:val="0"/>
      <w:marRight w:val="0"/>
      <w:marTop w:val="0"/>
      <w:marBottom w:val="0"/>
      <w:divBdr>
        <w:top w:val="none" w:sz="0" w:space="0" w:color="auto"/>
        <w:left w:val="none" w:sz="0" w:space="0" w:color="auto"/>
        <w:bottom w:val="none" w:sz="0" w:space="0" w:color="auto"/>
        <w:right w:val="none" w:sz="0" w:space="0" w:color="auto"/>
      </w:divBdr>
    </w:div>
    <w:div w:id="1567838590">
      <w:bodyDiv w:val="1"/>
      <w:marLeft w:val="0"/>
      <w:marRight w:val="0"/>
      <w:marTop w:val="0"/>
      <w:marBottom w:val="0"/>
      <w:divBdr>
        <w:top w:val="none" w:sz="0" w:space="0" w:color="auto"/>
        <w:left w:val="none" w:sz="0" w:space="0" w:color="auto"/>
        <w:bottom w:val="none" w:sz="0" w:space="0" w:color="auto"/>
        <w:right w:val="none" w:sz="0" w:space="0" w:color="auto"/>
      </w:divBdr>
    </w:div>
    <w:div w:id="1570578423">
      <w:bodyDiv w:val="1"/>
      <w:marLeft w:val="0"/>
      <w:marRight w:val="0"/>
      <w:marTop w:val="0"/>
      <w:marBottom w:val="0"/>
      <w:divBdr>
        <w:top w:val="none" w:sz="0" w:space="0" w:color="auto"/>
        <w:left w:val="none" w:sz="0" w:space="0" w:color="auto"/>
        <w:bottom w:val="none" w:sz="0" w:space="0" w:color="auto"/>
        <w:right w:val="none" w:sz="0" w:space="0" w:color="auto"/>
      </w:divBdr>
    </w:div>
    <w:div w:id="1914511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anort\Desktop\Word%20templates\01%20Word_title_template_picture_03.dotx" TargetMode="External"/></Relationships>
</file>

<file path=word/theme/theme1.xml><?xml version="1.0" encoding="utf-8"?>
<a:theme xmlns:a="http://schemas.openxmlformats.org/drawingml/2006/main" name="ABB_BLUE">
  <a:themeElements>
    <a:clrScheme name="ABB Vorlage 2010">
      <a:dk1>
        <a:srgbClr val="000000"/>
      </a:dk1>
      <a:lt1>
        <a:srgbClr val="FFFFFF"/>
      </a:lt1>
      <a:dk2>
        <a:srgbClr val="002897"/>
      </a:dk2>
      <a:lt2>
        <a:srgbClr val="666666"/>
      </a:lt2>
      <a:accent1>
        <a:srgbClr val="005ADE"/>
      </a:accent1>
      <a:accent2>
        <a:srgbClr val="0096EA"/>
      </a:accent2>
      <a:accent3>
        <a:srgbClr val="5BD8FF"/>
      </a:accent3>
      <a:accent4>
        <a:srgbClr val="999999"/>
      </a:accent4>
      <a:accent5>
        <a:srgbClr val="666666"/>
      </a:accent5>
      <a:accent6>
        <a:srgbClr val="666666"/>
      </a:accent6>
      <a:hlink>
        <a:srgbClr val="5BD8FF"/>
      </a:hlink>
      <a:folHlink>
        <a:srgbClr val="999999"/>
      </a:folHlink>
    </a:clrScheme>
    <a:fontScheme name="ABB Vorlage 2010">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1"/>
        </a:solidFill>
        <a:ln w="9525">
          <a:noFill/>
        </a:ln>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defPPr marL="0" indent="0" algn="ctr">
          <a:spcBef>
            <a:spcPts val="1100"/>
          </a:spcBef>
          <a:buClr>
            <a:schemeClr val="tx2"/>
          </a:buClr>
          <a:buSzPct val="70000"/>
          <a:buFont typeface="Wingdings" pitchFamily="2" charset="2"/>
          <a:buNone/>
          <a:defRPr sz="1600" dirty="0" err="1" smtClean="0">
            <a:solidFill>
              <a:schemeClr val="bg1"/>
            </a:solidFill>
            <a:latin typeface="Arial" pitchFamily="34" charset="0"/>
            <a:cs typeface="Arial" pitchFamily="34" charset="0"/>
          </a:defRPr>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accent1"/>
          </a:solidFill>
        </a:ln>
      </a:spPr>
      <a:bodyPr/>
      <a:lstStyle/>
      <a:style>
        <a:lnRef idx="1">
          <a:schemeClr val="accent1"/>
        </a:lnRef>
        <a:fillRef idx="0">
          <a:schemeClr val="accent1"/>
        </a:fillRef>
        <a:effectRef idx="0">
          <a:schemeClr val="accent1"/>
        </a:effectRef>
        <a:fontRef idx="minor">
          <a:schemeClr val="tx1"/>
        </a:fontRef>
      </a:style>
    </a:lnDef>
    <a:txDef>
      <a:spPr bwMode="gray">
        <a:noFill/>
        <a:ln w="9525">
          <a:noFill/>
          <a:miter lim="800000"/>
          <a:headEnd/>
          <a:tailEnd/>
        </a:ln>
      </a:spPr>
      <a:bodyPr vert="horz" wrap="square" lIns="0" tIns="36000" rIns="0" bIns="0" numCol="1" rtlCol="0" anchor="t" anchorCtr="0" compatLnSpc="1">
        <a:prstTxWarp prst="textNoShape">
          <a:avLst/>
        </a:prstTxWarp>
        <a:noAutofit/>
      </a:bodyPr>
      <a:lstStyle>
        <a:defPPr marL="180975" indent="-180975" algn="l" rtl="0" fontAlgn="base">
          <a:spcBef>
            <a:spcPts val="1100"/>
          </a:spcBef>
          <a:spcAft>
            <a:spcPct val="0"/>
          </a:spcAft>
          <a:buClr>
            <a:schemeClr val="tx2"/>
          </a:buClr>
          <a:buSzPct val="70000"/>
          <a:buFont typeface="Arial" pitchFamily="34" charset="0"/>
          <a:buChar char="•"/>
          <a:defRPr sz="1600" kern="1200" dirty="0" err="1" smtClean="0">
            <a:solidFill>
              <a:schemeClr val="tx1"/>
            </a:solidFill>
            <a:latin typeface="Arial" pitchFamily="34" charset="0"/>
            <a:ea typeface="+mn-ea"/>
            <a:cs typeface="Arial"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7D9FAE9490647499150EECD1E85F522" ma:contentTypeVersion="1" ma:contentTypeDescription="Create a new document." ma:contentTypeScope="" ma:versionID="ba0090afaafcf57a852374c99b69e4e0">
  <xsd:schema xmlns:xsd="http://www.w3.org/2001/XMLSchema" xmlns:xs="http://www.w3.org/2001/XMLSchema" xmlns:p="http://schemas.microsoft.com/office/2006/metadata/properties" xmlns:ns3="3f40c815-3fdd-43c1-8079-88a820bbefb0" targetNamespace="http://schemas.microsoft.com/office/2006/metadata/properties" ma:root="true" ma:fieldsID="819ad1188b972ce170d4ed1c10353dc7" ns3:_="">
    <xsd:import namespace="3f40c815-3fdd-43c1-8079-88a820bbefb0"/>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0c815-3fdd-43c1-8079-88a820bbefb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C1743-9D89-4F16-BFB7-69CBD01A66F9}">
  <ds:schemaRefs>
    <ds:schemaRef ds:uri="http://schemas.microsoft.com/office/2006/documentManagement/types"/>
    <ds:schemaRef ds:uri="http://purl.org/dc/terms/"/>
    <ds:schemaRef ds:uri="http://schemas.microsoft.com/office/2006/metadata/properties"/>
    <ds:schemaRef ds:uri="http://www.w3.org/XML/1998/namespace"/>
    <ds:schemaRef ds:uri="http://purl.org/dc/elements/1.1/"/>
    <ds:schemaRef ds:uri="http://purl.org/dc/dcmitype/"/>
    <ds:schemaRef ds:uri="http://schemas.microsoft.com/office/infopath/2007/PartnerControls"/>
    <ds:schemaRef ds:uri="http://schemas.openxmlformats.org/package/2006/metadata/core-properties"/>
    <ds:schemaRef ds:uri="3f40c815-3fdd-43c1-8079-88a820bbefb0"/>
  </ds:schemaRefs>
</ds:datastoreItem>
</file>

<file path=customXml/itemProps2.xml><?xml version="1.0" encoding="utf-8"?>
<ds:datastoreItem xmlns:ds="http://schemas.openxmlformats.org/officeDocument/2006/customXml" ds:itemID="{C535D4F9-8F0F-494C-A9B1-B75DC33B4917}">
  <ds:schemaRefs>
    <ds:schemaRef ds:uri="http://schemas.microsoft.com/sharepoint/v3/contenttype/forms"/>
  </ds:schemaRefs>
</ds:datastoreItem>
</file>

<file path=customXml/itemProps3.xml><?xml version="1.0" encoding="utf-8"?>
<ds:datastoreItem xmlns:ds="http://schemas.openxmlformats.org/officeDocument/2006/customXml" ds:itemID="{25A5EEEF-C513-42BD-B792-3BD8E53FA8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0c815-3fdd-43c1-8079-88a820bbef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FB3B30-D1EE-449B-9EC9-C19EECB72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01 Word_title_template_picture_03.dotx</Template>
  <TotalTime>0</TotalTime>
  <Pages>15</Pages>
  <Words>4224</Words>
  <Characters>21925</Characters>
  <Application>Microsoft Office Word</Application>
  <DocSecurity>0</DocSecurity>
  <Lines>498</Lines>
  <Paragraphs>396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ABB i-bus KNX in Office Buildings</vt:lpstr>
      <vt:lpstr>ABB i-bus KNX in Office Buildings</vt:lpstr>
    </vt:vector>
  </TitlesOfParts>
  <Company>Microsoft</Company>
  <LinksUpToDate>false</LinksUpToDate>
  <CharactersWithSpaces>25753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ABB i-bus KNX in Office Buildings</dc:title>
  <dc:creator>CHANORT</dc:creator>
  <cp:lastModifiedBy>Thomas Rodenbusch-Mohr</cp:lastModifiedBy>
  <cp:revision>4</cp:revision>
  <cp:lastPrinted>2015-09-28T15:30:00Z</cp:lastPrinted>
  <dcterms:created xsi:type="dcterms:W3CDTF">2015-09-28T15:25:00Z</dcterms:created>
  <dcterms:modified xsi:type="dcterms:W3CDTF">2015-09-28T15:31:00Z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0x010100E7D9FAE9490647499150EECD1E85F522</vt:lpwstr>
  </property>
  <property fmtid="{D5CDD505-2E9C-101B-9397-08002B2CF9AE}" pid="3" name="IsMyDocuments">
    <vt:bool>true</vt:bool>
  </property>
</Properties>
</file>